
<file path=[Content_Types].xml><?xml version="1.0" encoding="utf-8"?>
<Types xmlns="http://schemas.openxmlformats.org/package/2006/content-types">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2AAA9AD5" w14:textId="77777777" w:rsidR="00F72F42" w:rsidRDefault="008F5DB1" w:rsidP="000E1EE5">
      <w:pPr>
        <w:pStyle w:val="Overskrift3"/>
        <w:rPr>
          <w:szCs w:val="21"/>
        </w:rPr>
      </w:pPr>
      <w:bookmarkStart w:id="0" w:name="_Toc136411711"/>
      <w:r>
        <w:rPr>
          <w:noProof/>
          <w:szCs w:val="21"/>
        </w:rPr>
        <w:drawing>
          <wp:anchor distT="0" distB="0" distL="114300" distR="114300" simplePos="0" relativeHeight="251658240" behindDoc="1" locked="0" layoutInCell="1" allowOverlap="1" wp14:anchorId="2AAA9B05" wp14:editId="2AAA9B06">
            <wp:simplePos x="0" y="0"/>
            <wp:positionH relativeFrom="column">
              <wp:posOffset>-714377</wp:posOffset>
            </wp:positionH>
            <wp:positionV relativeFrom="paragraph">
              <wp:posOffset>-1080452</wp:posOffset>
            </wp:positionV>
            <wp:extent cx="7568736" cy="10706099"/>
            <wp:effectExtent l="19050" t="0" r="0" b="0"/>
            <wp:wrapNone/>
            <wp:docPr id="4" name="Billede 2" descr="Standard A4 højformat_Social og Sund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ndard A4 højformat_Social og Sundhed.jpg"/>
                    <pic:cNvPicPr/>
                  </pic:nvPicPr>
                  <pic:blipFill>
                    <a:blip r:embed="rId8" cstate="print"/>
                    <a:stretch>
                      <a:fillRect/>
                    </a:stretch>
                  </pic:blipFill>
                  <pic:spPr>
                    <a:xfrm>
                      <a:off x="0" y="0"/>
                      <a:ext cx="7568736" cy="10706099"/>
                    </a:xfrm>
                    <a:prstGeom prst="rect">
                      <a:avLst/>
                    </a:prstGeom>
                  </pic:spPr>
                </pic:pic>
              </a:graphicData>
            </a:graphic>
          </wp:anchor>
        </w:drawing>
      </w:r>
      <w:r w:rsidR="000E1EE5">
        <w:rPr>
          <w:noProof/>
          <w:szCs w:val="21"/>
        </w:rPr>
        <mc:AlternateContent>
          <mc:Choice Requires="wps">
            <w:drawing>
              <wp:anchor distT="0" distB="0" distL="114300" distR="114300" simplePos="0" relativeHeight="251659264" behindDoc="0" locked="1" layoutInCell="1" allowOverlap="1" wp14:anchorId="2AAA9B07" wp14:editId="2AAA9B08">
                <wp:simplePos x="0" y="0"/>
                <wp:positionH relativeFrom="page">
                  <wp:posOffset>720090</wp:posOffset>
                </wp:positionH>
                <wp:positionV relativeFrom="page">
                  <wp:posOffset>2943225</wp:posOffset>
                </wp:positionV>
                <wp:extent cx="6214110" cy="1066800"/>
                <wp:effectExtent l="0" t="0" r="0" b="0"/>
                <wp:wrapNone/>
                <wp:docPr id="2"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411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A9B13" w14:textId="77777777" w:rsidR="00A41516" w:rsidRPr="00FE72A1" w:rsidRDefault="00BB1A23" w:rsidP="00A41516">
                            <w:pPr>
                              <w:pStyle w:val="Overskrift1"/>
                              <w:rPr>
                                <w:rFonts w:ascii="Arial" w:hAnsi="Arial"/>
                                <w:color w:val="FFFFFF" w:themeColor="background1"/>
                                <w:sz w:val="80"/>
                                <w:szCs w:val="80"/>
                              </w:rPr>
                            </w:pPr>
                            <w:bookmarkStart w:id="1" w:name="_Toc136411712"/>
                            <w:r w:rsidRPr="00FE72A1">
                              <w:rPr>
                                <w:rFonts w:ascii="Arial" w:hAnsi="Arial"/>
                                <w:color w:val="FFFFFF" w:themeColor="background1"/>
                                <w:sz w:val="80"/>
                                <w:szCs w:val="80"/>
                              </w:rPr>
                              <w:t>Plejecenter Mølleparken</w:t>
                            </w:r>
                            <w:bookmarkEnd w:id="1"/>
                          </w:p>
                          <w:p w14:paraId="2AAA9B14" w14:textId="77777777" w:rsidR="00A41516" w:rsidRPr="00FE72A1" w:rsidRDefault="00A41516" w:rsidP="00A41516">
                            <w:pPr>
                              <w:rPr>
                                <w:rFonts w:cs="Arial"/>
                                <w:color w:val="FFFFFF" w:themeColor="background1"/>
                                <w:sz w:val="72"/>
                                <w:szCs w:val="7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AAA9B07" id="_x0000_t202" coordsize="21600,21600" o:spt="202" path="m,l,21600r21600,l21600,xe">
                <v:stroke joinstyle="miter"/>
                <v:path gradientshapeok="t" o:connecttype="rect"/>
              </v:shapetype>
              <v:shape id="Text Box 239" o:spid="_x0000_s1026" type="#_x0000_t202" style="position:absolute;margin-left:56.7pt;margin-top:231.75pt;width:489.3pt;height:8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" filled="f" stroked="f">
                <v:textbox>
                  <w:txbxContent>
                    <w:p w14:paraId="2AAA9B13" w14:textId="77777777" w:rsidR="00A41516" w:rsidRPr="00FE72A1" w:rsidRDefault="00BB1A23" w:rsidP="00A41516">
                      <w:pPr>
                        <w:pStyle w:val="Overskrift1"/>
                        <w:rPr>
                          <w:rFonts w:ascii="Arial" w:hAnsi="Arial"/>
                          <w:color w:val="FFFFFF" w:themeColor="background1"/>
                          <w:sz w:val="80"/>
                          <w:szCs w:val="80"/>
                        </w:rPr>
                      </w:pPr>
                      <w:bookmarkStart w:id="2" w:name="_Toc136411712"/>
                      <w:r w:rsidRPr="00FE72A1">
                        <w:rPr>
                          <w:rFonts w:ascii="Arial" w:hAnsi="Arial"/>
                          <w:color w:val="FFFFFF" w:themeColor="background1"/>
                          <w:sz w:val="80"/>
                          <w:szCs w:val="80"/>
                        </w:rPr>
                        <w:t>Plejecenter Mølleparken</w:t>
                      </w:r>
                      <w:bookmarkEnd w:id="2"/>
                    </w:p>
                    <w:p w14:paraId="2AAA9B14" w14:textId="77777777" w:rsidR="00A41516" w:rsidRPr="00FE72A1" w:rsidRDefault="00A41516" w:rsidP="00A41516">
                      <w:pPr>
                        <w:rPr>
                          <w:rFonts w:cs="Arial"/>
                          <w:color w:val="FFFFFF" w:themeColor="background1"/>
                          <w:sz w:val="72"/>
                          <w:szCs w:val="72"/>
                        </w:rPr>
                      </w:pPr>
                    </w:p>
                  </w:txbxContent>
                </v:textbox>
                <w10:wrap anchorx="page" anchory="page"/>
                <w10:anchorlock/>
              </v:shape>
            </w:pict>
          </mc:Fallback>
        </mc:AlternateContent>
      </w:r>
      <w:bookmarkEnd w:id="0"/>
    </w:p>
    <w:p w14:paraId="2AAA9AD6" w14:textId="77777777" w:rsidR="00F72F42" w:rsidRDefault="00F72F42" w:rsidP="00EE47AE">
      <w:pPr>
        <w:rPr>
          <w:szCs w:val="21"/>
        </w:rPr>
      </w:pPr>
    </w:p>
    <w:p w14:paraId="2AAA9AD7" w14:textId="77777777" w:rsidR="00F72F42" w:rsidRDefault="00F72F42" w:rsidP="00EE47AE">
      <w:pPr>
        <w:rPr>
          <w:szCs w:val="21"/>
        </w:rPr>
      </w:pPr>
    </w:p>
    <w:p w14:paraId="2AAA9AD8" w14:textId="77777777" w:rsidR="00E04624" w:rsidRPr="00E04624" w:rsidRDefault="00E04624" w:rsidP="00E04624">
      <w:pPr>
        <w:framePr w:hSpace="141" w:wrap="around" w:vAnchor="text" w:hAnchor="margin" w:y="-40"/>
        <w:ind w:left="1134" w:hanging="1304"/>
        <w:suppressOverlap/>
        <w:rPr>
          <w:rFonts w:asciiTheme="majorHAnsi" w:hAnsiTheme="majorHAnsi"/>
          <w:b/>
          <w:color w:val="FFFFFF" w:themeColor="background1"/>
          <w:sz w:val="72"/>
          <w:szCs w:val="64"/>
        </w:rPr>
      </w:pPr>
      <w:r w:rsidRPr="00E04624">
        <w:rPr>
          <w:rFonts w:asciiTheme="majorHAnsi" w:hAnsiTheme="majorHAnsi"/>
          <w:b/>
          <w:color w:val="FFFFFF" w:themeColor="background1"/>
          <w:sz w:val="72"/>
          <w:szCs w:val="64"/>
        </w:rPr>
        <w:t>Rubrik</w:t>
      </w:r>
    </w:p>
    <w:p w14:paraId="2AAA9AD9" w14:textId="77777777" w:rsidR="00C7117C" w:rsidRDefault="00C7117C" w:rsidP="00EE47AE">
      <w:pPr>
        <w:rPr>
          <w:szCs w:val="21"/>
        </w:rPr>
      </w:pPr>
    </w:p>
    <w:p w14:paraId="2AAA9ADA" w14:textId="77777777" w:rsidR="00F72F42" w:rsidRDefault="00F72F42" w:rsidP="00EE47AE">
      <w:pPr>
        <w:rPr>
          <w:szCs w:val="21"/>
        </w:rPr>
      </w:pPr>
    </w:p>
    <w:p w14:paraId="2AAA9ADB" w14:textId="77777777" w:rsidR="00F72F42" w:rsidRPr="00E04624" w:rsidRDefault="00F72F42" w:rsidP="00EE47AE">
      <w:pPr>
        <w:rPr>
          <w:b/>
          <w:sz w:val="24"/>
          <w:szCs w:val="21"/>
        </w:rPr>
      </w:pPr>
    </w:p>
    <w:p w14:paraId="2AAA9ADC" w14:textId="77777777" w:rsidR="00C7117C" w:rsidRPr="00E04624" w:rsidRDefault="00C7117C" w:rsidP="00EE47AE">
      <w:pPr>
        <w:rPr>
          <w:b/>
          <w:sz w:val="24"/>
          <w:szCs w:val="21"/>
        </w:rPr>
      </w:pPr>
    </w:p>
    <w:p w14:paraId="2AAA9ADD" w14:textId="77777777" w:rsidR="00EE47AE" w:rsidRDefault="00EE47AE" w:rsidP="0079737E">
      <w:pPr>
        <w:rPr>
          <w:color w:val="808080"/>
          <w:szCs w:val="21"/>
        </w:rPr>
      </w:pPr>
    </w:p>
    <w:p w14:paraId="2AAA9ADE" w14:textId="77777777" w:rsidR="00A017FE" w:rsidRDefault="00A017FE" w:rsidP="0079737E">
      <w:pPr>
        <w:rPr>
          <w:color w:val="808080"/>
          <w:szCs w:val="21"/>
        </w:rPr>
      </w:pPr>
    </w:p>
    <w:p w14:paraId="2AAA9ADF" w14:textId="77777777" w:rsidR="00A017FE" w:rsidRDefault="00A017FE" w:rsidP="0079737E">
      <w:pPr>
        <w:rPr>
          <w:color w:val="808080"/>
          <w:szCs w:val="21"/>
        </w:rPr>
      </w:pPr>
    </w:p>
    <w:p w14:paraId="2AAA9AE0" w14:textId="77777777" w:rsidR="00A017FE" w:rsidRDefault="00A017FE" w:rsidP="0079737E">
      <w:pPr>
        <w:rPr>
          <w:color w:val="808080"/>
          <w:szCs w:val="21"/>
        </w:rPr>
      </w:pPr>
    </w:p>
    <w:p w14:paraId="2AAA9AE1" w14:textId="77777777" w:rsidR="00A017FE" w:rsidRDefault="00A017FE" w:rsidP="0079737E">
      <w:pPr>
        <w:rPr>
          <w:color w:val="808080"/>
          <w:szCs w:val="21"/>
        </w:rPr>
      </w:pPr>
    </w:p>
    <w:p w14:paraId="2AAA9AE2" w14:textId="77777777" w:rsidR="00A017FE" w:rsidRDefault="00A017FE" w:rsidP="0079737E">
      <w:pPr>
        <w:rPr>
          <w:color w:val="808080"/>
          <w:szCs w:val="21"/>
        </w:rPr>
      </w:pPr>
    </w:p>
    <w:p w14:paraId="2AAA9AE3" w14:textId="77777777" w:rsidR="00A017FE" w:rsidRDefault="00A017FE" w:rsidP="0079737E">
      <w:pPr>
        <w:rPr>
          <w:color w:val="808080"/>
          <w:szCs w:val="21"/>
        </w:rPr>
      </w:pPr>
    </w:p>
    <w:p w14:paraId="2AAA9AE4" w14:textId="77777777" w:rsidR="00A017FE" w:rsidRDefault="00A017FE" w:rsidP="0079737E">
      <w:pPr>
        <w:rPr>
          <w:color w:val="808080"/>
          <w:szCs w:val="21"/>
        </w:rPr>
      </w:pPr>
    </w:p>
    <w:p w14:paraId="2AAA9AE5" w14:textId="77777777" w:rsidR="00A017FE" w:rsidRDefault="00A017FE" w:rsidP="0079737E">
      <w:pPr>
        <w:rPr>
          <w:color w:val="808080"/>
          <w:szCs w:val="21"/>
        </w:rPr>
      </w:pPr>
    </w:p>
    <w:p w14:paraId="2AAA9AE6" w14:textId="77777777" w:rsidR="00A017FE" w:rsidRDefault="00A017FE" w:rsidP="0079737E">
      <w:pPr>
        <w:rPr>
          <w:color w:val="808080"/>
          <w:szCs w:val="21"/>
        </w:rPr>
      </w:pPr>
    </w:p>
    <w:p w14:paraId="2AAA9AE7" w14:textId="77777777" w:rsidR="008D3060" w:rsidRPr="00DE3F6B" w:rsidRDefault="008D3060" w:rsidP="0079737E">
      <w:pPr>
        <w:rPr>
          <w:color w:val="808080"/>
          <w:szCs w:val="21"/>
        </w:rPr>
      </w:pPr>
    </w:p>
    <w:p w14:paraId="2AAA9AE8" w14:textId="77777777" w:rsidR="00AA2D3E" w:rsidRPr="00AB5EB9" w:rsidRDefault="00AA2D3E" w:rsidP="008E6366">
      <w:pPr>
        <w:rPr>
          <w:color w:val="808080"/>
        </w:rPr>
      </w:pPr>
    </w:p>
    <w:p w14:paraId="2AAA9AE9" w14:textId="77777777" w:rsidR="003E719C" w:rsidRPr="00AB5EB9" w:rsidRDefault="003E719C" w:rsidP="008E6366">
      <w:pPr>
        <w:rPr>
          <w:color w:val="808080"/>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4536"/>
        <w:gridCol w:w="4536"/>
      </w:tblGrid>
      <w:tr w:rsidR="003E719C" w14:paraId="2AAA9AEC" w14:textId="77777777" w:rsidTr="00A56581">
        <w:trPr>
          <w:trHeight w:hRule="exact" w:val="3402"/>
        </w:trPr>
        <w:tc>
          <w:tcPr>
            <w:tcW w:w="4536" w:type="dxa"/>
            <w:tcMar>
              <w:left w:w="0" w:type="dxa"/>
              <w:right w:w="0" w:type="dxa"/>
            </w:tcMar>
          </w:tcPr>
          <w:p w14:paraId="2AAA9AEA" w14:textId="77777777" w:rsidR="007747CA" w:rsidRDefault="00F86ACF" w:rsidP="008E6366">
            <w:r>
              <w:rPr>
                <w:noProof/>
                <w:szCs w:val="21"/>
              </w:rPr>
              <mc:AlternateContent>
                <mc:Choice Requires="wps">
                  <w:drawing>
                    <wp:anchor distT="0" distB="0" distL="114300" distR="114300" simplePos="0" relativeHeight="251661312" behindDoc="0" locked="0" layoutInCell="1" allowOverlap="1" wp14:anchorId="2AAA9B09" wp14:editId="2AAA9B0A">
                      <wp:simplePos x="0" y="0"/>
                      <wp:positionH relativeFrom="page">
                        <wp:posOffset>57150</wp:posOffset>
                      </wp:positionH>
                      <wp:positionV relativeFrom="page">
                        <wp:posOffset>-102235</wp:posOffset>
                      </wp:positionV>
                      <wp:extent cx="4163060" cy="553720"/>
                      <wp:effectExtent l="0" t="1270" r="3175" b="0"/>
                      <wp:wrapNone/>
                      <wp:docPr id="1"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3060"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AA9B15" w14:textId="6F620A1F" w:rsidR="00A41516" w:rsidRPr="00FE72A1" w:rsidRDefault="00393D06" w:rsidP="00A41516">
                                  <w:pPr>
                                    <w:rPr>
                                      <w:rFonts w:cs="Arial"/>
                                      <w:b/>
                                      <w:color w:val="FFFFFF" w:themeColor="background1"/>
                                      <w:sz w:val="36"/>
                                      <w:szCs w:val="36"/>
                                    </w:rPr>
                                  </w:pPr>
                                  <w:r>
                                    <w:rPr>
                                      <w:rFonts w:cs="Arial"/>
                                      <w:b/>
                                      <w:color w:val="FFFFFF" w:themeColor="background1"/>
                                      <w:sz w:val="36"/>
                                      <w:szCs w:val="36"/>
                                    </w:rPr>
                                    <w:t>Husavis</w:t>
                                  </w:r>
                                  <w:r w:rsidR="00F4014D">
                                    <w:rPr>
                                      <w:rFonts w:cs="Arial"/>
                                      <w:b/>
                                      <w:color w:val="FFFFFF" w:themeColor="background1"/>
                                      <w:sz w:val="36"/>
                                      <w:szCs w:val="36"/>
                                    </w:rPr>
                                    <w:t xml:space="preserve"> </w:t>
                                  </w:r>
                                  <w:r w:rsidR="00F13D28">
                                    <w:rPr>
                                      <w:rFonts w:cs="Arial"/>
                                      <w:b/>
                                      <w:color w:val="FFFFFF" w:themeColor="background1"/>
                                      <w:sz w:val="36"/>
                                      <w:szCs w:val="36"/>
                                    </w:rPr>
                                    <w:t>juni</w:t>
                                  </w:r>
                                  <w:r w:rsidR="00F4014D">
                                    <w:rPr>
                                      <w:rFonts w:cs="Arial"/>
                                      <w:b/>
                                      <w:color w:val="FFFFFF" w:themeColor="background1"/>
                                      <w:sz w:val="36"/>
                                      <w:szCs w:val="36"/>
                                    </w:rPr>
                                    <w:t xml:space="preserve"> 202</w:t>
                                  </w:r>
                                  <w:r w:rsidR="00F13D28">
                                    <w:rPr>
                                      <w:rFonts w:cs="Arial"/>
                                      <w:b/>
                                      <w:color w:val="FFFFFF" w:themeColor="background1"/>
                                      <w:sz w:val="36"/>
                                      <w:szCs w:val="36"/>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AA9B09" id="Text Box 241" o:spid="_x0000_s1027" type="#_x0000_t202" style="position:absolute;margin-left:4.5pt;margin-top:-8.05pt;width:327.8pt;height:43.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" filled="f" stroked="f">
                      <v:textbox>
                        <w:txbxContent>
                          <w:p w14:paraId="2AAA9B15" w14:textId="6F620A1F" w:rsidR="00A41516" w:rsidRPr="00FE72A1" w:rsidRDefault="00393D06" w:rsidP="00A41516">
                            <w:pPr>
                              <w:rPr>
                                <w:rFonts w:cs="Arial"/>
                                <w:b/>
                                <w:color w:val="FFFFFF" w:themeColor="background1"/>
                                <w:sz w:val="36"/>
                                <w:szCs w:val="36"/>
                              </w:rPr>
                            </w:pPr>
                            <w:r>
                              <w:rPr>
                                <w:rFonts w:cs="Arial"/>
                                <w:b/>
                                <w:color w:val="FFFFFF" w:themeColor="background1"/>
                                <w:sz w:val="36"/>
                                <w:szCs w:val="36"/>
                              </w:rPr>
                              <w:t>Husavis</w:t>
                            </w:r>
                            <w:r w:rsidR="00F4014D">
                              <w:rPr>
                                <w:rFonts w:cs="Arial"/>
                                <w:b/>
                                <w:color w:val="FFFFFF" w:themeColor="background1"/>
                                <w:sz w:val="36"/>
                                <w:szCs w:val="36"/>
                              </w:rPr>
                              <w:t xml:space="preserve"> </w:t>
                            </w:r>
                            <w:r w:rsidR="00F13D28">
                              <w:rPr>
                                <w:rFonts w:cs="Arial"/>
                                <w:b/>
                                <w:color w:val="FFFFFF" w:themeColor="background1"/>
                                <w:sz w:val="36"/>
                                <w:szCs w:val="36"/>
                              </w:rPr>
                              <w:t>juni</w:t>
                            </w:r>
                            <w:r w:rsidR="00F4014D">
                              <w:rPr>
                                <w:rFonts w:cs="Arial"/>
                                <w:b/>
                                <w:color w:val="FFFFFF" w:themeColor="background1"/>
                                <w:sz w:val="36"/>
                                <w:szCs w:val="36"/>
                              </w:rPr>
                              <w:t xml:space="preserve"> 202</w:t>
                            </w:r>
                            <w:r w:rsidR="00F13D28">
                              <w:rPr>
                                <w:rFonts w:cs="Arial"/>
                                <w:b/>
                                <w:color w:val="FFFFFF" w:themeColor="background1"/>
                                <w:sz w:val="36"/>
                                <w:szCs w:val="36"/>
                              </w:rPr>
                              <w:t>3</w:t>
                            </w:r>
                          </w:p>
                        </w:txbxContent>
                      </v:textbox>
                      <w10:wrap anchorx="page" anchory="page"/>
                    </v:shape>
                  </w:pict>
                </mc:Fallback>
              </mc:AlternateContent>
            </w:r>
          </w:p>
        </w:tc>
        <w:tc>
          <w:tcPr>
            <w:tcW w:w="4536" w:type="dxa"/>
            <w:tcMar>
              <w:left w:w="0" w:type="dxa"/>
              <w:right w:w="0" w:type="dxa"/>
            </w:tcMar>
          </w:tcPr>
          <w:p w14:paraId="2AAA9AEB" w14:textId="77777777" w:rsidR="007747CA" w:rsidRDefault="007747CA" w:rsidP="008E6366"/>
        </w:tc>
      </w:tr>
    </w:tbl>
    <w:p w14:paraId="2AAA9AED" w14:textId="77777777" w:rsidR="003E719C" w:rsidRDefault="003E719C" w:rsidP="00BB1A23">
      <w:pPr>
        <w:rPr>
          <w:color w:val="808080"/>
        </w:rPr>
      </w:pPr>
    </w:p>
    <w:p w14:paraId="2AAA9AEE" w14:textId="77777777" w:rsidR="000E1EE5" w:rsidRDefault="000E1EE5" w:rsidP="00BB1A23">
      <w:pPr>
        <w:rPr>
          <w:color w:val="808080"/>
        </w:rPr>
      </w:pPr>
    </w:p>
    <w:p w14:paraId="2AAA9AEF" w14:textId="77777777" w:rsidR="000E1EE5" w:rsidRDefault="000E1EE5" w:rsidP="00BB1A23">
      <w:pPr>
        <w:rPr>
          <w:color w:val="808080"/>
        </w:rPr>
      </w:pPr>
    </w:p>
    <w:p w14:paraId="2AAA9AF0" w14:textId="77777777" w:rsidR="000E1EE5" w:rsidRDefault="000E1EE5" w:rsidP="00BB1A23">
      <w:pPr>
        <w:rPr>
          <w:color w:val="808080"/>
        </w:rPr>
      </w:pPr>
    </w:p>
    <w:p w14:paraId="2AAA9AF1" w14:textId="77777777" w:rsidR="000E1EE5" w:rsidRDefault="000E1EE5" w:rsidP="00BB1A23">
      <w:pPr>
        <w:rPr>
          <w:color w:val="808080"/>
        </w:rPr>
      </w:pPr>
    </w:p>
    <w:p w14:paraId="2AAA9AF2" w14:textId="77777777" w:rsidR="000E1EE5" w:rsidRDefault="000E1EE5" w:rsidP="00BB1A23">
      <w:pPr>
        <w:rPr>
          <w:color w:val="808080"/>
        </w:rPr>
      </w:pPr>
    </w:p>
    <w:p w14:paraId="2AAA9AF3" w14:textId="77777777" w:rsidR="000E1EE5" w:rsidRDefault="000E1EE5" w:rsidP="00BB1A23">
      <w:pPr>
        <w:rPr>
          <w:color w:val="808080"/>
        </w:rPr>
      </w:pPr>
    </w:p>
    <w:p w14:paraId="2AAA9AF4" w14:textId="77777777" w:rsidR="000E1EE5" w:rsidRDefault="000E1EE5" w:rsidP="00BB1A23">
      <w:pPr>
        <w:rPr>
          <w:color w:val="808080"/>
        </w:rPr>
      </w:pPr>
    </w:p>
    <w:p w14:paraId="2AAA9AF5" w14:textId="77777777" w:rsidR="000E1EE5" w:rsidRDefault="000E1EE5" w:rsidP="00BB1A23">
      <w:pPr>
        <w:rPr>
          <w:color w:val="808080"/>
        </w:rPr>
      </w:pPr>
    </w:p>
    <w:p w14:paraId="2AAA9AF6" w14:textId="77777777" w:rsidR="000E1EE5" w:rsidRDefault="000E1EE5" w:rsidP="00BB1A23">
      <w:pPr>
        <w:rPr>
          <w:color w:val="808080"/>
        </w:rPr>
      </w:pPr>
    </w:p>
    <w:p w14:paraId="2AAA9AF7" w14:textId="77777777" w:rsidR="000E1EE5" w:rsidRDefault="000E1EE5" w:rsidP="00BB1A23">
      <w:pPr>
        <w:rPr>
          <w:color w:val="808080"/>
        </w:rPr>
      </w:pPr>
    </w:p>
    <w:p w14:paraId="2AAA9AF8" w14:textId="77777777" w:rsidR="000E1EE5" w:rsidRDefault="000E1EE5" w:rsidP="00BB1A23">
      <w:pPr>
        <w:rPr>
          <w:color w:val="808080"/>
        </w:rPr>
      </w:pPr>
    </w:p>
    <w:p w14:paraId="2AAA9AF9" w14:textId="77777777" w:rsidR="000E1EE5" w:rsidRDefault="000E1EE5" w:rsidP="00BB1A23">
      <w:pPr>
        <w:rPr>
          <w:color w:val="808080"/>
        </w:rPr>
      </w:pPr>
    </w:p>
    <w:p w14:paraId="2AAA9AFA" w14:textId="77777777" w:rsidR="000E1EE5" w:rsidRDefault="000E1EE5" w:rsidP="00BB1A23">
      <w:pPr>
        <w:rPr>
          <w:color w:val="808080"/>
        </w:rPr>
      </w:pPr>
    </w:p>
    <w:p w14:paraId="2AAA9AFB" w14:textId="77777777" w:rsidR="000E1EE5" w:rsidRDefault="000E1EE5" w:rsidP="00BB1A23">
      <w:pPr>
        <w:rPr>
          <w:color w:val="808080"/>
        </w:rPr>
      </w:pPr>
    </w:p>
    <w:p w14:paraId="2AAA9AFC" w14:textId="77777777" w:rsidR="000E1EE5" w:rsidRDefault="000E1EE5" w:rsidP="00BB1A23">
      <w:pPr>
        <w:rPr>
          <w:color w:val="808080"/>
        </w:rPr>
      </w:pPr>
    </w:p>
    <w:p w14:paraId="2AAA9AFD" w14:textId="77777777" w:rsidR="000E1EE5" w:rsidRDefault="000E1EE5" w:rsidP="00BB1A23">
      <w:pPr>
        <w:rPr>
          <w:color w:val="808080"/>
        </w:rPr>
      </w:pPr>
    </w:p>
    <w:p w14:paraId="2AAA9AFE" w14:textId="77777777" w:rsidR="000E1EE5" w:rsidRDefault="000E1EE5" w:rsidP="00BB1A23">
      <w:pPr>
        <w:rPr>
          <w:color w:val="808080"/>
        </w:rPr>
      </w:pPr>
    </w:p>
    <w:p w14:paraId="2AAA9AFF" w14:textId="77777777" w:rsidR="000E1EE5" w:rsidRDefault="000E1EE5" w:rsidP="00BB1A23">
      <w:pPr>
        <w:rPr>
          <w:color w:val="808080"/>
        </w:rPr>
      </w:pPr>
    </w:p>
    <w:p w14:paraId="2AAA9B00" w14:textId="77777777" w:rsidR="000E1EE5" w:rsidRDefault="000E1EE5" w:rsidP="00BB1A23">
      <w:pPr>
        <w:rPr>
          <w:color w:val="808080"/>
        </w:rPr>
      </w:pPr>
    </w:p>
    <w:p w14:paraId="2AAA9B01" w14:textId="77777777" w:rsidR="000E1EE5" w:rsidRDefault="000E1EE5" w:rsidP="00BB1A23">
      <w:pPr>
        <w:rPr>
          <w:color w:val="808080"/>
        </w:rPr>
      </w:pPr>
    </w:p>
    <w:p w14:paraId="2AAA9B02" w14:textId="6A729459" w:rsidR="000E1EE5" w:rsidRDefault="00D93C12" w:rsidP="00BB1A23">
      <w:pPr>
        <w:rPr>
          <w:color w:val="808080"/>
        </w:rPr>
      </w:pPr>
      <w:r>
        <w:rPr>
          <w:noProof/>
        </w:rPr>
        <w:lastRenderedPageBreak/>
        <w:drawing>
          <wp:anchor distT="0" distB="0" distL="114300" distR="114300" simplePos="0" relativeHeight="251663360" behindDoc="1" locked="0" layoutInCell="1" allowOverlap="1" wp14:anchorId="52848DB6" wp14:editId="6B412C4F">
            <wp:simplePos x="0" y="0"/>
            <wp:positionH relativeFrom="column">
              <wp:posOffset>32385</wp:posOffset>
            </wp:positionH>
            <wp:positionV relativeFrom="paragraph">
              <wp:posOffset>4445</wp:posOffset>
            </wp:positionV>
            <wp:extent cx="6120130" cy="4329430"/>
            <wp:effectExtent l="0" t="0" r="0" b="0"/>
            <wp:wrapNone/>
            <wp:docPr id="3" name="Billede 3" descr="Kalendere og planlæggere til udskrivning Juni 2023 A4, A3 til PDF og PNG -  7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alendere og planlæggere til udskrivning Juni 2023 A4, A3 til PDF og PNG -  7calenda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130" cy="4329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A9B03" w14:textId="15C0EB7C" w:rsidR="000E1EE5" w:rsidRDefault="000E1EE5" w:rsidP="00BB1A23">
      <w:pPr>
        <w:rPr>
          <w:color w:val="808080"/>
        </w:rPr>
      </w:pPr>
    </w:p>
    <w:p w14:paraId="2AAA9B04" w14:textId="0832B2DF" w:rsidR="000E1EE5" w:rsidRDefault="000E1EE5" w:rsidP="00BB1A23">
      <w:pPr>
        <w:rPr>
          <w:noProof/>
        </w:rPr>
      </w:pPr>
    </w:p>
    <w:p w14:paraId="0444C5D6" w14:textId="5D66516C" w:rsidR="00D93C12" w:rsidRPr="00D93C12" w:rsidRDefault="00D93C12" w:rsidP="00D93C12"/>
    <w:p w14:paraId="394E7C4B" w14:textId="54B3ABB6" w:rsidR="00D93C12" w:rsidRPr="00D93C12" w:rsidRDefault="00D93C12" w:rsidP="00D93C12"/>
    <w:p w14:paraId="799C9DB7" w14:textId="6D0448CA" w:rsidR="00D93C12" w:rsidRPr="00D93C12" w:rsidRDefault="00D93C12" w:rsidP="00D93C12"/>
    <w:p w14:paraId="34EA2CE9" w14:textId="6119E389" w:rsidR="00D93C12" w:rsidRDefault="00D93C12" w:rsidP="00D93C12">
      <w:pPr>
        <w:rPr>
          <w:noProof/>
        </w:rPr>
      </w:pPr>
    </w:p>
    <w:p w14:paraId="564BB6D0" w14:textId="2C4B2697" w:rsidR="00D93C12" w:rsidRDefault="00D93C12" w:rsidP="00D93C12">
      <w:r>
        <w:rPr>
          <w:noProof/>
        </w:rPr>
        <w:drawing>
          <wp:anchor distT="0" distB="0" distL="114300" distR="114300" simplePos="0" relativeHeight="251666432" behindDoc="0" locked="0" layoutInCell="1" allowOverlap="1" wp14:anchorId="1751C40C" wp14:editId="351CEAFC">
            <wp:simplePos x="0" y="0"/>
            <wp:positionH relativeFrom="margin">
              <wp:align>right</wp:align>
            </wp:positionH>
            <wp:positionV relativeFrom="paragraph">
              <wp:posOffset>4299585</wp:posOffset>
            </wp:positionV>
            <wp:extent cx="5934075" cy="3088640"/>
            <wp:effectExtent l="0" t="0" r="9525" b="0"/>
            <wp:wrapSquare wrapText="bothSides"/>
            <wp:docPr id="8" name="Billede 8" descr="Saxild Arkiv - Juni må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axild Arkiv - Juni mån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30886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197F88EE" wp14:editId="2BBE699C">
            <wp:simplePos x="0" y="0"/>
            <wp:positionH relativeFrom="margin">
              <wp:posOffset>3832860</wp:posOffset>
            </wp:positionH>
            <wp:positionV relativeFrom="paragraph">
              <wp:posOffset>1318260</wp:posOffset>
            </wp:positionV>
            <wp:extent cx="314325" cy="314325"/>
            <wp:effectExtent l="38100" t="38100" r="28575" b="28575"/>
            <wp:wrapNone/>
            <wp:docPr id="7" name="Billede 7" descr="Selvklæbende flag til opsætning på vinduer m.m. ⇒ Brondsholm.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lvklæbende flag til opsætning på vinduer m.m. ⇒ Brondsholm.d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61741">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1F1BDE71" wp14:editId="0E392157">
            <wp:simplePos x="0" y="0"/>
            <wp:positionH relativeFrom="margin">
              <wp:posOffset>1280160</wp:posOffset>
            </wp:positionH>
            <wp:positionV relativeFrom="paragraph">
              <wp:posOffset>1304311</wp:posOffset>
            </wp:positionV>
            <wp:extent cx="314325" cy="314325"/>
            <wp:effectExtent l="38100" t="38100" r="28575" b="28575"/>
            <wp:wrapNone/>
            <wp:docPr id="6" name="Billede 6" descr="Selvklæbende flag til opsætning på vinduer m.m. ⇒ Brondsholm.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lvklæbende flag til opsætning på vinduer m.m. ⇒ Brondsholm.dk"/>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61741">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143A75" w14:textId="4170308D" w:rsidR="00BC5D5B" w:rsidRPr="00BC5D5B" w:rsidRDefault="00BC5D5B" w:rsidP="00BC5D5B"/>
    <w:p w14:paraId="08036DEA" w14:textId="069C5193" w:rsidR="00BC5D5B" w:rsidRPr="00BC5D5B" w:rsidRDefault="00BC5D5B" w:rsidP="00BC5D5B"/>
    <w:p w14:paraId="35F22448" w14:textId="2566BA9F" w:rsidR="00BC5D5B" w:rsidRPr="00BC5D5B" w:rsidRDefault="00BC5D5B" w:rsidP="00BC5D5B"/>
    <w:p w14:paraId="71121EC8" w14:textId="5F33C143" w:rsidR="00BC5D5B" w:rsidRPr="00BC5D5B" w:rsidRDefault="00BC5D5B" w:rsidP="00BC5D5B"/>
    <w:p w14:paraId="5F8A02AD" w14:textId="4C9590CC" w:rsidR="00BC5D5B" w:rsidRPr="00BC5D5B" w:rsidRDefault="00BC5D5B" w:rsidP="00BC5D5B"/>
    <w:p w14:paraId="20E0B5CE" w14:textId="67AB758D" w:rsidR="00BC5D5B" w:rsidRPr="00BC5D5B" w:rsidRDefault="00BC5D5B" w:rsidP="00BC5D5B"/>
    <w:p w14:paraId="37C99AA2" w14:textId="4C3E0EB8" w:rsidR="00BC5D5B" w:rsidRPr="00BC5D5B" w:rsidRDefault="00BC5D5B" w:rsidP="00BC5D5B"/>
    <w:p w14:paraId="03C788D5" w14:textId="18D8FAA5" w:rsidR="00BC5D5B" w:rsidRPr="00BC5D5B" w:rsidRDefault="00BC5D5B" w:rsidP="00BC5D5B"/>
    <w:p w14:paraId="5714464F" w14:textId="3FDA31A5" w:rsidR="00BC5D5B" w:rsidRPr="00BC5D5B" w:rsidRDefault="00BC5D5B" w:rsidP="00BC5D5B"/>
    <w:p w14:paraId="30AF64D4" w14:textId="53BBE358" w:rsidR="00BC5D5B" w:rsidRPr="00BC5D5B" w:rsidRDefault="00BC5D5B" w:rsidP="00BC5D5B"/>
    <w:p w14:paraId="6A0D8800" w14:textId="24274A75" w:rsidR="00BC5D5B" w:rsidRPr="00BC5D5B" w:rsidRDefault="00BC5D5B" w:rsidP="00BC5D5B"/>
    <w:p w14:paraId="126037E8" w14:textId="104D8B1D" w:rsidR="00BC5D5B" w:rsidRPr="00BC5D5B" w:rsidRDefault="00BC5D5B" w:rsidP="00BC5D5B"/>
    <w:p w14:paraId="09DE841F" w14:textId="387F4FA9" w:rsidR="00BC5D5B" w:rsidRPr="00BC5D5B" w:rsidRDefault="00BC5D5B" w:rsidP="00BC5D5B"/>
    <w:p w14:paraId="071FDB4B" w14:textId="6C2C7800" w:rsidR="00BC5D5B" w:rsidRPr="00BC5D5B" w:rsidRDefault="00BC5D5B" w:rsidP="00BC5D5B"/>
    <w:p w14:paraId="01049B34" w14:textId="28C2CF77" w:rsidR="00BC5D5B" w:rsidRPr="00BC5D5B" w:rsidRDefault="00BC5D5B" w:rsidP="00BC5D5B"/>
    <w:p w14:paraId="549DDD33" w14:textId="473BD21E" w:rsidR="00BC5D5B" w:rsidRPr="00BC5D5B" w:rsidRDefault="00BC5D5B" w:rsidP="00BC5D5B"/>
    <w:p w14:paraId="5CF8B04C" w14:textId="4B9046EC" w:rsidR="00BC5D5B" w:rsidRPr="00BC5D5B" w:rsidRDefault="00BC5D5B" w:rsidP="00BC5D5B"/>
    <w:p w14:paraId="78FDBA7A" w14:textId="38E7C5FE" w:rsidR="00BC5D5B" w:rsidRPr="00BC5D5B" w:rsidRDefault="00BC5D5B" w:rsidP="00BC5D5B"/>
    <w:p w14:paraId="2EA37BDD" w14:textId="50D397EA" w:rsidR="00BC5D5B" w:rsidRPr="00BC5D5B" w:rsidRDefault="00BC5D5B" w:rsidP="00BC5D5B"/>
    <w:p w14:paraId="6077C28C" w14:textId="6D6F6D31" w:rsidR="00BC5D5B" w:rsidRPr="00BC5D5B" w:rsidRDefault="00BC5D5B" w:rsidP="00BC5D5B"/>
    <w:p w14:paraId="66BCE610" w14:textId="77D2D7FD" w:rsidR="00BC5D5B" w:rsidRPr="00BC5D5B" w:rsidRDefault="00BC5D5B" w:rsidP="00BC5D5B"/>
    <w:p w14:paraId="6EB4FF7E" w14:textId="30BA64E8" w:rsidR="00BC5D5B" w:rsidRPr="00BC5D5B" w:rsidRDefault="00BC5D5B" w:rsidP="00BC5D5B"/>
    <w:p w14:paraId="79BDF3EA" w14:textId="07435DD5" w:rsidR="00BC5D5B" w:rsidRPr="00BC5D5B" w:rsidRDefault="00BC5D5B" w:rsidP="00BC5D5B"/>
    <w:p w14:paraId="3E7377BD" w14:textId="6EC572D0" w:rsidR="00BC5D5B" w:rsidRPr="00BC5D5B" w:rsidRDefault="00BC5D5B" w:rsidP="00BC5D5B"/>
    <w:p w14:paraId="27D277A5" w14:textId="5044C5F0" w:rsidR="00BC5D5B" w:rsidRPr="00BC5D5B" w:rsidRDefault="00BC5D5B" w:rsidP="00BC5D5B"/>
    <w:p w14:paraId="796A6F96" w14:textId="0347C0D0" w:rsidR="00BC5D5B" w:rsidRPr="00BC5D5B" w:rsidRDefault="00BC5D5B" w:rsidP="00BC5D5B"/>
    <w:p w14:paraId="0204747E" w14:textId="15FD2E2D" w:rsidR="00BC5D5B" w:rsidRPr="00BC5D5B" w:rsidRDefault="00BC5D5B" w:rsidP="00894DA8">
      <w:r>
        <w:br w:type="page"/>
      </w:r>
    </w:p>
    <w:sdt>
      <w:sdtPr>
        <w:rPr>
          <w:rFonts w:ascii="Arial" w:eastAsia="Times New Roman" w:hAnsi="Arial" w:cs="Times New Roman"/>
          <w:b w:val="0"/>
          <w:bCs w:val="0"/>
          <w:color w:val="auto"/>
          <w:sz w:val="32"/>
          <w:szCs w:val="32"/>
          <w:lang w:eastAsia="da-DK"/>
        </w:rPr>
        <w:id w:val="1491216588"/>
        <w:docPartObj>
          <w:docPartGallery w:val="Table of Contents"/>
          <w:docPartUnique/>
        </w:docPartObj>
      </w:sdtPr>
      <w:sdtEndPr/>
      <w:sdtContent>
        <w:p w14:paraId="3B00A8C7" w14:textId="08BBECA0" w:rsidR="00894DA8" w:rsidRPr="00894DA8" w:rsidRDefault="00894DA8">
          <w:pPr>
            <w:pStyle w:val="Overskrift"/>
            <w:rPr>
              <w:sz w:val="32"/>
              <w:szCs w:val="32"/>
            </w:rPr>
          </w:pPr>
          <w:r w:rsidRPr="00894DA8">
            <w:rPr>
              <w:sz w:val="32"/>
              <w:szCs w:val="32"/>
            </w:rPr>
            <w:t>Indhold</w:t>
          </w:r>
        </w:p>
        <w:p w14:paraId="6ABFCA0B" w14:textId="7536113D" w:rsidR="00894DA8" w:rsidRPr="00894DA8" w:rsidRDefault="00894DA8" w:rsidP="00894DA8">
          <w:pPr>
            <w:pStyle w:val="Indholdsfortegnelse3"/>
            <w:rPr>
              <w:rFonts w:asciiTheme="minorHAnsi" w:eastAsiaTheme="minorEastAsia" w:hAnsiTheme="minorHAnsi" w:cstheme="minorBidi"/>
              <w:noProof/>
              <w:sz w:val="32"/>
              <w:szCs w:val="32"/>
            </w:rPr>
          </w:pPr>
          <w:r w:rsidRPr="00894DA8">
            <w:rPr>
              <w:sz w:val="32"/>
              <w:szCs w:val="32"/>
            </w:rPr>
            <w:fldChar w:fldCharType="begin"/>
          </w:r>
          <w:r w:rsidRPr="00894DA8">
            <w:rPr>
              <w:sz w:val="32"/>
              <w:szCs w:val="32"/>
            </w:rPr>
            <w:instrText xml:space="preserve"> TOC \o "1-3" \h \z \u </w:instrText>
          </w:r>
          <w:r w:rsidRPr="00894DA8">
            <w:rPr>
              <w:sz w:val="32"/>
              <w:szCs w:val="32"/>
            </w:rPr>
            <w:fldChar w:fldCharType="separate"/>
          </w:r>
        </w:p>
        <w:p w14:paraId="5AB6FA2F" w14:textId="0AD65349" w:rsidR="00894DA8" w:rsidRPr="00894DA8" w:rsidRDefault="00F75285">
          <w:pPr>
            <w:pStyle w:val="Indholdsfortegnelse1"/>
            <w:rPr>
              <w:rFonts w:asciiTheme="minorHAnsi" w:eastAsiaTheme="minorEastAsia" w:hAnsiTheme="minorHAnsi" w:cstheme="minorBidi"/>
              <w:b w:val="0"/>
              <w:noProof/>
              <w:sz w:val="32"/>
              <w:szCs w:val="32"/>
            </w:rPr>
          </w:pPr>
          <w:hyperlink w:anchor="_Toc136411713" w:history="1">
            <w:r w:rsidR="00894DA8" w:rsidRPr="00894DA8">
              <w:rPr>
                <w:rStyle w:val="Hyperlink"/>
                <w:noProof/>
                <w:sz w:val="32"/>
                <w:szCs w:val="32"/>
              </w:rPr>
              <w:t>Indslag fra plejecenterlederen</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_Toc136411713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4</w:t>
            </w:r>
            <w:r w:rsidR="00894DA8" w:rsidRPr="00894DA8">
              <w:rPr>
                <w:noProof/>
                <w:webHidden/>
                <w:sz w:val="32"/>
                <w:szCs w:val="32"/>
              </w:rPr>
              <w:fldChar w:fldCharType="end"/>
            </w:r>
          </w:hyperlink>
        </w:p>
        <w:p w14:paraId="38A8D662" w14:textId="1F2644B7" w:rsidR="00894DA8" w:rsidRPr="00894DA8" w:rsidRDefault="00F75285">
          <w:pPr>
            <w:pStyle w:val="Indholdsfortegnelse1"/>
            <w:rPr>
              <w:rFonts w:asciiTheme="minorHAnsi" w:eastAsiaTheme="minorEastAsia" w:hAnsiTheme="minorHAnsi" w:cstheme="minorBidi"/>
              <w:b w:val="0"/>
              <w:noProof/>
              <w:sz w:val="32"/>
              <w:szCs w:val="32"/>
            </w:rPr>
          </w:pPr>
          <w:hyperlink w:anchor="_Toc136411714" w:history="1">
            <w:r w:rsidR="00894DA8" w:rsidRPr="00894DA8">
              <w:rPr>
                <w:rStyle w:val="Hyperlink"/>
                <w:noProof/>
                <w:sz w:val="32"/>
                <w:szCs w:val="32"/>
              </w:rPr>
              <w:t>Tøjsalg</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_Toc136411714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5</w:t>
            </w:r>
            <w:r w:rsidR="00894DA8" w:rsidRPr="00894DA8">
              <w:rPr>
                <w:noProof/>
                <w:webHidden/>
                <w:sz w:val="32"/>
                <w:szCs w:val="32"/>
              </w:rPr>
              <w:fldChar w:fldCharType="end"/>
            </w:r>
          </w:hyperlink>
        </w:p>
        <w:p w14:paraId="40354A5D" w14:textId="0CC7E154" w:rsidR="00894DA8" w:rsidRPr="00894DA8" w:rsidRDefault="00F75285">
          <w:pPr>
            <w:pStyle w:val="Indholdsfortegnelse1"/>
            <w:rPr>
              <w:rFonts w:asciiTheme="minorHAnsi" w:eastAsiaTheme="minorEastAsia" w:hAnsiTheme="minorHAnsi" w:cstheme="minorBidi"/>
              <w:b w:val="0"/>
              <w:noProof/>
              <w:sz w:val="32"/>
              <w:szCs w:val="32"/>
            </w:rPr>
          </w:pPr>
          <w:hyperlink w:anchor="_Toc136411715" w:history="1">
            <w:r w:rsidR="00894DA8" w:rsidRPr="00894DA8">
              <w:rPr>
                <w:rStyle w:val="Hyperlink"/>
                <w:noProof/>
                <w:sz w:val="32"/>
                <w:szCs w:val="32"/>
              </w:rPr>
              <w:t>Svaner ved Mølledammen</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_Toc136411715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6</w:t>
            </w:r>
            <w:r w:rsidR="00894DA8" w:rsidRPr="00894DA8">
              <w:rPr>
                <w:noProof/>
                <w:webHidden/>
                <w:sz w:val="32"/>
                <w:szCs w:val="32"/>
              </w:rPr>
              <w:fldChar w:fldCharType="end"/>
            </w:r>
          </w:hyperlink>
        </w:p>
        <w:p w14:paraId="5772A6AE" w14:textId="63280BA5" w:rsidR="00894DA8" w:rsidRPr="00894DA8" w:rsidRDefault="00F75285">
          <w:pPr>
            <w:pStyle w:val="Indholdsfortegnelse1"/>
            <w:rPr>
              <w:rFonts w:asciiTheme="minorHAnsi" w:eastAsiaTheme="minorEastAsia" w:hAnsiTheme="minorHAnsi" w:cstheme="minorBidi"/>
              <w:b w:val="0"/>
              <w:noProof/>
              <w:sz w:val="32"/>
              <w:szCs w:val="32"/>
            </w:rPr>
          </w:pPr>
          <w:hyperlink w:anchor="_Toc136411716" w:history="1">
            <w:r w:rsidR="00894DA8" w:rsidRPr="00894DA8">
              <w:rPr>
                <w:rStyle w:val="Hyperlink"/>
                <w:noProof/>
                <w:sz w:val="32"/>
                <w:szCs w:val="32"/>
              </w:rPr>
              <w:t>Underholdning på Elstrup Mølle</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_Toc136411716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7</w:t>
            </w:r>
            <w:r w:rsidR="00894DA8" w:rsidRPr="00894DA8">
              <w:rPr>
                <w:noProof/>
                <w:webHidden/>
                <w:sz w:val="32"/>
                <w:szCs w:val="32"/>
              </w:rPr>
              <w:fldChar w:fldCharType="end"/>
            </w:r>
          </w:hyperlink>
        </w:p>
        <w:p w14:paraId="64713355" w14:textId="0C7A8798" w:rsidR="00894DA8" w:rsidRPr="00894DA8" w:rsidRDefault="00F75285">
          <w:pPr>
            <w:pStyle w:val="Indholdsfortegnelse1"/>
            <w:rPr>
              <w:rFonts w:asciiTheme="minorHAnsi" w:eastAsiaTheme="minorEastAsia" w:hAnsiTheme="minorHAnsi" w:cstheme="minorBidi"/>
              <w:b w:val="0"/>
              <w:noProof/>
              <w:sz w:val="32"/>
              <w:szCs w:val="32"/>
            </w:rPr>
          </w:pPr>
          <w:hyperlink w:anchor="_Toc136411717" w:history="1">
            <w:r w:rsidR="00894DA8" w:rsidRPr="00894DA8">
              <w:rPr>
                <w:rStyle w:val="Hyperlink"/>
                <w:noProof/>
                <w:sz w:val="32"/>
                <w:szCs w:val="32"/>
              </w:rPr>
              <w:t>Motorcykler på Mølleparken</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_Toc136411717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10</w:t>
            </w:r>
            <w:r w:rsidR="00894DA8" w:rsidRPr="00894DA8">
              <w:rPr>
                <w:noProof/>
                <w:webHidden/>
                <w:sz w:val="32"/>
                <w:szCs w:val="32"/>
              </w:rPr>
              <w:fldChar w:fldCharType="end"/>
            </w:r>
          </w:hyperlink>
        </w:p>
        <w:p w14:paraId="65CB20B7" w14:textId="330CDCF4" w:rsidR="00894DA8" w:rsidRPr="00894DA8" w:rsidRDefault="00F75285">
          <w:pPr>
            <w:pStyle w:val="Indholdsfortegnelse1"/>
            <w:rPr>
              <w:rFonts w:asciiTheme="minorHAnsi" w:eastAsiaTheme="minorEastAsia" w:hAnsiTheme="minorHAnsi" w:cstheme="minorBidi"/>
              <w:b w:val="0"/>
              <w:noProof/>
              <w:sz w:val="32"/>
              <w:szCs w:val="32"/>
            </w:rPr>
          </w:pPr>
          <w:hyperlink w:anchor="_Toc136411718" w:history="1">
            <w:r w:rsidR="00894DA8" w:rsidRPr="00894DA8">
              <w:rPr>
                <w:rStyle w:val="Hyperlink"/>
                <w:noProof/>
                <w:sz w:val="32"/>
                <w:szCs w:val="32"/>
              </w:rPr>
              <w:t>Musikfestival på Plejecenter Mølleparken</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_Toc136411718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13</w:t>
            </w:r>
            <w:r w:rsidR="00894DA8" w:rsidRPr="00894DA8">
              <w:rPr>
                <w:noProof/>
                <w:webHidden/>
                <w:sz w:val="32"/>
                <w:szCs w:val="32"/>
              </w:rPr>
              <w:fldChar w:fldCharType="end"/>
            </w:r>
          </w:hyperlink>
        </w:p>
        <w:p w14:paraId="3CB2E858" w14:textId="0C6A37F8" w:rsidR="00894DA8" w:rsidRPr="00894DA8" w:rsidRDefault="00F75285">
          <w:pPr>
            <w:pStyle w:val="Indholdsfortegnelse1"/>
            <w:rPr>
              <w:rFonts w:asciiTheme="minorHAnsi" w:eastAsiaTheme="minorEastAsia" w:hAnsiTheme="minorHAnsi" w:cstheme="minorBidi"/>
              <w:b w:val="0"/>
              <w:noProof/>
              <w:sz w:val="32"/>
              <w:szCs w:val="32"/>
            </w:rPr>
          </w:pPr>
          <w:hyperlink w:anchor="_Toc136411719" w:history="1">
            <w:r w:rsidR="00894DA8" w:rsidRPr="00894DA8">
              <w:rPr>
                <w:rStyle w:val="Hyperlink"/>
                <w:i/>
                <w:iCs/>
                <w:noProof/>
                <w:sz w:val="32"/>
                <w:szCs w:val="32"/>
              </w:rPr>
              <w:t>Invitation til Sankt Hans</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_Toc136411719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20</w:t>
            </w:r>
            <w:r w:rsidR="00894DA8" w:rsidRPr="00894DA8">
              <w:rPr>
                <w:noProof/>
                <w:webHidden/>
                <w:sz w:val="32"/>
                <w:szCs w:val="32"/>
              </w:rPr>
              <w:fldChar w:fldCharType="end"/>
            </w:r>
          </w:hyperlink>
        </w:p>
        <w:p w14:paraId="368845F8" w14:textId="424A100A" w:rsidR="00894DA8" w:rsidRPr="00894DA8" w:rsidRDefault="00F75285">
          <w:pPr>
            <w:pStyle w:val="Indholdsfortegnelse1"/>
            <w:rPr>
              <w:rFonts w:asciiTheme="minorHAnsi" w:eastAsiaTheme="minorEastAsia" w:hAnsiTheme="minorHAnsi" w:cstheme="minorBidi"/>
              <w:b w:val="0"/>
              <w:noProof/>
              <w:sz w:val="32"/>
              <w:szCs w:val="32"/>
            </w:rPr>
          </w:pPr>
          <w:hyperlink w:anchor="_Toc136411720" w:history="1">
            <w:r w:rsidR="00894DA8" w:rsidRPr="00894DA8">
              <w:rPr>
                <w:rStyle w:val="Hyperlink"/>
                <w:noProof/>
                <w:sz w:val="32"/>
                <w:szCs w:val="32"/>
              </w:rPr>
              <w:t>Referat af bruger- og pårørenderådsmødet den 15.05.2023</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_Toc136411720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21</w:t>
            </w:r>
            <w:r w:rsidR="00894DA8" w:rsidRPr="00894DA8">
              <w:rPr>
                <w:noProof/>
                <w:webHidden/>
                <w:sz w:val="32"/>
                <w:szCs w:val="32"/>
              </w:rPr>
              <w:fldChar w:fldCharType="end"/>
            </w:r>
          </w:hyperlink>
        </w:p>
        <w:p w14:paraId="24F1184E" w14:textId="0E81BD7E" w:rsidR="00894DA8" w:rsidRPr="00894DA8" w:rsidRDefault="00F75285">
          <w:pPr>
            <w:pStyle w:val="Indholdsfortegnelse1"/>
            <w:rPr>
              <w:rFonts w:asciiTheme="minorHAnsi" w:eastAsiaTheme="minorEastAsia" w:hAnsiTheme="minorHAnsi" w:cstheme="minorBidi"/>
              <w:b w:val="0"/>
              <w:noProof/>
              <w:sz w:val="32"/>
              <w:szCs w:val="32"/>
            </w:rPr>
          </w:pPr>
          <w:hyperlink w:anchor="_Toc136411721" w:history="1">
            <w:r w:rsidR="00894DA8" w:rsidRPr="00894DA8">
              <w:rPr>
                <w:rStyle w:val="Hyperlink"/>
                <w:noProof/>
                <w:sz w:val="32"/>
                <w:szCs w:val="32"/>
              </w:rPr>
              <w:t>Bruge- pårørenderåd på Plejecenter Mølleparken</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_Toc136411721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26</w:t>
            </w:r>
            <w:r w:rsidR="00894DA8" w:rsidRPr="00894DA8">
              <w:rPr>
                <w:noProof/>
                <w:webHidden/>
                <w:sz w:val="32"/>
                <w:szCs w:val="32"/>
              </w:rPr>
              <w:fldChar w:fldCharType="end"/>
            </w:r>
          </w:hyperlink>
        </w:p>
        <w:p w14:paraId="503E40AD" w14:textId="361F1707" w:rsidR="00894DA8" w:rsidRPr="00894DA8" w:rsidRDefault="00F75285">
          <w:pPr>
            <w:pStyle w:val="Indholdsfortegnelse1"/>
            <w:rPr>
              <w:rFonts w:asciiTheme="minorHAnsi" w:eastAsiaTheme="minorEastAsia" w:hAnsiTheme="minorHAnsi" w:cstheme="minorBidi"/>
              <w:b w:val="0"/>
              <w:noProof/>
              <w:sz w:val="32"/>
              <w:szCs w:val="32"/>
            </w:rPr>
          </w:pPr>
          <w:hyperlink r:id="rId12" w:anchor="_Toc136411722" w:history="1">
            <w:r w:rsidR="00894DA8" w:rsidRPr="00894DA8">
              <w:rPr>
                <w:rStyle w:val="Hyperlink"/>
                <w:i/>
                <w:iCs/>
                <w:noProof/>
                <w:sz w:val="32"/>
                <w:szCs w:val="32"/>
              </w:rPr>
              <w:t>Aktivitetsplan juni 2023</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_Toc136411722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28</w:t>
            </w:r>
            <w:r w:rsidR="00894DA8" w:rsidRPr="00894DA8">
              <w:rPr>
                <w:noProof/>
                <w:webHidden/>
                <w:sz w:val="32"/>
                <w:szCs w:val="32"/>
              </w:rPr>
              <w:fldChar w:fldCharType="end"/>
            </w:r>
          </w:hyperlink>
        </w:p>
        <w:p w14:paraId="7F440C9A" w14:textId="523E300C" w:rsidR="00894DA8" w:rsidRPr="00894DA8" w:rsidRDefault="00F75285">
          <w:pPr>
            <w:pStyle w:val="Indholdsfortegnelse1"/>
            <w:rPr>
              <w:rFonts w:asciiTheme="minorHAnsi" w:eastAsiaTheme="minorEastAsia" w:hAnsiTheme="minorHAnsi" w:cstheme="minorBidi"/>
              <w:b w:val="0"/>
              <w:noProof/>
              <w:sz w:val="32"/>
              <w:szCs w:val="32"/>
            </w:rPr>
          </w:pPr>
          <w:hyperlink w:anchor="_Toc136411723" w:history="1">
            <w:r w:rsidR="00894DA8" w:rsidRPr="00894DA8">
              <w:rPr>
                <w:rStyle w:val="Hyperlink"/>
                <w:noProof/>
                <w:sz w:val="32"/>
                <w:szCs w:val="32"/>
              </w:rPr>
              <w:t>Vil du spise med</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_Toc136411723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29</w:t>
            </w:r>
            <w:r w:rsidR="00894DA8" w:rsidRPr="00894DA8">
              <w:rPr>
                <w:noProof/>
                <w:webHidden/>
                <w:sz w:val="32"/>
                <w:szCs w:val="32"/>
              </w:rPr>
              <w:fldChar w:fldCharType="end"/>
            </w:r>
          </w:hyperlink>
        </w:p>
        <w:p w14:paraId="70A47564" w14:textId="5D69D50D" w:rsidR="00894DA8" w:rsidRPr="00894DA8" w:rsidRDefault="00F75285">
          <w:pPr>
            <w:pStyle w:val="Indholdsfortegnelse1"/>
            <w:rPr>
              <w:rFonts w:asciiTheme="minorHAnsi" w:eastAsiaTheme="minorEastAsia" w:hAnsiTheme="minorHAnsi" w:cstheme="minorBidi"/>
              <w:b w:val="0"/>
              <w:noProof/>
              <w:sz w:val="32"/>
              <w:szCs w:val="32"/>
            </w:rPr>
          </w:pPr>
          <w:hyperlink w:anchor="_Toc136411724" w:history="1">
            <w:r w:rsidR="00894DA8" w:rsidRPr="00894DA8">
              <w:rPr>
                <w:rStyle w:val="Hyperlink"/>
                <w:noProof/>
                <w:sz w:val="32"/>
                <w:szCs w:val="32"/>
              </w:rPr>
              <w:t>Madplan for JUNI 2023</w:t>
            </w:r>
            <w:r w:rsidR="00894DA8" w:rsidRPr="00894DA8">
              <w:rPr>
                <w:noProof/>
                <w:webHidden/>
                <w:sz w:val="32"/>
                <w:szCs w:val="32"/>
              </w:rPr>
              <w:tab/>
            </w:r>
            <w:r w:rsidR="00894DA8" w:rsidRPr="00894DA8">
              <w:rPr>
                <w:noProof/>
                <w:webHidden/>
                <w:sz w:val="32"/>
                <w:szCs w:val="32"/>
              </w:rPr>
              <w:fldChar w:fldCharType="begin"/>
            </w:r>
            <w:r w:rsidR="00894DA8" w:rsidRPr="00894DA8">
              <w:rPr>
                <w:noProof/>
                <w:webHidden/>
                <w:sz w:val="32"/>
                <w:szCs w:val="32"/>
              </w:rPr>
              <w:instrText xml:space="preserve"> PAGEREF _Toc136411724 \h </w:instrText>
            </w:r>
            <w:r w:rsidR="00894DA8" w:rsidRPr="00894DA8">
              <w:rPr>
                <w:noProof/>
                <w:webHidden/>
                <w:sz w:val="32"/>
                <w:szCs w:val="32"/>
              </w:rPr>
            </w:r>
            <w:r w:rsidR="00894DA8" w:rsidRPr="00894DA8">
              <w:rPr>
                <w:noProof/>
                <w:webHidden/>
                <w:sz w:val="32"/>
                <w:szCs w:val="32"/>
              </w:rPr>
              <w:fldChar w:fldCharType="separate"/>
            </w:r>
            <w:r w:rsidR="00894DA8" w:rsidRPr="00894DA8">
              <w:rPr>
                <w:noProof/>
                <w:webHidden/>
                <w:sz w:val="32"/>
                <w:szCs w:val="32"/>
              </w:rPr>
              <w:t>30</w:t>
            </w:r>
            <w:r w:rsidR="00894DA8" w:rsidRPr="00894DA8">
              <w:rPr>
                <w:noProof/>
                <w:webHidden/>
                <w:sz w:val="32"/>
                <w:szCs w:val="32"/>
              </w:rPr>
              <w:fldChar w:fldCharType="end"/>
            </w:r>
          </w:hyperlink>
        </w:p>
        <w:p w14:paraId="23579D6E" w14:textId="401F3834" w:rsidR="00894DA8" w:rsidRPr="00894DA8" w:rsidRDefault="00894DA8">
          <w:pPr>
            <w:rPr>
              <w:sz w:val="32"/>
              <w:szCs w:val="32"/>
            </w:rPr>
          </w:pPr>
          <w:r w:rsidRPr="00894DA8">
            <w:rPr>
              <w:b/>
              <w:bCs/>
              <w:sz w:val="32"/>
              <w:szCs w:val="32"/>
            </w:rPr>
            <w:fldChar w:fldCharType="end"/>
          </w:r>
        </w:p>
      </w:sdtContent>
    </w:sdt>
    <w:p w14:paraId="31836495" w14:textId="226BB452" w:rsidR="00BC5D5B" w:rsidRPr="00894DA8" w:rsidRDefault="00BC5D5B" w:rsidP="00BC5D5B">
      <w:pPr>
        <w:rPr>
          <w:sz w:val="32"/>
          <w:szCs w:val="32"/>
        </w:rPr>
      </w:pPr>
    </w:p>
    <w:p w14:paraId="2F763156" w14:textId="77777777" w:rsidR="00BC5D5B" w:rsidRPr="00894DA8" w:rsidRDefault="00BC5D5B">
      <w:pPr>
        <w:rPr>
          <w:sz w:val="32"/>
          <w:szCs w:val="32"/>
        </w:rPr>
      </w:pPr>
      <w:r w:rsidRPr="00894DA8">
        <w:rPr>
          <w:sz w:val="32"/>
          <w:szCs w:val="32"/>
        </w:rPr>
        <w:br w:type="page"/>
      </w:r>
    </w:p>
    <w:p w14:paraId="261B4B3B" w14:textId="61C881D3" w:rsidR="00BC5D5B" w:rsidRPr="005944DC" w:rsidRDefault="00BC5D5B" w:rsidP="005944DC">
      <w:pPr>
        <w:pStyle w:val="Overskrift1"/>
        <w:jc w:val="center"/>
        <w:rPr>
          <w:color w:val="1F497D" w:themeColor="text2"/>
          <w:sz w:val="32"/>
          <w:szCs w:val="40"/>
        </w:rPr>
      </w:pPr>
      <w:bookmarkStart w:id="3" w:name="_Toc136411713"/>
      <w:r w:rsidRPr="005944DC">
        <w:rPr>
          <w:color w:val="1F497D" w:themeColor="text2"/>
          <w:sz w:val="32"/>
          <w:szCs w:val="40"/>
        </w:rPr>
        <w:lastRenderedPageBreak/>
        <w:t>Indslag fra plejecenterlederen</w:t>
      </w:r>
      <w:bookmarkEnd w:id="3"/>
    </w:p>
    <w:p w14:paraId="20E13306" w14:textId="77777777" w:rsidR="00884CA2" w:rsidRPr="00884CA2" w:rsidRDefault="00884CA2" w:rsidP="00884CA2">
      <w:pPr>
        <w:spacing w:line="276" w:lineRule="auto"/>
        <w:rPr>
          <w:sz w:val="24"/>
          <w:szCs w:val="28"/>
        </w:rPr>
      </w:pPr>
    </w:p>
    <w:p w14:paraId="1CCFA9CC" w14:textId="05C1BF74" w:rsidR="00884CA2" w:rsidRPr="00884CA2" w:rsidRDefault="00884CA2" w:rsidP="00884CA2">
      <w:pPr>
        <w:spacing w:line="276" w:lineRule="auto"/>
        <w:rPr>
          <w:sz w:val="24"/>
          <w:szCs w:val="28"/>
        </w:rPr>
      </w:pPr>
      <w:r w:rsidRPr="00884CA2">
        <w:rPr>
          <w:sz w:val="24"/>
          <w:szCs w:val="28"/>
        </w:rPr>
        <w:t>Sommeren kommer nærmere og nærmere. Temperaturen kravler lige så stille op og aft</w:t>
      </w:r>
      <w:r>
        <w:rPr>
          <w:sz w:val="24"/>
          <w:szCs w:val="28"/>
        </w:rPr>
        <w:t>e</w:t>
      </w:r>
      <w:r w:rsidRPr="00884CA2">
        <w:rPr>
          <w:sz w:val="24"/>
          <w:szCs w:val="28"/>
        </w:rPr>
        <w:t>nerne kan nydes i haven.</w:t>
      </w:r>
    </w:p>
    <w:p w14:paraId="65B1C2C9" w14:textId="77777777" w:rsidR="00884CA2" w:rsidRDefault="00884CA2" w:rsidP="00884CA2">
      <w:pPr>
        <w:spacing w:line="276" w:lineRule="auto"/>
        <w:rPr>
          <w:sz w:val="24"/>
          <w:szCs w:val="28"/>
        </w:rPr>
      </w:pPr>
      <w:r w:rsidRPr="00884CA2">
        <w:rPr>
          <w:sz w:val="24"/>
          <w:szCs w:val="28"/>
        </w:rPr>
        <w:t>Vi har i maj haft besøg af motorcykelklubben med deres meget fine motorcykler. Det blev en hyggelig formiddag i haven med benzin os og grillpølser.</w:t>
      </w:r>
    </w:p>
    <w:p w14:paraId="7C71B5A5" w14:textId="77777777" w:rsidR="00884CA2" w:rsidRPr="00884CA2" w:rsidRDefault="00884CA2" w:rsidP="00884CA2">
      <w:pPr>
        <w:spacing w:line="276" w:lineRule="auto"/>
        <w:rPr>
          <w:sz w:val="24"/>
          <w:szCs w:val="28"/>
        </w:rPr>
      </w:pPr>
    </w:p>
    <w:p w14:paraId="6F8A8464" w14:textId="77777777" w:rsidR="00884CA2" w:rsidRPr="00884CA2" w:rsidRDefault="00884CA2" w:rsidP="00884CA2">
      <w:pPr>
        <w:spacing w:line="276" w:lineRule="auto"/>
        <w:rPr>
          <w:sz w:val="24"/>
          <w:szCs w:val="28"/>
        </w:rPr>
      </w:pPr>
      <w:r w:rsidRPr="00884CA2">
        <w:rPr>
          <w:sz w:val="24"/>
          <w:szCs w:val="28"/>
        </w:rPr>
        <w:t>I maj fik vi også afholdt vores musikfestival. Vi havde i år en helt igennem fantastisk dag med godt vejr og en kæmpe opbakning fra alle beboere og gæster fra de andre plejecentre i kommunen.</w:t>
      </w:r>
    </w:p>
    <w:p w14:paraId="3005D555" w14:textId="7D1098F1" w:rsidR="00884CA2" w:rsidRPr="00884CA2" w:rsidRDefault="00884CA2" w:rsidP="00884CA2">
      <w:pPr>
        <w:spacing w:line="276" w:lineRule="auto"/>
        <w:rPr>
          <w:sz w:val="24"/>
          <w:szCs w:val="28"/>
        </w:rPr>
      </w:pPr>
      <w:r w:rsidRPr="00884CA2">
        <w:rPr>
          <w:sz w:val="24"/>
          <w:szCs w:val="28"/>
        </w:rPr>
        <w:t>Flemming Ni</w:t>
      </w:r>
      <w:r>
        <w:rPr>
          <w:sz w:val="24"/>
          <w:szCs w:val="28"/>
        </w:rPr>
        <w:t>e</w:t>
      </w:r>
      <w:r w:rsidRPr="00884CA2">
        <w:rPr>
          <w:sz w:val="24"/>
          <w:szCs w:val="28"/>
        </w:rPr>
        <w:t>lsen, tidligere plejecenterleder her på Mølleparken var konferencier og ledte os godt igennem programmet af musik. Der var noget for enhver smag.</w:t>
      </w:r>
    </w:p>
    <w:p w14:paraId="6AD5F205" w14:textId="00C85CCD" w:rsidR="00884CA2" w:rsidRPr="00884CA2" w:rsidRDefault="00884CA2" w:rsidP="00884CA2">
      <w:pPr>
        <w:spacing w:line="276" w:lineRule="auto"/>
        <w:rPr>
          <w:sz w:val="24"/>
          <w:szCs w:val="28"/>
        </w:rPr>
      </w:pPr>
      <w:r w:rsidRPr="00884CA2">
        <w:rPr>
          <w:sz w:val="24"/>
          <w:szCs w:val="28"/>
        </w:rPr>
        <w:t>Plejecenter Mølleparken vil gerne rette en helt særlig tak til vores frivillige som virkelig har gjort en stor indsats</w:t>
      </w:r>
      <w:r>
        <w:rPr>
          <w:sz w:val="24"/>
          <w:szCs w:val="28"/>
        </w:rPr>
        <w:t>,</w:t>
      </w:r>
      <w:r w:rsidRPr="00884CA2">
        <w:rPr>
          <w:sz w:val="24"/>
          <w:szCs w:val="28"/>
        </w:rPr>
        <w:t xml:space="preserve"> og uden de frivillige ville der ikke kunne afvikles festival her på Mølleparken.</w:t>
      </w:r>
    </w:p>
    <w:p w14:paraId="2CB2A959" w14:textId="605A3324" w:rsidR="00884CA2" w:rsidRDefault="00884CA2" w:rsidP="00884CA2">
      <w:pPr>
        <w:spacing w:line="276" w:lineRule="auto"/>
        <w:rPr>
          <w:sz w:val="24"/>
          <w:szCs w:val="28"/>
        </w:rPr>
      </w:pPr>
      <w:r w:rsidRPr="00884CA2">
        <w:rPr>
          <w:sz w:val="24"/>
          <w:szCs w:val="28"/>
        </w:rPr>
        <w:t xml:space="preserve">Det var også dejligt at se </w:t>
      </w:r>
      <w:r w:rsidR="004B71AD">
        <w:rPr>
          <w:sz w:val="24"/>
          <w:szCs w:val="28"/>
        </w:rPr>
        <w:t>så</w:t>
      </w:r>
      <w:r w:rsidRPr="00884CA2">
        <w:rPr>
          <w:sz w:val="24"/>
          <w:szCs w:val="28"/>
        </w:rPr>
        <w:t xml:space="preserve"> mange pårørende kom på besøg denne dag. Det skaber bare en rigtig god stemning</w:t>
      </w:r>
      <w:r w:rsidR="004B71AD">
        <w:rPr>
          <w:sz w:val="24"/>
          <w:szCs w:val="28"/>
        </w:rPr>
        <w:t>,</w:t>
      </w:r>
      <w:r w:rsidRPr="00884CA2">
        <w:rPr>
          <w:sz w:val="24"/>
          <w:szCs w:val="28"/>
        </w:rPr>
        <w:t xml:space="preserve"> når vi sammen kan skabe de gode dage for alle beboere her på plejecentret.</w:t>
      </w:r>
    </w:p>
    <w:p w14:paraId="433158DD" w14:textId="77777777" w:rsidR="00884CA2" w:rsidRPr="00884CA2" w:rsidRDefault="00884CA2" w:rsidP="00884CA2">
      <w:pPr>
        <w:spacing w:line="276" w:lineRule="auto"/>
        <w:rPr>
          <w:sz w:val="24"/>
          <w:szCs w:val="28"/>
        </w:rPr>
      </w:pPr>
    </w:p>
    <w:p w14:paraId="5D1774CD" w14:textId="378F735E" w:rsidR="00884CA2" w:rsidRPr="00884CA2" w:rsidRDefault="00884CA2" w:rsidP="00884CA2">
      <w:pPr>
        <w:spacing w:line="276" w:lineRule="auto"/>
        <w:rPr>
          <w:sz w:val="24"/>
          <w:szCs w:val="28"/>
        </w:rPr>
      </w:pPr>
      <w:r w:rsidRPr="00884CA2">
        <w:rPr>
          <w:sz w:val="24"/>
          <w:szCs w:val="28"/>
        </w:rPr>
        <w:t>I juni har vi også arrangement</w:t>
      </w:r>
      <w:r w:rsidR="00691D5B">
        <w:rPr>
          <w:sz w:val="24"/>
          <w:szCs w:val="28"/>
        </w:rPr>
        <w:t>,</w:t>
      </w:r>
      <w:r w:rsidRPr="00884CA2">
        <w:rPr>
          <w:sz w:val="24"/>
          <w:szCs w:val="28"/>
        </w:rPr>
        <w:t xml:space="preserve"> hvor man som pårørende kan komme og være med. Vores Sankthansfest afholdes i år d</w:t>
      </w:r>
      <w:r>
        <w:rPr>
          <w:sz w:val="24"/>
          <w:szCs w:val="28"/>
        </w:rPr>
        <w:t>en</w:t>
      </w:r>
      <w:r w:rsidRPr="00884CA2">
        <w:rPr>
          <w:sz w:val="24"/>
          <w:szCs w:val="28"/>
        </w:rPr>
        <w:t xml:space="preserve"> 22. juni. Alle er velkom</w:t>
      </w:r>
      <w:r>
        <w:rPr>
          <w:sz w:val="24"/>
          <w:szCs w:val="28"/>
        </w:rPr>
        <w:t>men</w:t>
      </w:r>
      <w:r w:rsidRPr="00884CA2">
        <w:rPr>
          <w:sz w:val="24"/>
          <w:szCs w:val="28"/>
        </w:rPr>
        <w:t xml:space="preserve">. Der er opslag i dette nummer af </w:t>
      </w:r>
      <w:r w:rsidR="00691D5B">
        <w:rPr>
          <w:sz w:val="24"/>
          <w:szCs w:val="28"/>
        </w:rPr>
        <w:t>h</w:t>
      </w:r>
      <w:r w:rsidRPr="00884CA2">
        <w:rPr>
          <w:sz w:val="24"/>
          <w:szCs w:val="28"/>
        </w:rPr>
        <w:t>usavisen</w:t>
      </w:r>
      <w:r w:rsidR="00691D5B">
        <w:rPr>
          <w:sz w:val="24"/>
          <w:szCs w:val="28"/>
        </w:rPr>
        <w:t>,</w:t>
      </w:r>
      <w:r w:rsidRPr="00884CA2">
        <w:rPr>
          <w:sz w:val="24"/>
          <w:szCs w:val="28"/>
        </w:rPr>
        <w:t xml:space="preserve"> hvor man kan læse hvordan man som pårørende melder sig til.</w:t>
      </w:r>
    </w:p>
    <w:p w14:paraId="67E8C286" w14:textId="77777777" w:rsidR="00884CA2" w:rsidRDefault="00884CA2" w:rsidP="00884CA2">
      <w:pPr>
        <w:spacing w:line="276" w:lineRule="auto"/>
        <w:rPr>
          <w:sz w:val="24"/>
          <w:szCs w:val="28"/>
        </w:rPr>
      </w:pPr>
      <w:r w:rsidRPr="00884CA2">
        <w:rPr>
          <w:sz w:val="24"/>
          <w:szCs w:val="28"/>
        </w:rPr>
        <w:t>Den 10. juni får vi besøg af Skyttebrødrene når de starter deres optog gennem byen med flaghejsning i vores gård. En dejlig formiddag hvor vi også får besøg af Sønderborg Garden.</w:t>
      </w:r>
    </w:p>
    <w:p w14:paraId="4603F058" w14:textId="77777777" w:rsidR="00691D5B" w:rsidRPr="00884CA2" w:rsidRDefault="00691D5B" w:rsidP="00884CA2">
      <w:pPr>
        <w:spacing w:line="276" w:lineRule="auto"/>
        <w:rPr>
          <w:sz w:val="24"/>
          <w:szCs w:val="28"/>
        </w:rPr>
      </w:pPr>
    </w:p>
    <w:p w14:paraId="677B77A7" w14:textId="44E4FC16" w:rsidR="00884CA2" w:rsidRPr="00884CA2" w:rsidRDefault="004B71AD" w:rsidP="00884CA2">
      <w:pPr>
        <w:spacing w:line="276" w:lineRule="auto"/>
        <w:rPr>
          <w:sz w:val="24"/>
          <w:szCs w:val="28"/>
        </w:rPr>
      </w:pPr>
      <w:r>
        <w:rPr>
          <w:noProof/>
        </w:rPr>
        <w:drawing>
          <wp:anchor distT="0" distB="0" distL="114300" distR="114300" simplePos="0" relativeHeight="251791360" behindDoc="0" locked="0" layoutInCell="1" allowOverlap="1" wp14:anchorId="06FF2CDD" wp14:editId="59D43657">
            <wp:simplePos x="0" y="0"/>
            <wp:positionH relativeFrom="column">
              <wp:posOffset>2105239</wp:posOffset>
            </wp:positionH>
            <wp:positionV relativeFrom="paragraph">
              <wp:posOffset>292342</wp:posOffset>
            </wp:positionV>
            <wp:extent cx="4674235" cy="3115945"/>
            <wp:effectExtent l="0" t="0" r="0" b="8255"/>
            <wp:wrapSquare wrapText="bothSides"/>
            <wp:docPr id="214" name="Billede 214" descr="Glad sol - Vasegårdens Klinik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lad sol - Vasegårdens Klinikk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74235" cy="3115945"/>
                    </a:xfrm>
                    <a:prstGeom prst="rect">
                      <a:avLst/>
                    </a:prstGeom>
                    <a:noFill/>
                    <a:ln>
                      <a:noFill/>
                    </a:ln>
                  </pic:spPr>
                </pic:pic>
              </a:graphicData>
            </a:graphic>
            <wp14:sizeRelH relativeFrom="page">
              <wp14:pctWidth>0</wp14:pctWidth>
            </wp14:sizeRelH>
            <wp14:sizeRelV relativeFrom="page">
              <wp14:pctHeight>0</wp14:pctHeight>
            </wp14:sizeRelV>
          </wp:anchor>
        </w:drawing>
      </w:r>
      <w:r w:rsidR="00884CA2" w:rsidRPr="00884CA2">
        <w:rPr>
          <w:sz w:val="24"/>
          <w:szCs w:val="28"/>
        </w:rPr>
        <w:t>Vi håber alle på en lun og solrig juni måned så vi rigtig kan få nydt vores dejlige have og kolonihave.</w:t>
      </w:r>
    </w:p>
    <w:p w14:paraId="06AA2DDE" w14:textId="1396CED6" w:rsidR="00884CA2" w:rsidRPr="00884CA2" w:rsidRDefault="00884CA2" w:rsidP="00884CA2">
      <w:pPr>
        <w:rPr>
          <w:sz w:val="24"/>
          <w:szCs w:val="28"/>
        </w:rPr>
      </w:pPr>
    </w:p>
    <w:p w14:paraId="18E7C94B" w14:textId="207508F2" w:rsidR="00884CA2" w:rsidRPr="00884CA2" w:rsidRDefault="00884CA2" w:rsidP="00884CA2">
      <w:pPr>
        <w:rPr>
          <w:sz w:val="24"/>
          <w:szCs w:val="28"/>
        </w:rPr>
      </w:pPr>
    </w:p>
    <w:p w14:paraId="2874627F" w14:textId="77777777" w:rsidR="00884CA2" w:rsidRPr="00884CA2" w:rsidRDefault="00884CA2" w:rsidP="00884CA2">
      <w:pPr>
        <w:rPr>
          <w:sz w:val="24"/>
          <w:szCs w:val="28"/>
        </w:rPr>
      </w:pPr>
    </w:p>
    <w:p w14:paraId="7CAED118" w14:textId="77777777" w:rsidR="00884CA2" w:rsidRPr="00884CA2" w:rsidRDefault="00884CA2" w:rsidP="00884CA2">
      <w:pPr>
        <w:rPr>
          <w:sz w:val="24"/>
          <w:szCs w:val="28"/>
        </w:rPr>
      </w:pPr>
    </w:p>
    <w:p w14:paraId="4CD1EF69" w14:textId="77777777" w:rsidR="00884CA2" w:rsidRPr="00884CA2" w:rsidRDefault="00884CA2" w:rsidP="00884CA2">
      <w:pPr>
        <w:rPr>
          <w:sz w:val="24"/>
          <w:szCs w:val="28"/>
        </w:rPr>
      </w:pPr>
    </w:p>
    <w:p w14:paraId="59F2BB49" w14:textId="3B3C49F8" w:rsidR="00961073" w:rsidRDefault="00884CA2" w:rsidP="00961073">
      <w:pPr>
        <w:tabs>
          <w:tab w:val="center" w:pos="4819"/>
          <w:tab w:val="left" w:pos="5226"/>
        </w:tabs>
        <w:rPr>
          <w:sz w:val="24"/>
          <w:szCs w:val="28"/>
        </w:rPr>
      </w:pPr>
      <w:r w:rsidRPr="00884CA2">
        <w:rPr>
          <w:sz w:val="24"/>
          <w:szCs w:val="28"/>
        </w:rPr>
        <w:t>Mie Märcher Russel</w:t>
      </w:r>
    </w:p>
    <w:p w14:paraId="3C3977F2" w14:textId="0B0856B3" w:rsidR="00BC5D5B" w:rsidRPr="0067108B" w:rsidRDefault="00BC5D5B" w:rsidP="005944DC">
      <w:pPr>
        <w:pStyle w:val="Overskrift1"/>
        <w:jc w:val="center"/>
      </w:pPr>
      <w:r w:rsidRPr="00961073">
        <w:rPr>
          <w:sz w:val="24"/>
          <w:szCs w:val="28"/>
        </w:rPr>
        <w:br w:type="page"/>
      </w:r>
      <w:bookmarkStart w:id="4" w:name="_Toc136411714"/>
      <w:r w:rsidR="00394F78" w:rsidRPr="005944DC">
        <w:rPr>
          <w:noProof/>
          <w:color w:val="1F497D" w:themeColor="text2"/>
          <w:sz w:val="32"/>
          <w:szCs w:val="40"/>
        </w:rPr>
        <w:lastRenderedPageBreak/>
        <mc:AlternateContent>
          <mc:Choice Requires="wps">
            <w:drawing>
              <wp:anchor distT="45720" distB="45720" distL="114300" distR="114300" simplePos="0" relativeHeight="251688960" behindDoc="0" locked="0" layoutInCell="1" allowOverlap="1" wp14:anchorId="22FE852B" wp14:editId="198F5A37">
                <wp:simplePos x="0" y="0"/>
                <wp:positionH relativeFrom="margin">
                  <wp:align>center</wp:align>
                </wp:positionH>
                <wp:positionV relativeFrom="paragraph">
                  <wp:posOffset>3810000</wp:posOffset>
                </wp:positionV>
                <wp:extent cx="2486025" cy="847725"/>
                <wp:effectExtent l="0" t="0" r="28575" b="28575"/>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84772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555510E2" w14:textId="3CDAF3A2" w:rsidR="00C759A2" w:rsidRPr="008D425D" w:rsidRDefault="00C759A2">
                            <w:pPr>
                              <w:rPr>
                                <w:sz w:val="24"/>
                                <w:szCs w:val="28"/>
                              </w:rPr>
                            </w:pPr>
                            <w:r w:rsidRPr="008D425D">
                              <w:rPr>
                                <w:sz w:val="24"/>
                                <w:szCs w:val="28"/>
                              </w:rPr>
                              <w:t xml:space="preserve">Den 16. maj </w:t>
                            </w:r>
                            <w:r w:rsidR="00A144A4" w:rsidRPr="008D425D">
                              <w:rPr>
                                <w:sz w:val="24"/>
                                <w:szCs w:val="28"/>
                              </w:rPr>
                              <w:t>havde vi besøg af Astrids tøjbutik på Mølleparken. Der var rigtig fint tøj til salg, til både mænd og kvinder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FE852B" id="Tekstfelt 2" o:spid="_x0000_s1028" type="#_x0000_t202" style="position:absolute;left:0;text-align:left;margin-left:0;margin-top:300pt;width:195.75pt;height:66.75pt;z-index:2516889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" fillcolor="white [3201]" strokecolor="#4f81bd [3204]" strokeweight="2pt">
                <v:textbox>
                  <w:txbxContent>
                    <w:p w14:paraId="555510E2" w14:textId="3CDAF3A2" w:rsidR="00C759A2" w:rsidRPr="008D425D" w:rsidRDefault="00C759A2">
                      <w:pPr>
                        <w:rPr>
                          <w:sz w:val="24"/>
                          <w:szCs w:val="28"/>
                        </w:rPr>
                      </w:pPr>
                      <w:r w:rsidRPr="008D425D">
                        <w:rPr>
                          <w:sz w:val="24"/>
                          <w:szCs w:val="28"/>
                        </w:rPr>
                        <w:t xml:space="preserve">Den 16. maj </w:t>
                      </w:r>
                      <w:r w:rsidR="00A144A4" w:rsidRPr="008D425D">
                        <w:rPr>
                          <w:sz w:val="24"/>
                          <w:szCs w:val="28"/>
                        </w:rPr>
                        <w:t>havde vi besøg af Astrids tøjbutik på Mølleparken. Der var rigtig fint tøj til salg, til både mænd og kvinder</w:t>
                      </w:r>
                    </w:p>
                  </w:txbxContent>
                </v:textbox>
                <w10:wrap type="square" anchorx="margin"/>
              </v:shape>
            </w:pict>
          </mc:Fallback>
        </mc:AlternateContent>
      </w:r>
      <w:r w:rsidR="00394F78" w:rsidRPr="005944DC">
        <w:rPr>
          <w:noProof/>
          <w:color w:val="1F497D" w:themeColor="text2"/>
          <w:sz w:val="32"/>
          <w:szCs w:val="40"/>
        </w:rPr>
        <w:drawing>
          <wp:anchor distT="0" distB="0" distL="114300" distR="114300" simplePos="0" relativeHeight="251682816" behindDoc="0" locked="0" layoutInCell="1" allowOverlap="1" wp14:anchorId="332150AE" wp14:editId="161D64EB">
            <wp:simplePos x="0" y="0"/>
            <wp:positionH relativeFrom="page">
              <wp:posOffset>4655185</wp:posOffset>
            </wp:positionH>
            <wp:positionV relativeFrom="paragraph">
              <wp:posOffset>906780</wp:posOffset>
            </wp:positionV>
            <wp:extent cx="3211830" cy="2408555"/>
            <wp:effectExtent l="1587" t="0" r="9208" b="9207"/>
            <wp:wrapSquare wrapText="bothSides"/>
            <wp:docPr id="23" name="Billede 23" descr="Et billede, der indeholder mur, indendørs,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lede 23" descr="Et billede, der indeholder mur, indendørs, kunst&#10;&#10;Automatisk genereret beskrivels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211830" cy="2408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94F78" w:rsidRPr="005944DC">
        <w:rPr>
          <w:noProof/>
          <w:color w:val="1F497D" w:themeColor="text2"/>
          <w:sz w:val="32"/>
          <w:szCs w:val="40"/>
        </w:rPr>
        <w:drawing>
          <wp:anchor distT="0" distB="0" distL="114300" distR="114300" simplePos="0" relativeHeight="251683840" behindDoc="0" locked="0" layoutInCell="1" allowOverlap="1" wp14:anchorId="593FE5E8" wp14:editId="3D21EE2D">
            <wp:simplePos x="0" y="0"/>
            <wp:positionH relativeFrom="page">
              <wp:posOffset>2330450</wp:posOffset>
            </wp:positionH>
            <wp:positionV relativeFrom="paragraph">
              <wp:posOffset>920115</wp:posOffset>
            </wp:positionV>
            <wp:extent cx="3225800" cy="2419350"/>
            <wp:effectExtent l="3175" t="0" r="0" b="0"/>
            <wp:wrapSquare wrapText="bothSides"/>
            <wp:docPr id="24" name="Billede 24" descr="Et billede, der indeholder hjul, mur, indendørs, Cykelhju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lede 24" descr="Et billede, der indeholder hjul, mur, indendørs, Cykelhjul&#10;&#10;Automatisk genereret beskrivels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225800" cy="24193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94F78" w:rsidRPr="005944DC">
        <w:rPr>
          <w:noProof/>
          <w:color w:val="1F497D" w:themeColor="text2"/>
          <w:sz w:val="32"/>
          <w:szCs w:val="40"/>
        </w:rPr>
        <w:drawing>
          <wp:anchor distT="0" distB="0" distL="114300" distR="114300" simplePos="0" relativeHeight="251686912" behindDoc="0" locked="0" layoutInCell="1" allowOverlap="1" wp14:anchorId="10E428C9" wp14:editId="1A91D447">
            <wp:simplePos x="0" y="0"/>
            <wp:positionH relativeFrom="margin">
              <wp:posOffset>-802640</wp:posOffset>
            </wp:positionH>
            <wp:positionV relativeFrom="paragraph">
              <wp:posOffset>866140</wp:posOffset>
            </wp:positionV>
            <wp:extent cx="3184525" cy="2388870"/>
            <wp:effectExtent l="0" t="2222" r="0" b="0"/>
            <wp:wrapSquare wrapText="bothSides"/>
            <wp:docPr id="27" name="Billede 27" descr="Et billede, der indeholder tøj, person, indendørs, m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lede 27" descr="Et billede, der indeholder tøj, person, indendørs, mur&#10;&#10;Automatisk genereret beskrivels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184525" cy="23888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144A4" w:rsidRPr="005944DC">
        <w:rPr>
          <w:noProof/>
          <w:color w:val="1F497D" w:themeColor="text2"/>
          <w:sz w:val="32"/>
          <w:szCs w:val="40"/>
        </w:rPr>
        <mc:AlternateContent>
          <mc:Choice Requires="wps">
            <w:drawing>
              <wp:anchor distT="45720" distB="45720" distL="114300" distR="114300" simplePos="0" relativeHeight="251691008" behindDoc="0" locked="0" layoutInCell="1" allowOverlap="1" wp14:anchorId="42BA1661" wp14:editId="01BB65FA">
                <wp:simplePos x="0" y="0"/>
                <wp:positionH relativeFrom="column">
                  <wp:posOffset>2108835</wp:posOffset>
                </wp:positionH>
                <wp:positionV relativeFrom="paragraph">
                  <wp:posOffset>8030210</wp:posOffset>
                </wp:positionV>
                <wp:extent cx="1847850" cy="295275"/>
                <wp:effectExtent l="0" t="0" r="19050" b="28575"/>
                <wp:wrapSquare wrapText="bothSides"/>
                <wp:docPr id="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95275"/>
                        </a:xfrm>
                        <a:prstGeom prst="rect">
                          <a:avLst/>
                        </a:prstGeom>
                        <a:ln>
                          <a:headEnd/>
                          <a:tailEnd/>
                        </a:ln>
                      </wps:spPr>
                      <wps:style>
                        <a:lnRef idx="2">
                          <a:schemeClr val="accent4"/>
                        </a:lnRef>
                        <a:fillRef idx="1">
                          <a:schemeClr val="lt1"/>
                        </a:fillRef>
                        <a:effectRef idx="0">
                          <a:schemeClr val="accent4"/>
                        </a:effectRef>
                        <a:fontRef idx="minor">
                          <a:schemeClr val="dk1"/>
                        </a:fontRef>
                      </wps:style>
                      <wps:txbx>
                        <w:txbxContent>
                          <w:p w14:paraId="635B0558" w14:textId="4F3C5C1C" w:rsidR="00A144A4" w:rsidRPr="008D425D" w:rsidRDefault="00A144A4">
                            <w:pPr>
                              <w:rPr>
                                <w:sz w:val="24"/>
                                <w:szCs w:val="28"/>
                              </w:rPr>
                            </w:pPr>
                            <w:r w:rsidRPr="008D425D">
                              <w:rPr>
                                <w:sz w:val="24"/>
                                <w:szCs w:val="28"/>
                              </w:rPr>
                              <w:t>Der blev shoppet løs…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A1661" id="_x0000_s1029" type="#_x0000_t202" style="position:absolute;left:0;text-align:left;margin-left:166.05pt;margin-top:632.3pt;width:145.5pt;height:23.2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" fillcolor="white [3201]" strokecolor="#8064a2 [3207]" strokeweight="2pt">
                <v:textbox>
                  <w:txbxContent>
                    <w:p w14:paraId="635B0558" w14:textId="4F3C5C1C" w:rsidR="00A144A4" w:rsidRPr="008D425D" w:rsidRDefault="00A144A4">
                      <w:pPr>
                        <w:rPr>
                          <w:sz w:val="24"/>
                          <w:szCs w:val="28"/>
                        </w:rPr>
                      </w:pPr>
                      <w:r w:rsidRPr="008D425D">
                        <w:rPr>
                          <w:sz w:val="24"/>
                          <w:szCs w:val="28"/>
                        </w:rPr>
                        <w:t>Der blev shoppet løs…</w:t>
                      </w:r>
                    </w:p>
                  </w:txbxContent>
                </v:textbox>
                <w10:wrap type="square"/>
              </v:shape>
            </w:pict>
          </mc:Fallback>
        </mc:AlternateContent>
      </w:r>
      <w:r w:rsidR="00A144A4" w:rsidRPr="005944DC">
        <w:rPr>
          <w:noProof/>
          <w:color w:val="1F497D" w:themeColor="text2"/>
          <w:sz w:val="32"/>
          <w:szCs w:val="40"/>
        </w:rPr>
        <w:drawing>
          <wp:anchor distT="0" distB="0" distL="114300" distR="114300" simplePos="0" relativeHeight="251684864" behindDoc="0" locked="0" layoutInCell="1" allowOverlap="1" wp14:anchorId="592BE400" wp14:editId="4736C214">
            <wp:simplePos x="0" y="0"/>
            <wp:positionH relativeFrom="column">
              <wp:posOffset>-876935</wp:posOffset>
            </wp:positionH>
            <wp:positionV relativeFrom="paragraph">
              <wp:posOffset>5081270</wp:posOffset>
            </wp:positionV>
            <wp:extent cx="4326890" cy="3245485"/>
            <wp:effectExtent l="7302" t="0" r="4763" b="4762"/>
            <wp:wrapSquare wrapText="bothSides"/>
            <wp:docPr id="25" name="Billede 25" descr="Et billede, der indeholder indendørs, tøj, skab, møb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lede 25" descr="Et billede, der indeholder indendørs, tøj, skab, møbel&#10;&#10;Automatisk genereret beskrivels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326890" cy="32454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144A4" w:rsidRPr="005944DC">
        <w:rPr>
          <w:noProof/>
          <w:color w:val="1F497D" w:themeColor="text2"/>
          <w:sz w:val="32"/>
          <w:szCs w:val="40"/>
        </w:rPr>
        <w:drawing>
          <wp:anchor distT="0" distB="0" distL="114300" distR="114300" simplePos="0" relativeHeight="251685888" behindDoc="0" locked="0" layoutInCell="1" allowOverlap="1" wp14:anchorId="55E55035" wp14:editId="3DBE5E54">
            <wp:simplePos x="0" y="0"/>
            <wp:positionH relativeFrom="margin">
              <wp:posOffset>2541905</wp:posOffset>
            </wp:positionH>
            <wp:positionV relativeFrom="paragraph">
              <wp:posOffset>5109845</wp:posOffset>
            </wp:positionV>
            <wp:extent cx="4260850" cy="3197225"/>
            <wp:effectExtent l="0" t="1588" r="4763" b="4762"/>
            <wp:wrapSquare wrapText="bothSides"/>
            <wp:docPr id="26" name="Billede 26" descr="Et billede, der indeholder tøj, person, indendørs,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 26" descr="Et billede, der indeholder tøj, person, indendørs, kunst&#10;&#10;Automatisk genereret beskrivels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4260850" cy="31972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A144A4" w:rsidRPr="005944DC">
        <w:rPr>
          <w:color w:val="1F497D" w:themeColor="text2"/>
          <w:sz w:val="32"/>
          <w:szCs w:val="40"/>
        </w:rPr>
        <w:t>Tøjsalg</w:t>
      </w:r>
      <w:bookmarkEnd w:id="4"/>
      <w:r w:rsidR="00817E82" w:rsidRPr="00A144A4">
        <w:br w:type="page"/>
      </w:r>
    </w:p>
    <w:p w14:paraId="65408FDB" w14:textId="10680859" w:rsidR="00394F78" w:rsidRPr="005944DC" w:rsidRDefault="004E7581" w:rsidP="005944DC">
      <w:pPr>
        <w:pStyle w:val="Overskrift1"/>
        <w:jc w:val="center"/>
        <w:rPr>
          <w:color w:val="1F497D" w:themeColor="text2"/>
          <w:sz w:val="32"/>
          <w:szCs w:val="40"/>
        </w:rPr>
      </w:pPr>
      <w:bookmarkStart w:id="5" w:name="_Toc136411715"/>
      <w:r w:rsidRPr="005944DC">
        <w:rPr>
          <w:color w:val="1F497D" w:themeColor="text2"/>
          <w:sz w:val="32"/>
          <w:szCs w:val="40"/>
        </w:rPr>
        <w:lastRenderedPageBreak/>
        <w:t>Svaner</w:t>
      </w:r>
      <w:r w:rsidR="00394F78" w:rsidRPr="005944DC">
        <w:rPr>
          <w:color w:val="1F497D" w:themeColor="text2"/>
          <w:sz w:val="32"/>
          <w:szCs w:val="40"/>
        </w:rPr>
        <w:t xml:space="preserve"> ved Mølledammen</w:t>
      </w:r>
      <w:bookmarkEnd w:id="5"/>
    </w:p>
    <w:p w14:paraId="204ED3E6" w14:textId="77777777" w:rsidR="00394F78" w:rsidRDefault="00394F78" w:rsidP="00394F78">
      <w:pPr>
        <w:rPr>
          <w:noProof/>
        </w:rPr>
      </w:pPr>
    </w:p>
    <w:p w14:paraId="0687400B" w14:textId="48538FCC" w:rsidR="004E7581" w:rsidRPr="00394F78" w:rsidRDefault="008D425D" w:rsidP="00394F78">
      <w:pPr>
        <w:rPr>
          <w:rFonts w:ascii="Times New Roman" w:hAnsi="Times New Roman"/>
          <w:b/>
          <w:bCs/>
        </w:rPr>
      </w:pPr>
      <w:r w:rsidRPr="008D425D">
        <w:rPr>
          <w:noProof/>
          <w:sz w:val="24"/>
          <w:szCs w:val="28"/>
        </w:rPr>
        <mc:AlternateContent>
          <mc:Choice Requires="wps">
            <w:drawing>
              <wp:anchor distT="45720" distB="45720" distL="114300" distR="114300" simplePos="0" relativeHeight="251696128" behindDoc="0" locked="0" layoutInCell="1" allowOverlap="1" wp14:anchorId="00D84674" wp14:editId="367DA335">
                <wp:simplePos x="0" y="0"/>
                <wp:positionH relativeFrom="column">
                  <wp:posOffset>-320040</wp:posOffset>
                </wp:positionH>
                <wp:positionV relativeFrom="paragraph">
                  <wp:posOffset>7658735</wp:posOffset>
                </wp:positionV>
                <wp:extent cx="2533650" cy="1404620"/>
                <wp:effectExtent l="0" t="0" r="19050" b="24130"/>
                <wp:wrapSquare wrapText="bothSides"/>
                <wp:docPr id="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07821808" w14:textId="2B202A8A" w:rsidR="00FA6C07" w:rsidRPr="008D425D" w:rsidRDefault="00FA6C07">
                            <w:pPr>
                              <w:rPr>
                                <w:sz w:val="24"/>
                                <w:szCs w:val="28"/>
                              </w:rPr>
                            </w:pPr>
                            <w:r w:rsidRPr="008D425D">
                              <w:rPr>
                                <w:sz w:val="24"/>
                                <w:szCs w:val="28"/>
                              </w:rPr>
                              <w:t>Følg med i næste udgave af husavisen, hvor vi forhåbentligt kan præsentere reden fuld af æg.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D84674" id="_x0000_s1030" type="#_x0000_t202" style="position:absolute;margin-left:-25.2pt;margin-top:603.05pt;width:199.5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" fillcolor="white [3201]" strokecolor="#4f81bd [3204]" strokeweight="2pt">
                <v:textbox style="mso-fit-shape-to-text:t">
                  <w:txbxContent>
                    <w:p w14:paraId="07821808" w14:textId="2B202A8A" w:rsidR="00FA6C07" w:rsidRPr="008D425D" w:rsidRDefault="00FA6C07">
                      <w:pPr>
                        <w:rPr>
                          <w:sz w:val="24"/>
                          <w:szCs w:val="28"/>
                        </w:rPr>
                      </w:pPr>
                      <w:r w:rsidRPr="008D425D">
                        <w:rPr>
                          <w:sz w:val="24"/>
                          <w:szCs w:val="28"/>
                        </w:rPr>
                        <w:t>Følg med i næste udgave af husavisen, hvor vi forhåbentligt kan præsentere reden fuld af æg.</w:t>
                      </w:r>
                    </w:p>
                  </w:txbxContent>
                </v:textbox>
                <w10:wrap type="square"/>
              </v:shape>
            </w:pict>
          </mc:Fallback>
        </mc:AlternateContent>
      </w:r>
      <w:r w:rsidR="0095503F" w:rsidRPr="008D425D">
        <w:rPr>
          <w:noProof/>
          <w:sz w:val="24"/>
          <w:szCs w:val="28"/>
        </w:rPr>
        <w:drawing>
          <wp:anchor distT="0" distB="0" distL="114300" distR="114300" simplePos="0" relativeHeight="251692032" behindDoc="0" locked="0" layoutInCell="1" allowOverlap="1" wp14:anchorId="5CE0F071" wp14:editId="70B6828A">
            <wp:simplePos x="0" y="0"/>
            <wp:positionH relativeFrom="margin">
              <wp:posOffset>3099435</wp:posOffset>
            </wp:positionH>
            <wp:positionV relativeFrom="paragraph">
              <wp:posOffset>705485</wp:posOffset>
            </wp:positionV>
            <wp:extent cx="3694430" cy="4927600"/>
            <wp:effectExtent l="19050" t="0" r="20320" b="1397000"/>
            <wp:wrapSquare wrapText="bothSides"/>
            <wp:docPr id="31" name="Billede 31" descr="Et billede, der indeholder fugl, vandfugl, svane,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lede 31" descr="Et billede, der indeholder fugl, vandfugl, svane, udendørs&#10;&#10;Automatisk genereret beskrivelse"/>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3694430" cy="49276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95503F" w:rsidRPr="008D425D">
        <w:rPr>
          <w:noProof/>
          <w:sz w:val="24"/>
          <w:szCs w:val="28"/>
        </w:rPr>
        <w:drawing>
          <wp:anchor distT="0" distB="0" distL="114300" distR="114300" simplePos="0" relativeHeight="251694080" behindDoc="0" locked="0" layoutInCell="1" allowOverlap="1" wp14:anchorId="764121F4" wp14:editId="1D6A80CA">
            <wp:simplePos x="0" y="0"/>
            <wp:positionH relativeFrom="column">
              <wp:posOffset>-558165</wp:posOffset>
            </wp:positionH>
            <wp:positionV relativeFrom="paragraph">
              <wp:posOffset>705485</wp:posOffset>
            </wp:positionV>
            <wp:extent cx="3706654" cy="4942205"/>
            <wp:effectExtent l="19050" t="0" r="27305" b="1382395"/>
            <wp:wrapSquare wrapText="bothSides"/>
            <wp:docPr id="33" name="Billede 33" descr="Et billede, der indeholder udendørs, sø, Ferskvandsmarsk, Vetiv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lede 33" descr="Et billede, der indeholder udendørs, sø, Ferskvandsmarsk, Vetiver&#10;&#10;Automatisk genereret beskrivelse"/>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3706654" cy="49422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A6C07" w:rsidRPr="008D425D">
        <w:rPr>
          <w:noProof/>
          <w:sz w:val="24"/>
          <w:szCs w:val="28"/>
        </w:rPr>
        <w:drawing>
          <wp:anchor distT="0" distB="0" distL="114300" distR="114300" simplePos="0" relativeHeight="251697152" behindDoc="0" locked="0" layoutInCell="1" allowOverlap="1" wp14:anchorId="00510433" wp14:editId="2FA0127D">
            <wp:simplePos x="0" y="0"/>
            <wp:positionH relativeFrom="page">
              <wp:posOffset>4895850</wp:posOffset>
            </wp:positionH>
            <wp:positionV relativeFrom="paragraph">
              <wp:posOffset>7503160</wp:posOffset>
            </wp:positionV>
            <wp:extent cx="1457325" cy="987425"/>
            <wp:effectExtent l="57150" t="95250" r="66675" b="98425"/>
            <wp:wrapSquare wrapText="bothSides"/>
            <wp:docPr id="36" name="Billede 36" descr="Rede tegninger til 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de tegninger til prin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423384">
                      <a:off x="0" y="0"/>
                      <a:ext cx="1457325" cy="98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394F78" w:rsidRPr="008D425D">
        <w:rPr>
          <w:noProof/>
          <w:sz w:val="24"/>
          <w:szCs w:val="28"/>
        </w:rPr>
        <w:t xml:space="preserve">Så har svanerne ved Mølledammen bygget rede. </w:t>
      </w:r>
      <w:r w:rsidR="004E7581" w:rsidRPr="00394F78">
        <w:rPr>
          <w:rFonts w:ascii="Times New Roman" w:hAnsi="Times New Roman"/>
          <w:b/>
          <w:bCs/>
        </w:rPr>
        <w:br w:type="page"/>
      </w:r>
    </w:p>
    <w:p w14:paraId="146C8F39" w14:textId="3665D954" w:rsidR="006A181D" w:rsidRPr="005944DC" w:rsidRDefault="00B05BD1" w:rsidP="005944DC">
      <w:pPr>
        <w:pStyle w:val="Overskrift1"/>
        <w:jc w:val="center"/>
        <w:rPr>
          <w:color w:val="1F497D" w:themeColor="text2"/>
          <w:sz w:val="32"/>
          <w:szCs w:val="40"/>
        </w:rPr>
      </w:pPr>
      <w:bookmarkStart w:id="6" w:name="_Toc136411716"/>
      <w:r w:rsidRPr="005944DC">
        <w:rPr>
          <w:noProof/>
          <w:color w:val="1F497D" w:themeColor="text2"/>
          <w:sz w:val="32"/>
          <w:szCs w:val="40"/>
        </w:rPr>
        <w:lastRenderedPageBreak/>
        <mc:AlternateContent>
          <mc:Choice Requires="wps">
            <w:drawing>
              <wp:anchor distT="45720" distB="45720" distL="114300" distR="114300" simplePos="0" relativeHeight="251699200" behindDoc="0" locked="0" layoutInCell="1" allowOverlap="1" wp14:anchorId="6FCAE1C9" wp14:editId="04CBEC46">
                <wp:simplePos x="0" y="0"/>
                <wp:positionH relativeFrom="margin">
                  <wp:posOffset>260985</wp:posOffset>
                </wp:positionH>
                <wp:positionV relativeFrom="paragraph">
                  <wp:posOffset>384810</wp:posOffset>
                </wp:positionV>
                <wp:extent cx="5648325" cy="6124575"/>
                <wp:effectExtent l="0" t="0" r="28575" b="28575"/>
                <wp:wrapSquare wrapText="bothSides"/>
                <wp:docPr id="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6124575"/>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58D82FB4" w14:textId="77777777" w:rsidR="00B05BD1" w:rsidRPr="008D425D" w:rsidRDefault="00B05BD1" w:rsidP="00B05BD1">
                            <w:pPr>
                              <w:jc w:val="center"/>
                              <w:rPr>
                                <w:sz w:val="24"/>
                                <w:szCs w:val="28"/>
                              </w:rPr>
                            </w:pPr>
                            <w:r w:rsidRPr="008D425D">
                              <w:rPr>
                                <w:sz w:val="24"/>
                                <w:szCs w:val="28"/>
                              </w:rPr>
                              <w:t>Vi har fået en invitation til at deltage i et arrangement på Elstrup Mølle, det var Tyroler Orkesteret fra Broager der stod for underholdningen. Det var en fantastisk aften, der blev, nynnet og klappet, en enkelt fik da også en sving om, med en af orkesterets musiker/sanger. (og et par stykker havde travlt med at holde sig for ørerne, måske fordi musikken synes lidt høj i deres ører)</w:t>
                            </w:r>
                          </w:p>
                          <w:p w14:paraId="78AAE1BB" w14:textId="77777777" w:rsidR="00B05BD1" w:rsidRPr="008D425D" w:rsidRDefault="00B05BD1" w:rsidP="00B05BD1">
                            <w:pPr>
                              <w:jc w:val="center"/>
                              <w:rPr>
                                <w:sz w:val="24"/>
                                <w:szCs w:val="28"/>
                              </w:rPr>
                            </w:pPr>
                            <w:r w:rsidRPr="008D425D">
                              <w:rPr>
                                <w:sz w:val="24"/>
                                <w:szCs w:val="28"/>
                              </w:rPr>
                              <w:t>Der var en del gæster fra nærområdet, så der var en fantastisk stemning.</w:t>
                            </w:r>
                          </w:p>
                          <w:p w14:paraId="4EA2BEDD" w14:textId="77777777" w:rsidR="00B05BD1" w:rsidRPr="008D425D" w:rsidRDefault="00B05BD1" w:rsidP="00B05BD1">
                            <w:pPr>
                              <w:jc w:val="center"/>
                              <w:rPr>
                                <w:sz w:val="24"/>
                                <w:szCs w:val="28"/>
                              </w:rPr>
                            </w:pPr>
                          </w:p>
                          <w:p w14:paraId="54810EE8" w14:textId="77777777" w:rsidR="00B05BD1" w:rsidRPr="008D425D" w:rsidRDefault="00B05BD1" w:rsidP="00B05BD1">
                            <w:pPr>
                              <w:jc w:val="center"/>
                              <w:rPr>
                                <w:sz w:val="24"/>
                                <w:szCs w:val="28"/>
                              </w:rPr>
                            </w:pPr>
                            <w:r w:rsidRPr="008D425D">
                              <w:rPr>
                                <w:sz w:val="24"/>
                                <w:szCs w:val="28"/>
                              </w:rPr>
                              <w:t>Omkring møllen kan der kort fortælles at det er en forening der hedder</w:t>
                            </w:r>
                          </w:p>
                          <w:p w14:paraId="7625C653" w14:textId="77777777" w:rsidR="00B05BD1" w:rsidRPr="008D425D" w:rsidRDefault="00B05BD1" w:rsidP="00B05BD1">
                            <w:pPr>
                              <w:jc w:val="center"/>
                              <w:rPr>
                                <w:sz w:val="24"/>
                                <w:szCs w:val="28"/>
                              </w:rPr>
                            </w:pPr>
                            <w:r w:rsidRPr="008D425D">
                              <w:rPr>
                                <w:sz w:val="24"/>
                                <w:szCs w:val="28"/>
                              </w:rPr>
                              <w:t>"Elstrup Mølles Venner"</w:t>
                            </w:r>
                          </w:p>
                          <w:p w14:paraId="22365B82" w14:textId="77777777" w:rsidR="00B05BD1" w:rsidRPr="008D425D" w:rsidRDefault="00B05BD1" w:rsidP="00B05BD1">
                            <w:pPr>
                              <w:jc w:val="center"/>
                              <w:rPr>
                                <w:sz w:val="24"/>
                                <w:szCs w:val="28"/>
                              </w:rPr>
                            </w:pPr>
                            <w:r w:rsidRPr="008D425D">
                              <w:rPr>
                                <w:sz w:val="24"/>
                                <w:szCs w:val="28"/>
                              </w:rPr>
                              <w:t>Elstrup Mølles Venner har i over 10 år skabt aktiviteter på møllen ud fra et ønske om at fremme bevaringen af samme. De holder bl.a. julemarkeder, synger julen ind, arrangerer koncerter, holder ølsmagninger, kunstudstillinger og meget mere. De er et uvurderligt aktiv for både møllen og lokalsamfundet.</w:t>
                            </w:r>
                          </w:p>
                          <w:p w14:paraId="1A615FB9" w14:textId="77777777" w:rsidR="00B05BD1" w:rsidRPr="008D425D" w:rsidRDefault="00B05BD1" w:rsidP="00B05BD1">
                            <w:pPr>
                              <w:jc w:val="center"/>
                              <w:rPr>
                                <w:sz w:val="24"/>
                                <w:szCs w:val="28"/>
                              </w:rPr>
                            </w:pPr>
                            <w:r w:rsidRPr="008D425D">
                              <w:rPr>
                                <w:sz w:val="24"/>
                                <w:szCs w:val="28"/>
                              </w:rPr>
                              <w:t>Elstrup Mølles venner er gået sammen om en vision omkring møllen og det omkring liggende areal, det er døbt Projekt "Et Paradis på Als"</w:t>
                            </w:r>
                          </w:p>
                          <w:p w14:paraId="24A1F95A" w14:textId="77777777" w:rsidR="00B05BD1" w:rsidRPr="008D425D" w:rsidRDefault="00B05BD1" w:rsidP="00B05BD1">
                            <w:pPr>
                              <w:jc w:val="center"/>
                              <w:rPr>
                                <w:sz w:val="24"/>
                                <w:szCs w:val="28"/>
                              </w:rPr>
                            </w:pPr>
                            <w:r w:rsidRPr="008D425D">
                              <w:rPr>
                                <w:sz w:val="24"/>
                                <w:szCs w:val="28"/>
                              </w:rPr>
                              <w:t xml:space="preserve">Elstrup Mølle er ved at forfalde, og der skal sættes alvorligt ind nu for at redde den fredede mølle. Der skal mange penge til og for at kunne opnå bl.a. tilskud fra fonde, er det ofte en forudsætning, at møllen ikke er i privat eje. Møllens Venner og andre frivillige satte sig derfor for at skaffe kapital til at købe møllen fri, og det lykkes i 2021. I samme ombæring blev "Den selvejende institution Elstrup Mølle og Møllerimuseum" etableret, og fundamentet for møllens fremtid er nu skabt. </w:t>
                            </w:r>
                          </w:p>
                          <w:p w14:paraId="74E7AD8F" w14:textId="77777777" w:rsidR="00B05BD1" w:rsidRPr="008D425D" w:rsidRDefault="00B05BD1" w:rsidP="00B05BD1">
                            <w:pPr>
                              <w:jc w:val="center"/>
                              <w:rPr>
                                <w:b/>
                                <w:bCs/>
                                <w:sz w:val="24"/>
                                <w:szCs w:val="28"/>
                              </w:rPr>
                            </w:pPr>
                          </w:p>
                          <w:p w14:paraId="76FA4C2B" w14:textId="77777777" w:rsidR="00B05BD1" w:rsidRPr="008D425D" w:rsidRDefault="00B05BD1" w:rsidP="00B05BD1">
                            <w:pPr>
                              <w:jc w:val="center"/>
                              <w:rPr>
                                <w:b/>
                                <w:bCs/>
                                <w:sz w:val="24"/>
                                <w:szCs w:val="28"/>
                              </w:rPr>
                            </w:pPr>
                            <w:r w:rsidRPr="008D425D">
                              <w:rPr>
                                <w:b/>
                                <w:bCs/>
                                <w:sz w:val="24"/>
                                <w:szCs w:val="28"/>
                              </w:rPr>
                              <w:t>Elstrup Mølles vision:</w:t>
                            </w:r>
                          </w:p>
                          <w:p w14:paraId="7B490C52" w14:textId="77777777" w:rsidR="00B05BD1" w:rsidRPr="008D425D" w:rsidRDefault="00B05BD1" w:rsidP="00B05BD1">
                            <w:pPr>
                              <w:jc w:val="center"/>
                              <w:rPr>
                                <w:sz w:val="24"/>
                                <w:szCs w:val="28"/>
                              </w:rPr>
                            </w:pPr>
                            <w:r w:rsidRPr="008D425D">
                              <w:rPr>
                                <w:sz w:val="24"/>
                                <w:szCs w:val="28"/>
                              </w:rPr>
                              <w:t>Projekt Elstrup Mølle er at skabe et Paradis: en temapark,</w:t>
                            </w:r>
                          </w:p>
                          <w:p w14:paraId="3C6AABFC" w14:textId="77777777" w:rsidR="00B05BD1" w:rsidRPr="008D425D" w:rsidRDefault="00B05BD1" w:rsidP="00B05BD1">
                            <w:pPr>
                              <w:jc w:val="center"/>
                              <w:rPr>
                                <w:sz w:val="24"/>
                                <w:szCs w:val="28"/>
                              </w:rPr>
                            </w:pPr>
                            <w:r w:rsidRPr="008D425D">
                              <w:rPr>
                                <w:sz w:val="24"/>
                                <w:szCs w:val="28"/>
                              </w:rPr>
                              <w:t>det skal være fascinerende og underholdende at besøge. Et</w:t>
                            </w:r>
                          </w:p>
                          <w:p w14:paraId="6354C8AC" w14:textId="77777777" w:rsidR="00B05BD1" w:rsidRPr="008D425D" w:rsidRDefault="00B05BD1" w:rsidP="00B05BD1">
                            <w:pPr>
                              <w:jc w:val="center"/>
                              <w:rPr>
                                <w:sz w:val="24"/>
                                <w:szCs w:val="28"/>
                              </w:rPr>
                            </w:pPr>
                            <w:r w:rsidRPr="008D425D">
                              <w:rPr>
                                <w:sz w:val="24"/>
                                <w:szCs w:val="28"/>
                              </w:rPr>
                              <w:t>sted, hvor børn og voksne bliver klogere på fortidens levevis,</w:t>
                            </w:r>
                          </w:p>
                          <w:p w14:paraId="46A35E6D" w14:textId="77777777" w:rsidR="00B05BD1" w:rsidRPr="008D425D" w:rsidRDefault="00B05BD1" w:rsidP="00B05BD1">
                            <w:pPr>
                              <w:jc w:val="center"/>
                              <w:rPr>
                                <w:sz w:val="24"/>
                                <w:szCs w:val="28"/>
                              </w:rPr>
                            </w:pPr>
                            <w:r w:rsidRPr="008D425D">
                              <w:rPr>
                                <w:sz w:val="24"/>
                                <w:szCs w:val="28"/>
                              </w:rPr>
                              <w:t>og på hvordan vi håndterer nutidens og fremtidens klima- og</w:t>
                            </w:r>
                          </w:p>
                          <w:p w14:paraId="046A63AD" w14:textId="77777777" w:rsidR="00B05BD1" w:rsidRPr="008D425D" w:rsidRDefault="00B05BD1" w:rsidP="00B05BD1">
                            <w:pPr>
                              <w:jc w:val="center"/>
                              <w:rPr>
                                <w:sz w:val="24"/>
                                <w:szCs w:val="28"/>
                              </w:rPr>
                            </w:pPr>
                            <w:r w:rsidRPr="008D425D">
                              <w:rPr>
                                <w:sz w:val="24"/>
                                <w:szCs w:val="28"/>
                              </w:rPr>
                              <w:t>miljømæssige udfordringer. I Paradis blomstrer og gror alt dét</w:t>
                            </w:r>
                          </w:p>
                          <w:p w14:paraId="007EA2CB" w14:textId="77777777" w:rsidR="00B05BD1" w:rsidRPr="008D425D" w:rsidRDefault="00B05BD1" w:rsidP="00B05BD1">
                            <w:pPr>
                              <w:jc w:val="center"/>
                              <w:rPr>
                                <w:sz w:val="24"/>
                                <w:szCs w:val="28"/>
                              </w:rPr>
                            </w:pPr>
                            <w:r w:rsidRPr="008D425D">
                              <w:rPr>
                                <w:sz w:val="24"/>
                                <w:szCs w:val="28"/>
                              </w:rPr>
                              <w:t>grønne, som fremover bliver definerende for vores fælles eksistens:</w:t>
                            </w:r>
                          </w:p>
                          <w:p w14:paraId="1537E90A" w14:textId="77777777" w:rsidR="00B05BD1" w:rsidRPr="008D425D" w:rsidRDefault="00B05BD1" w:rsidP="00B05BD1">
                            <w:pPr>
                              <w:jc w:val="center"/>
                              <w:rPr>
                                <w:sz w:val="24"/>
                                <w:szCs w:val="28"/>
                              </w:rPr>
                            </w:pPr>
                            <w:r w:rsidRPr="008D425D">
                              <w:rPr>
                                <w:sz w:val="24"/>
                                <w:szCs w:val="28"/>
                              </w:rPr>
                              <w:t>energi, gastronomi og have- og landbokultur. Det sker med afsæt i</w:t>
                            </w:r>
                          </w:p>
                          <w:p w14:paraId="1CF3ED51" w14:textId="77777777" w:rsidR="00B05BD1" w:rsidRPr="008D425D" w:rsidRDefault="00B05BD1" w:rsidP="00B05BD1">
                            <w:pPr>
                              <w:jc w:val="center"/>
                              <w:rPr>
                                <w:sz w:val="24"/>
                                <w:szCs w:val="28"/>
                              </w:rPr>
                            </w:pPr>
                            <w:r w:rsidRPr="008D425D">
                              <w:rPr>
                                <w:sz w:val="24"/>
                                <w:szCs w:val="28"/>
                              </w:rPr>
                              <w:t>Elstrup Mølles historie, et alsisk bondeliv, der var engang, og med</w:t>
                            </w:r>
                          </w:p>
                          <w:p w14:paraId="54E402BF" w14:textId="77777777" w:rsidR="00B05BD1" w:rsidRPr="008D425D" w:rsidRDefault="00B05BD1" w:rsidP="00B05BD1">
                            <w:pPr>
                              <w:jc w:val="center"/>
                              <w:rPr>
                                <w:sz w:val="24"/>
                                <w:szCs w:val="28"/>
                              </w:rPr>
                            </w:pPr>
                            <w:r w:rsidRPr="008D425D">
                              <w:rPr>
                                <w:sz w:val="24"/>
                                <w:szCs w:val="28"/>
                              </w:rPr>
                              <w:t>en ambition om at bygge en bro af viden og indsigt mellem fortiden,</w:t>
                            </w:r>
                          </w:p>
                          <w:p w14:paraId="4A4A3210" w14:textId="77777777" w:rsidR="00B05BD1" w:rsidRPr="001C63E4" w:rsidRDefault="00B05BD1" w:rsidP="00B05BD1">
                            <w:pPr>
                              <w:jc w:val="center"/>
                            </w:pPr>
                            <w:r w:rsidRPr="008D425D">
                              <w:rPr>
                                <w:sz w:val="24"/>
                                <w:szCs w:val="28"/>
                              </w:rPr>
                              <w:t>nutiden og fremtiden.</w:t>
                            </w:r>
                            <w:r w:rsidRPr="008D425D">
                              <w:rPr>
                                <w:sz w:val="24"/>
                                <w:szCs w:val="28"/>
                              </w:rPr>
                              <w:br/>
                            </w:r>
                            <w:r>
                              <w:rPr>
                                <w:rFonts w:ascii="Times New Roman" w:hAnsi="Times New Roman"/>
                                <w:b/>
                                <w:bCs/>
                                <w:color w:val="1F497D" w:themeColor="text2"/>
                                <w:sz w:val="32"/>
                                <w:szCs w:val="36"/>
                              </w:rPr>
                              <w:br w:type="page"/>
                            </w:r>
                          </w:p>
                          <w:p w14:paraId="0F12A49D" w14:textId="44F099BE" w:rsidR="00B05BD1" w:rsidRDefault="00B05B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AE1C9" id="_x0000_s1031" type="#_x0000_t202" style="position:absolute;left:0;text-align:left;margin-left:20.55pt;margin-top:30.3pt;width:444.75pt;height:482.25pt;z-index:2516992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" fillcolor="white [3201]" strokecolor="#f79646 [3209]" strokeweight="2pt">
                <v:textbox>
                  <w:txbxContent>
                    <w:p w14:paraId="58D82FB4" w14:textId="77777777" w:rsidR="00B05BD1" w:rsidRPr="008D425D" w:rsidRDefault="00B05BD1" w:rsidP="00B05BD1">
                      <w:pPr>
                        <w:jc w:val="center"/>
                        <w:rPr>
                          <w:sz w:val="24"/>
                          <w:szCs w:val="28"/>
                        </w:rPr>
                      </w:pPr>
                      <w:r w:rsidRPr="008D425D">
                        <w:rPr>
                          <w:sz w:val="24"/>
                          <w:szCs w:val="28"/>
                        </w:rPr>
                        <w:t>Vi har fået en invitation til at deltage i et arrangement på Elstrup Mølle, det var Tyroler Orkesteret fra Broager der stod for underholdningen. Det var en fantastisk aften, der blev, nynnet og klappet, en enkelt fik da også en sving om, med en af orkesterets musiker/sanger. (og et par stykker havde travlt med at holde sig for ørerne, måske fordi musikken synes lidt høj i deres ører)</w:t>
                      </w:r>
                    </w:p>
                    <w:p w14:paraId="78AAE1BB" w14:textId="77777777" w:rsidR="00B05BD1" w:rsidRPr="008D425D" w:rsidRDefault="00B05BD1" w:rsidP="00B05BD1">
                      <w:pPr>
                        <w:jc w:val="center"/>
                        <w:rPr>
                          <w:sz w:val="24"/>
                          <w:szCs w:val="28"/>
                        </w:rPr>
                      </w:pPr>
                      <w:r w:rsidRPr="008D425D">
                        <w:rPr>
                          <w:sz w:val="24"/>
                          <w:szCs w:val="28"/>
                        </w:rPr>
                        <w:t>Der var en del gæster fra nærområdet, så der var en fantastisk stemning.</w:t>
                      </w:r>
                    </w:p>
                    <w:p w14:paraId="4EA2BEDD" w14:textId="77777777" w:rsidR="00B05BD1" w:rsidRPr="008D425D" w:rsidRDefault="00B05BD1" w:rsidP="00B05BD1">
                      <w:pPr>
                        <w:jc w:val="center"/>
                        <w:rPr>
                          <w:sz w:val="24"/>
                          <w:szCs w:val="28"/>
                        </w:rPr>
                      </w:pPr>
                    </w:p>
                    <w:p w14:paraId="54810EE8" w14:textId="77777777" w:rsidR="00B05BD1" w:rsidRPr="008D425D" w:rsidRDefault="00B05BD1" w:rsidP="00B05BD1">
                      <w:pPr>
                        <w:jc w:val="center"/>
                        <w:rPr>
                          <w:sz w:val="24"/>
                          <w:szCs w:val="28"/>
                        </w:rPr>
                      </w:pPr>
                      <w:r w:rsidRPr="008D425D">
                        <w:rPr>
                          <w:sz w:val="24"/>
                          <w:szCs w:val="28"/>
                        </w:rPr>
                        <w:t>Omkring møllen kan der kort fortælles at det er en forening der hedder</w:t>
                      </w:r>
                    </w:p>
                    <w:p w14:paraId="7625C653" w14:textId="77777777" w:rsidR="00B05BD1" w:rsidRPr="008D425D" w:rsidRDefault="00B05BD1" w:rsidP="00B05BD1">
                      <w:pPr>
                        <w:jc w:val="center"/>
                        <w:rPr>
                          <w:sz w:val="24"/>
                          <w:szCs w:val="28"/>
                        </w:rPr>
                      </w:pPr>
                      <w:r w:rsidRPr="008D425D">
                        <w:rPr>
                          <w:sz w:val="24"/>
                          <w:szCs w:val="28"/>
                        </w:rPr>
                        <w:t>"Elstrup Mølles Venner"</w:t>
                      </w:r>
                    </w:p>
                    <w:p w14:paraId="22365B82" w14:textId="77777777" w:rsidR="00B05BD1" w:rsidRPr="008D425D" w:rsidRDefault="00B05BD1" w:rsidP="00B05BD1">
                      <w:pPr>
                        <w:jc w:val="center"/>
                        <w:rPr>
                          <w:sz w:val="24"/>
                          <w:szCs w:val="28"/>
                        </w:rPr>
                      </w:pPr>
                      <w:r w:rsidRPr="008D425D">
                        <w:rPr>
                          <w:sz w:val="24"/>
                          <w:szCs w:val="28"/>
                        </w:rPr>
                        <w:t>Elstrup Mølles Venner har i over 10 år skabt aktiviteter på møllen ud fra et ønske om at fremme bevaringen af samme. De holder bl.a. julemarkeder, synger julen ind, arrangerer koncerter, holder ølsmagninger, kunstudstillinger og meget mere. De er et uvurderligt aktiv for både møllen og lokalsamfundet.</w:t>
                      </w:r>
                    </w:p>
                    <w:p w14:paraId="1A615FB9" w14:textId="77777777" w:rsidR="00B05BD1" w:rsidRPr="008D425D" w:rsidRDefault="00B05BD1" w:rsidP="00B05BD1">
                      <w:pPr>
                        <w:jc w:val="center"/>
                        <w:rPr>
                          <w:sz w:val="24"/>
                          <w:szCs w:val="28"/>
                        </w:rPr>
                      </w:pPr>
                      <w:r w:rsidRPr="008D425D">
                        <w:rPr>
                          <w:sz w:val="24"/>
                          <w:szCs w:val="28"/>
                        </w:rPr>
                        <w:t>Elstrup Mølles venner er gået sammen om en vision omkring møllen og det omkring liggende areal, det er døbt Projekt "Et Paradis på Als"</w:t>
                      </w:r>
                    </w:p>
                    <w:p w14:paraId="24A1F95A" w14:textId="77777777" w:rsidR="00B05BD1" w:rsidRPr="008D425D" w:rsidRDefault="00B05BD1" w:rsidP="00B05BD1">
                      <w:pPr>
                        <w:jc w:val="center"/>
                        <w:rPr>
                          <w:sz w:val="24"/>
                          <w:szCs w:val="28"/>
                        </w:rPr>
                      </w:pPr>
                      <w:r w:rsidRPr="008D425D">
                        <w:rPr>
                          <w:sz w:val="24"/>
                          <w:szCs w:val="28"/>
                        </w:rPr>
                        <w:t xml:space="preserve">Elstrup Mølle er ved at forfalde, og der skal sættes alvorligt ind nu for at redde den fredede mølle. Der skal mange penge til og for at kunne opnå bl.a. tilskud fra fonde, er det ofte en forudsætning, at møllen ikke er i privat eje. Møllens Venner og andre frivillige satte sig derfor for at skaffe kapital til at købe møllen fri, og det lykkes i 2021. I samme ombæring blev "Den selvejende institution Elstrup Mølle og Møllerimuseum" etableret, og fundamentet for møllens fremtid er nu skabt. </w:t>
                      </w:r>
                    </w:p>
                    <w:p w14:paraId="74E7AD8F" w14:textId="77777777" w:rsidR="00B05BD1" w:rsidRPr="008D425D" w:rsidRDefault="00B05BD1" w:rsidP="00B05BD1">
                      <w:pPr>
                        <w:jc w:val="center"/>
                        <w:rPr>
                          <w:b/>
                          <w:bCs/>
                          <w:sz w:val="24"/>
                          <w:szCs w:val="28"/>
                        </w:rPr>
                      </w:pPr>
                    </w:p>
                    <w:p w14:paraId="76FA4C2B" w14:textId="77777777" w:rsidR="00B05BD1" w:rsidRPr="008D425D" w:rsidRDefault="00B05BD1" w:rsidP="00B05BD1">
                      <w:pPr>
                        <w:jc w:val="center"/>
                        <w:rPr>
                          <w:b/>
                          <w:bCs/>
                          <w:sz w:val="24"/>
                          <w:szCs w:val="28"/>
                        </w:rPr>
                      </w:pPr>
                      <w:r w:rsidRPr="008D425D">
                        <w:rPr>
                          <w:b/>
                          <w:bCs/>
                          <w:sz w:val="24"/>
                          <w:szCs w:val="28"/>
                        </w:rPr>
                        <w:t>Elstrup Mølles vision:</w:t>
                      </w:r>
                    </w:p>
                    <w:p w14:paraId="7B490C52" w14:textId="77777777" w:rsidR="00B05BD1" w:rsidRPr="008D425D" w:rsidRDefault="00B05BD1" w:rsidP="00B05BD1">
                      <w:pPr>
                        <w:jc w:val="center"/>
                        <w:rPr>
                          <w:sz w:val="24"/>
                          <w:szCs w:val="28"/>
                        </w:rPr>
                      </w:pPr>
                      <w:r w:rsidRPr="008D425D">
                        <w:rPr>
                          <w:sz w:val="24"/>
                          <w:szCs w:val="28"/>
                        </w:rPr>
                        <w:t>Projekt Elstrup Mølle er at skabe et Paradis: en temapark,</w:t>
                      </w:r>
                    </w:p>
                    <w:p w14:paraId="3C6AABFC" w14:textId="77777777" w:rsidR="00B05BD1" w:rsidRPr="008D425D" w:rsidRDefault="00B05BD1" w:rsidP="00B05BD1">
                      <w:pPr>
                        <w:jc w:val="center"/>
                        <w:rPr>
                          <w:sz w:val="24"/>
                          <w:szCs w:val="28"/>
                        </w:rPr>
                      </w:pPr>
                      <w:r w:rsidRPr="008D425D">
                        <w:rPr>
                          <w:sz w:val="24"/>
                          <w:szCs w:val="28"/>
                        </w:rPr>
                        <w:t>det skal være fascinerende og underholdende at besøge. Et</w:t>
                      </w:r>
                    </w:p>
                    <w:p w14:paraId="6354C8AC" w14:textId="77777777" w:rsidR="00B05BD1" w:rsidRPr="008D425D" w:rsidRDefault="00B05BD1" w:rsidP="00B05BD1">
                      <w:pPr>
                        <w:jc w:val="center"/>
                        <w:rPr>
                          <w:sz w:val="24"/>
                          <w:szCs w:val="28"/>
                        </w:rPr>
                      </w:pPr>
                      <w:r w:rsidRPr="008D425D">
                        <w:rPr>
                          <w:sz w:val="24"/>
                          <w:szCs w:val="28"/>
                        </w:rPr>
                        <w:t>sted, hvor børn og voksne bliver klogere på fortidens levevis,</w:t>
                      </w:r>
                    </w:p>
                    <w:p w14:paraId="46A35E6D" w14:textId="77777777" w:rsidR="00B05BD1" w:rsidRPr="008D425D" w:rsidRDefault="00B05BD1" w:rsidP="00B05BD1">
                      <w:pPr>
                        <w:jc w:val="center"/>
                        <w:rPr>
                          <w:sz w:val="24"/>
                          <w:szCs w:val="28"/>
                        </w:rPr>
                      </w:pPr>
                      <w:r w:rsidRPr="008D425D">
                        <w:rPr>
                          <w:sz w:val="24"/>
                          <w:szCs w:val="28"/>
                        </w:rPr>
                        <w:t>og på hvordan vi håndterer nutidens og fremtidens klima- og</w:t>
                      </w:r>
                    </w:p>
                    <w:p w14:paraId="046A63AD" w14:textId="77777777" w:rsidR="00B05BD1" w:rsidRPr="008D425D" w:rsidRDefault="00B05BD1" w:rsidP="00B05BD1">
                      <w:pPr>
                        <w:jc w:val="center"/>
                        <w:rPr>
                          <w:sz w:val="24"/>
                          <w:szCs w:val="28"/>
                        </w:rPr>
                      </w:pPr>
                      <w:r w:rsidRPr="008D425D">
                        <w:rPr>
                          <w:sz w:val="24"/>
                          <w:szCs w:val="28"/>
                        </w:rPr>
                        <w:t>miljømæssige udfordringer. I Paradis blomstrer og gror alt dét</w:t>
                      </w:r>
                    </w:p>
                    <w:p w14:paraId="007EA2CB" w14:textId="77777777" w:rsidR="00B05BD1" w:rsidRPr="008D425D" w:rsidRDefault="00B05BD1" w:rsidP="00B05BD1">
                      <w:pPr>
                        <w:jc w:val="center"/>
                        <w:rPr>
                          <w:sz w:val="24"/>
                          <w:szCs w:val="28"/>
                        </w:rPr>
                      </w:pPr>
                      <w:r w:rsidRPr="008D425D">
                        <w:rPr>
                          <w:sz w:val="24"/>
                          <w:szCs w:val="28"/>
                        </w:rPr>
                        <w:t>grønne, som fremover bliver definerende for vores fælles eksistens:</w:t>
                      </w:r>
                    </w:p>
                    <w:p w14:paraId="1537E90A" w14:textId="77777777" w:rsidR="00B05BD1" w:rsidRPr="008D425D" w:rsidRDefault="00B05BD1" w:rsidP="00B05BD1">
                      <w:pPr>
                        <w:jc w:val="center"/>
                        <w:rPr>
                          <w:sz w:val="24"/>
                          <w:szCs w:val="28"/>
                        </w:rPr>
                      </w:pPr>
                      <w:r w:rsidRPr="008D425D">
                        <w:rPr>
                          <w:sz w:val="24"/>
                          <w:szCs w:val="28"/>
                        </w:rPr>
                        <w:t>energi, gastronomi og have- og landbokultur. Det sker med afsæt i</w:t>
                      </w:r>
                    </w:p>
                    <w:p w14:paraId="1CF3ED51" w14:textId="77777777" w:rsidR="00B05BD1" w:rsidRPr="008D425D" w:rsidRDefault="00B05BD1" w:rsidP="00B05BD1">
                      <w:pPr>
                        <w:jc w:val="center"/>
                        <w:rPr>
                          <w:sz w:val="24"/>
                          <w:szCs w:val="28"/>
                        </w:rPr>
                      </w:pPr>
                      <w:r w:rsidRPr="008D425D">
                        <w:rPr>
                          <w:sz w:val="24"/>
                          <w:szCs w:val="28"/>
                        </w:rPr>
                        <w:t>Elstrup Mølles historie, et alsisk bondeliv, der var engang, og med</w:t>
                      </w:r>
                    </w:p>
                    <w:p w14:paraId="54E402BF" w14:textId="77777777" w:rsidR="00B05BD1" w:rsidRPr="008D425D" w:rsidRDefault="00B05BD1" w:rsidP="00B05BD1">
                      <w:pPr>
                        <w:jc w:val="center"/>
                        <w:rPr>
                          <w:sz w:val="24"/>
                          <w:szCs w:val="28"/>
                        </w:rPr>
                      </w:pPr>
                      <w:r w:rsidRPr="008D425D">
                        <w:rPr>
                          <w:sz w:val="24"/>
                          <w:szCs w:val="28"/>
                        </w:rPr>
                        <w:t>en ambition om at bygge en bro af viden og indsigt mellem fortiden,</w:t>
                      </w:r>
                    </w:p>
                    <w:p w14:paraId="4A4A3210" w14:textId="77777777" w:rsidR="00B05BD1" w:rsidRPr="001C63E4" w:rsidRDefault="00B05BD1" w:rsidP="00B05BD1">
                      <w:pPr>
                        <w:jc w:val="center"/>
                      </w:pPr>
                      <w:r w:rsidRPr="008D425D">
                        <w:rPr>
                          <w:sz w:val="24"/>
                          <w:szCs w:val="28"/>
                        </w:rPr>
                        <w:t>nutiden og fremtiden.</w:t>
                      </w:r>
                      <w:r w:rsidRPr="008D425D">
                        <w:rPr>
                          <w:sz w:val="24"/>
                          <w:szCs w:val="28"/>
                        </w:rPr>
                        <w:br/>
                      </w:r>
                      <w:r>
                        <w:rPr>
                          <w:rFonts w:ascii="Times New Roman" w:hAnsi="Times New Roman"/>
                          <w:b/>
                          <w:bCs/>
                          <w:color w:val="1F497D" w:themeColor="text2"/>
                          <w:sz w:val="32"/>
                          <w:szCs w:val="36"/>
                        </w:rPr>
                        <w:br w:type="page"/>
                      </w:r>
                    </w:p>
                    <w:p w14:paraId="0F12A49D" w14:textId="44F099BE" w:rsidR="00B05BD1" w:rsidRDefault="00B05BD1"/>
                  </w:txbxContent>
                </v:textbox>
                <w10:wrap type="square" anchorx="margin"/>
              </v:shape>
            </w:pict>
          </mc:Fallback>
        </mc:AlternateContent>
      </w:r>
      <w:r w:rsidR="006A181D" w:rsidRPr="005944DC">
        <w:rPr>
          <w:color w:val="1F497D" w:themeColor="text2"/>
          <w:sz w:val="32"/>
          <w:szCs w:val="40"/>
        </w:rPr>
        <w:t>Underholdning på Elstrup Mølle</w:t>
      </w:r>
      <w:bookmarkEnd w:id="6"/>
    </w:p>
    <w:p w14:paraId="2ABC1F05" w14:textId="7E0A101A" w:rsidR="001C63E4" w:rsidRDefault="001C63E4" w:rsidP="001C63E4">
      <w:pPr>
        <w:jc w:val="center"/>
      </w:pPr>
    </w:p>
    <w:p w14:paraId="257A5CF4" w14:textId="276E60BA" w:rsidR="001C63E4" w:rsidRPr="001C63E4" w:rsidRDefault="008D425D" w:rsidP="001C63E4">
      <w:pPr>
        <w:jc w:val="center"/>
      </w:pPr>
      <w:r>
        <w:rPr>
          <w:noProof/>
        </w:rPr>
        <w:drawing>
          <wp:anchor distT="0" distB="0" distL="114300" distR="114300" simplePos="0" relativeHeight="251701248" behindDoc="0" locked="0" layoutInCell="1" allowOverlap="1" wp14:anchorId="40CE7B86" wp14:editId="16AAC589">
            <wp:simplePos x="0" y="0"/>
            <wp:positionH relativeFrom="column">
              <wp:posOffset>3136900</wp:posOffset>
            </wp:positionH>
            <wp:positionV relativeFrom="paragraph">
              <wp:posOffset>140970</wp:posOffset>
            </wp:positionV>
            <wp:extent cx="2289175" cy="1716405"/>
            <wp:effectExtent l="635" t="0" r="0" b="0"/>
            <wp:wrapSquare wrapText="bothSides"/>
            <wp:docPr id="39" name="Billede 39" descr="IMG_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E51F12-0EB1-4822-BF25-EC06AE7341F6" descr="IMG_1527.jp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rot="5400000">
                      <a:off x="0" y="0"/>
                      <a:ext cx="2289175" cy="1716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0224" behindDoc="0" locked="0" layoutInCell="1" allowOverlap="1" wp14:anchorId="0C9227C8" wp14:editId="77C8E37C">
            <wp:simplePos x="0" y="0"/>
            <wp:positionH relativeFrom="column">
              <wp:posOffset>601345</wp:posOffset>
            </wp:positionH>
            <wp:positionV relativeFrom="paragraph">
              <wp:posOffset>179705</wp:posOffset>
            </wp:positionV>
            <wp:extent cx="2244725" cy="1683385"/>
            <wp:effectExtent l="0" t="5080" r="0" b="0"/>
            <wp:wrapSquare wrapText="bothSides"/>
            <wp:docPr id="38" name="Billede 38" descr="IMG_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C4C4AB-ACDB-4FB2-AC62-F15D924EA86E" descr="IMG_1522.jpg"/>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rot="5400000">
                      <a:off x="0" y="0"/>
                      <a:ext cx="2244725" cy="1683385"/>
                    </a:xfrm>
                    <a:prstGeom prst="rect">
                      <a:avLst/>
                    </a:prstGeom>
                    <a:noFill/>
                    <a:ln>
                      <a:noFill/>
                    </a:ln>
                  </pic:spPr>
                </pic:pic>
              </a:graphicData>
            </a:graphic>
            <wp14:sizeRelH relativeFrom="page">
              <wp14:pctWidth>0</wp14:pctWidth>
            </wp14:sizeRelH>
            <wp14:sizeRelV relativeFrom="page">
              <wp14:pctHeight>0</wp14:pctHeight>
            </wp14:sizeRelV>
          </wp:anchor>
        </w:drawing>
      </w:r>
      <w:r w:rsidR="001C63E4">
        <w:rPr>
          <w:rFonts w:ascii="Times New Roman" w:hAnsi="Times New Roman"/>
          <w:b/>
          <w:bCs/>
          <w:color w:val="1F497D" w:themeColor="text2"/>
          <w:sz w:val="32"/>
          <w:szCs w:val="36"/>
        </w:rPr>
        <w:br w:type="page"/>
      </w:r>
    </w:p>
    <w:p w14:paraId="11ACF863" w14:textId="75494730" w:rsidR="006A181D" w:rsidRPr="006A181D" w:rsidRDefault="00B24850" w:rsidP="006A181D">
      <w:pPr>
        <w:jc w:val="center"/>
        <w:rPr>
          <w:rFonts w:ascii="Times New Roman" w:hAnsi="Times New Roman"/>
          <w:b/>
          <w:bCs/>
          <w:color w:val="1F497D" w:themeColor="text2"/>
          <w:sz w:val="32"/>
          <w:szCs w:val="36"/>
        </w:rPr>
      </w:pPr>
      <w:r>
        <w:rPr>
          <w:noProof/>
        </w:rPr>
        <w:lastRenderedPageBreak/>
        <w:drawing>
          <wp:anchor distT="0" distB="0" distL="114300" distR="114300" simplePos="0" relativeHeight="251710464" behindDoc="0" locked="0" layoutInCell="1" allowOverlap="1" wp14:anchorId="07F2F7D8" wp14:editId="74C10EA3">
            <wp:simplePos x="0" y="0"/>
            <wp:positionH relativeFrom="page">
              <wp:posOffset>4885690</wp:posOffset>
            </wp:positionH>
            <wp:positionV relativeFrom="paragraph">
              <wp:posOffset>419100</wp:posOffset>
            </wp:positionV>
            <wp:extent cx="2584450" cy="1938655"/>
            <wp:effectExtent l="132397" t="96203" r="119698" b="138747"/>
            <wp:wrapSquare wrapText="bothSides"/>
            <wp:docPr id="49" name="Billede 49" descr="IMG_1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708CF0-96CA-4E7D-922C-C267ADF4FE7E" descr="IMG_1540.jpg"/>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rot="5400000">
                      <a:off x="0" y="0"/>
                      <a:ext cx="2584450" cy="19386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13FA4">
        <w:rPr>
          <w:noProof/>
        </w:rPr>
        <w:drawing>
          <wp:anchor distT="0" distB="0" distL="114300" distR="114300" simplePos="0" relativeHeight="251705344" behindDoc="0" locked="0" layoutInCell="1" allowOverlap="1" wp14:anchorId="007CC29E" wp14:editId="12754F81">
            <wp:simplePos x="0" y="0"/>
            <wp:positionH relativeFrom="page">
              <wp:posOffset>4855210</wp:posOffset>
            </wp:positionH>
            <wp:positionV relativeFrom="paragraph">
              <wp:posOffset>2971165</wp:posOffset>
            </wp:positionV>
            <wp:extent cx="2932430" cy="2198370"/>
            <wp:effectExtent l="138430" t="128270" r="139700" b="158750"/>
            <wp:wrapSquare wrapText="bothSides"/>
            <wp:docPr id="44" name="Billede 44" descr="IMG_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FB707E-D471-42B6-8C8E-3217FBCB1C58" descr="IMG_1529.jpg"/>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rot="5400000">
                      <a:off x="0" y="0"/>
                      <a:ext cx="2932430" cy="2198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36FFD" w:rsidRPr="00D0231A">
        <w:rPr>
          <w:rFonts w:ascii="Times New Roman" w:hAnsi="Times New Roman"/>
          <w:b/>
          <w:bCs/>
          <w:noProof/>
          <w:color w:val="1F497D" w:themeColor="text2"/>
          <w:sz w:val="32"/>
          <w:szCs w:val="36"/>
        </w:rPr>
        <mc:AlternateContent>
          <mc:Choice Requires="wps">
            <w:drawing>
              <wp:anchor distT="45720" distB="45720" distL="114300" distR="114300" simplePos="0" relativeHeight="251719680" behindDoc="0" locked="0" layoutInCell="1" allowOverlap="1" wp14:anchorId="0C3EA27D" wp14:editId="585CB248">
                <wp:simplePos x="0" y="0"/>
                <wp:positionH relativeFrom="margin">
                  <wp:posOffset>-428625</wp:posOffset>
                </wp:positionH>
                <wp:positionV relativeFrom="paragraph">
                  <wp:posOffset>1009650</wp:posOffset>
                </wp:positionV>
                <wp:extent cx="2619375" cy="533400"/>
                <wp:effectExtent l="0" t="0" r="28575" b="19050"/>
                <wp:wrapSquare wrapText="bothSides"/>
                <wp:docPr id="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533400"/>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5A31FAF7" w14:textId="65BF69BE" w:rsidR="00D0231A" w:rsidRPr="00D0231A" w:rsidRDefault="00D0231A">
                            <w:pPr>
                              <w:rPr>
                                <w:sz w:val="24"/>
                                <w:szCs w:val="28"/>
                              </w:rPr>
                            </w:pPr>
                            <w:r>
                              <w:rPr>
                                <w:sz w:val="24"/>
                                <w:szCs w:val="28"/>
                              </w:rPr>
                              <w:t>Her er l</w:t>
                            </w:r>
                            <w:r w:rsidRPr="00D0231A">
                              <w:rPr>
                                <w:sz w:val="24"/>
                                <w:szCs w:val="28"/>
                              </w:rPr>
                              <w:t>idt hyggelige billeder fra arrangementet på Elstrup Mølle</w:t>
                            </w:r>
                            <w:r>
                              <w:rPr>
                                <w:sz w:val="24"/>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EA27D" id="_x0000_s1032" type="#_x0000_t202" style="position:absolute;left:0;text-align:left;margin-left:-33.75pt;margin-top:79.5pt;width:206.25pt;height:42pt;z-index:2517196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" fillcolor="white [3201]" strokecolor="#f79646 [3209]" strokeweight="2pt">
                <v:textbox>
                  <w:txbxContent>
                    <w:p w14:paraId="5A31FAF7" w14:textId="65BF69BE" w:rsidR="00D0231A" w:rsidRPr="00D0231A" w:rsidRDefault="00D0231A">
                      <w:pPr>
                        <w:rPr>
                          <w:sz w:val="24"/>
                          <w:szCs w:val="28"/>
                        </w:rPr>
                      </w:pPr>
                      <w:r>
                        <w:rPr>
                          <w:sz w:val="24"/>
                          <w:szCs w:val="28"/>
                        </w:rPr>
                        <w:t>Her er l</w:t>
                      </w:r>
                      <w:r w:rsidRPr="00D0231A">
                        <w:rPr>
                          <w:sz w:val="24"/>
                          <w:szCs w:val="28"/>
                        </w:rPr>
                        <w:t>idt hyggelige billeder fra arrangementet på Elstrup Mølle</w:t>
                      </w:r>
                      <w:r>
                        <w:rPr>
                          <w:sz w:val="24"/>
                          <w:szCs w:val="28"/>
                        </w:rPr>
                        <w:t>…</w:t>
                      </w:r>
                    </w:p>
                  </w:txbxContent>
                </v:textbox>
                <w10:wrap type="square" anchorx="margin"/>
              </v:shape>
            </w:pict>
          </mc:Fallback>
        </mc:AlternateContent>
      </w:r>
      <w:r w:rsidR="00636FFD">
        <w:rPr>
          <w:noProof/>
        </w:rPr>
        <w:drawing>
          <wp:anchor distT="0" distB="0" distL="114300" distR="114300" simplePos="0" relativeHeight="251720704" behindDoc="0" locked="0" layoutInCell="1" allowOverlap="1" wp14:anchorId="45736115" wp14:editId="39670341">
            <wp:simplePos x="0" y="0"/>
            <wp:positionH relativeFrom="column">
              <wp:posOffset>2679700</wp:posOffset>
            </wp:positionH>
            <wp:positionV relativeFrom="paragraph">
              <wp:posOffset>333375</wp:posOffset>
            </wp:positionV>
            <wp:extent cx="1514475" cy="1608455"/>
            <wp:effectExtent l="0" t="0" r="9525" b="0"/>
            <wp:wrapSquare wrapText="bothSides"/>
            <wp:docPr id="29" name="Billede 29" descr="elstrupmolle.d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strupmolle.d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4475" cy="1608455"/>
                    </a:xfrm>
                    <a:prstGeom prst="rect">
                      <a:avLst/>
                    </a:prstGeom>
                    <a:noFill/>
                    <a:ln>
                      <a:noFill/>
                    </a:ln>
                  </pic:spPr>
                </pic:pic>
              </a:graphicData>
            </a:graphic>
            <wp14:sizeRelH relativeFrom="page">
              <wp14:pctWidth>0</wp14:pctWidth>
            </wp14:sizeRelH>
            <wp14:sizeRelV relativeFrom="page">
              <wp14:pctHeight>0</wp14:pctHeight>
            </wp14:sizeRelV>
          </wp:anchor>
        </w:drawing>
      </w:r>
      <w:r w:rsidR="001D50DD">
        <w:rPr>
          <w:noProof/>
        </w:rPr>
        <w:drawing>
          <wp:anchor distT="0" distB="0" distL="114300" distR="114300" simplePos="0" relativeHeight="251704320" behindDoc="0" locked="0" layoutInCell="1" allowOverlap="1" wp14:anchorId="76412F3A" wp14:editId="47649C96">
            <wp:simplePos x="0" y="0"/>
            <wp:positionH relativeFrom="margin">
              <wp:posOffset>1631950</wp:posOffset>
            </wp:positionH>
            <wp:positionV relativeFrom="paragraph">
              <wp:posOffset>2644140</wp:posOffset>
            </wp:positionV>
            <wp:extent cx="3178810" cy="2383790"/>
            <wp:effectExtent l="149860" t="135890" r="152400" b="171450"/>
            <wp:wrapSquare wrapText="bothSides"/>
            <wp:docPr id="43" name="Billede 43" descr="IMG_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9D160E-91FF-4757-A950-BF2C5E5BEE84" descr="IMG_1528.jp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rot="5400000">
                      <a:off x="0" y="0"/>
                      <a:ext cx="3178810" cy="2383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D50DD">
        <w:rPr>
          <w:noProof/>
        </w:rPr>
        <w:drawing>
          <wp:anchor distT="0" distB="0" distL="114300" distR="114300" simplePos="0" relativeHeight="251703296" behindDoc="0" locked="0" layoutInCell="1" allowOverlap="1" wp14:anchorId="057DF5FC" wp14:editId="66E2B8B5">
            <wp:simplePos x="0" y="0"/>
            <wp:positionH relativeFrom="margin">
              <wp:posOffset>-900430</wp:posOffset>
            </wp:positionH>
            <wp:positionV relativeFrom="paragraph">
              <wp:posOffset>2646680</wp:posOffset>
            </wp:positionV>
            <wp:extent cx="3158490" cy="2367915"/>
            <wp:effectExtent l="147637" t="138113" r="151448" b="170497"/>
            <wp:wrapSquare wrapText="bothSides"/>
            <wp:docPr id="42" name="Billede 42" descr="IMG_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EE2BDC-9011-4274-80D8-809093AE5B65" descr="IMG_1526.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rot="5400000">
                      <a:off x="0" y="0"/>
                      <a:ext cx="3158490" cy="2367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D50DD">
        <w:rPr>
          <w:noProof/>
        </w:rPr>
        <w:drawing>
          <wp:anchor distT="0" distB="0" distL="114300" distR="114300" simplePos="0" relativeHeight="251709440" behindDoc="0" locked="0" layoutInCell="1" allowOverlap="1" wp14:anchorId="75646AC7" wp14:editId="34AF6142">
            <wp:simplePos x="0" y="0"/>
            <wp:positionH relativeFrom="column">
              <wp:posOffset>-834390</wp:posOffset>
            </wp:positionH>
            <wp:positionV relativeFrom="paragraph">
              <wp:posOffset>6049645</wp:posOffset>
            </wp:positionV>
            <wp:extent cx="3048000" cy="2286000"/>
            <wp:effectExtent l="152400" t="133350" r="152400" b="171450"/>
            <wp:wrapSquare wrapText="bothSides"/>
            <wp:docPr id="48" name="Billede 48" descr="IMG_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D5B2E7-08EE-423E-9755-A5A0C11ABA8B" descr="IMG_1539.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D50DD">
        <w:rPr>
          <w:noProof/>
        </w:rPr>
        <w:drawing>
          <wp:anchor distT="0" distB="0" distL="114300" distR="114300" simplePos="0" relativeHeight="251702272" behindDoc="0" locked="0" layoutInCell="1" allowOverlap="1" wp14:anchorId="78E370D5" wp14:editId="73544D5E">
            <wp:simplePos x="0" y="0"/>
            <wp:positionH relativeFrom="margin">
              <wp:posOffset>1570990</wp:posOffset>
            </wp:positionH>
            <wp:positionV relativeFrom="paragraph">
              <wp:posOffset>6068695</wp:posOffset>
            </wp:positionV>
            <wp:extent cx="3040380" cy="2279650"/>
            <wp:effectExtent l="151765" t="133985" r="140335" b="159385"/>
            <wp:wrapSquare wrapText="bothSides"/>
            <wp:docPr id="41" name="Billede 41" descr="IMG_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5B96C69-D591-4234-BE90-43BBD902DE55" descr="IMG_1525.jp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rot="5400000">
                      <a:off x="0" y="0"/>
                      <a:ext cx="3040380" cy="2279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D50DD">
        <w:rPr>
          <w:noProof/>
        </w:rPr>
        <w:drawing>
          <wp:anchor distT="0" distB="0" distL="114300" distR="114300" simplePos="0" relativeHeight="251706368" behindDoc="0" locked="0" layoutInCell="1" allowOverlap="1" wp14:anchorId="1F84031D" wp14:editId="15FFA3D0">
            <wp:simplePos x="0" y="0"/>
            <wp:positionH relativeFrom="page">
              <wp:posOffset>4760595</wp:posOffset>
            </wp:positionH>
            <wp:positionV relativeFrom="paragraph">
              <wp:posOffset>6069330</wp:posOffset>
            </wp:positionV>
            <wp:extent cx="3024505" cy="2268220"/>
            <wp:effectExtent l="149543" t="136207" r="153987" b="173038"/>
            <wp:wrapSquare wrapText="bothSides"/>
            <wp:docPr id="45" name="Billede 45" descr="IMG_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C78AAD-4397-45AE-81A9-5A7922EC778F" descr="IMG_1530.jpg"/>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rot="5400000">
                      <a:off x="0" y="0"/>
                      <a:ext cx="3024505" cy="2268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A181D" w:rsidRPr="006A181D">
        <w:rPr>
          <w:rFonts w:ascii="Times New Roman" w:hAnsi="Times New Roman"/>
          <w:b/>
          <w:bCs/>
          <w:color w:val="1F497D" w:themeColor="text2"/>
          <w:sz w:val="32"/>
          <w:szCs w:val="36"/>
        </w:rPr>
        <w:br w:type="page"/>
      </w:r>
    </w:p>
    <w:p w14:paraId="37937108" w14:textId="22C0DF6B" w:rsidR="008D425D" w:rsidRDefault="001D50DD">
      <w:pPr>
        <w:rPr>
          <w:rFonts w:ascii="Times New Roman" w:hAnsi="Times New Roman"/>
        </w:rPr>
      </w:pPr>
      <w:r>
        <w:rPr>
          <w:noProof/>
        </w:rPr>
        <w:lastRenderedPageBreak/>
        <w:drawing>
          <wp:anchor distT="0" distB="0" distL="114300" distR="114300" simplePos="0" relativeHeight="251717632" behindDoc="0" locked="0" layoutInCell="1" allowOverlap="1" wp14:anchorId="125609AD" wp14:editId="1CB439E8">
            <wp:simplePos x="0" y="0"/>
            <wp:positionH relativeFrom="column">
              <wp:posOffset>4020820</wp:posOffset>
            </wp:positionH>
            <wp:positionV relativeFrom="paragraph">
              <wp:posOffset>6049645</wp:posOffset>
            </wp:positionV>
            <wp:extent cx="3048000" cy="2286000"/>
            <wp:effectExtent l="152400" t="133350" r="152400" b="171450"/>
            <wp:wrapSquare wrapText="bothSides"/>
            <wp:docPr id="56" name="Billede 56" descr="IMG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E0A1183-0B6F-42B5-8DAF-2565DF144517" descr="IMG_1571.jpg"/>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4560" behindDoc="0" locked="0" layoutInCell="1" allowOverlap="1" wp14:anchorId="03104407" wp14:editId="7DF039D2">
            <wp:simplePos x="0" y="0"/>
            <wp:positionH relativeFrom="column">
              <wp:posOffset>-758190</wp:posOffset>
            </wp:positionH>
            <wp:positionV relativeFrom="paragraph">
              <wp:posOffset>6043295</wp:posOffset>
            </wp:positionV>
            <wp:extent cx="3048000" cy="2286000"/>
            <wp:effectExtent l="152400" t="133350" r="152400" b="171450"/>
            <wp:wrapNone/>
            <wp:docPr id="53" name="Billede 53" descr="IMG_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05C1354-237A-4343-9510-CD01D4CB275E" descr="IMG_1558.jpg"/>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7392" behindDoc="0" locked="0" layoutInCell="1" allowOverlap="1" wp14:anchorId="083E2963" wp14:editId="1FDD356C">
            <wp:simplePos x="0" y="0"/>
            <wp:positionH relativeFrom="column">
              <wp:posOffset>1689735</wp:posOffset>
            </wp:positionH>
            <wp:positionV relativeFrom="paragraph">
              <wp:posOffset>6049645</wp:posOffset>
            </wp:positionV>
            <wp:extent cx="3048000" cy="2286000"/>
            <wp:effectExtent l="152400" t="133350" r="152400" b="171450"/>
            <wp:wrapSquare wrapText="bothSides"/>
            <wp:docPr id="46" name="Billede 46" descr="IMG_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3712C37-DB55-4FB8-95F7-79D506FB3110" descr="IMG_1531.jpg"/>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0231A">
        <w:rPr>
          <w:noProof/>
        </w:rPr>
        <w:drawing>
          <wp:anchor distT="0" distB="0" distL="114300" distR="114300" simplePos="0" relativeHeight="251716608" behindDoc="1" locked="0" layoutInCell="1" allowOverlap="1" wp14:anchorId="4EF4C881" wp14:editId="2986C027">
            <wp:simplePos x="0" y="0"/>
            <wp:positionH relativeFrom="column">
              <wp:posOffset>3937635</wp:posOffset>
            </wp:positionH>
            <wp:positionV relativeFrom="paragraph">
              <wp:posOffset>3614420</wp:posOffset>
            </wp:positionV>
            <wp:extent cx="3048000" cy="2286000"/>
            <wp:effectExtent l="152400" t="133350" r="152400" b="171450"/>
            <wp:wrapNone/>
            <wp:docPr id="55" name="Billede 55" descr="IMG_1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3AD51-1BA8-4E3C-B28E-5799505B3520" descr="IMG_1569.jpg"/>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D0231A">
        <w:rPr>
          <w:noProof/>
        </w:rPr>
        <w:drawing>
          <wp:anchor distT="0" distB="0" distL="114300" distR="114300" simplePos="0" relativeHeight="251708416" behindDoc="1" locked="0" layoutInCell="1" allowOverlap="1" wp14:anchorId="21DBE044" wp14:editId="62AAE55D">
            <wp:simplePos x="0" y="0"/>
            <wp:positionH relativeFrom="margin">
              <wp:posOffset>-866775</wp:posOffset>
            </wp:positionH>
            <wp:positionV relativeFrom="paragraph">
              <wp:posOffset>3614420</wp:posOffset>
            </wp:positionV>
            <wp:extent cx="3048000" cy="2286000"/>
            <wp:effectExtent l="152400" t="133350" r="152400" b="171450"/>
            <wp:wrapNone/>
            <wp:docPr id="47" name="Billede 47" descr="IMG_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813C3BF-9499-443F-9D86-725391006711" descr="IMG_1532.jpg"/>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D425D">
        <w:rPr>
          <w:noProof/>
        </w:rPr>
        <w:drawing>
          <wp:anchor distT="0" distB="0" distL="114300" distR="114300" simplePos="0" relativeHeight="251715584" behindDoc="1" locked="0" layoutInCell="1" allowOverlap="1" wp14:anchorId="1AB9304A" wp14:editId="48A78F3D">
            <wp:simplePos x="0" y="0"/>
            <wp:positionH relativeFrom="margin">
              <wp:align>center</wp:align>
            </wp:positionH>
            <wp:positionV relativeFrom="paragraph">
              <wp:posOffset>3595370</wp:posOffset>
            </wp:positionV>
            <wp:extent cx="3048000" cy="2286000"/>
            <wp:effectExtent l="152400" t="133350" r="152400" b="171450"/>
            <wp:wrapNone/>
            <wp:docPr id="54" name="Billede 54" descr="IMG_1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0990DF-2BCC-4386-ABEB-9165997134F0" descr="IMG_1567.jpg"/>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D425D">
        <w:rPr>
          <w:noProof/>
        </w:rPr>
        <w:drawing>
          <wp:anchor distT="0" distB="0" distL="114300" distR="114300" simplePos="0" relativeHeight="251712512" behindDoc="0" locked="0" layoutInCell="1" allowOverlap="1" wp14:anchorId="0216E085" wp14:editId="6E1704A4">
            <wp:simplePos x="0" y="0"/>
            <wp:positionH relativeFrom="column">
              <wp:posOffset>1499235</wp:posOffset>
            </wp:positionH>
            <wp:positionV relativeFrom="paragraph">
              <wp:posOffset>381000</wp:posOffset>
            </wp:positionV>
            <wp:extent cx="3048000" cy="2286000"/>
            <wp:effectExtent l="152400" t="133350" r="152400" b="171450"/>
            <wp:wrapSquare wrapText="bothSides"/>
            <wp:docPr id="51" name="Billede 51" descr="IMG_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2F9DBB-E81D-4C21-9DD7-33C08E36208D" descr="IMG_1548.jpg"/>
                    <pic:cNvPicPr>
                      <a:picLocks noChangeAspect="1" noChangeArrowheads="1"/>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D425D">
        <w:rPr>
          <w:noProof/>
        </w:rPr>
        <w:drawing>
          <wp:anchor distT="0" distB="0" distL="114300" distR="114300" simplePos="0" relativeHeight="251713536" behindDoc="0" locked="0" layoutInCell="1" allowOverlap="1" wp14:anchorId="2302488B" wp14:editId="254F36D3">
            <wp:simplePos x="0" y="0"/>
            <wp:positionH relativeFrom="column">
              <wp:posOffset>3870960</wp:posOffset>
            </wp:positionH>
            <wp:positionV relativeFrom="paragraph">
              <wp:posOffset>381000</wp:posOffset>
            </wp:positionV>
            <wp:extent cx="3048000" cy="2286000"/>
            <wp:effectExtent l="152400" t="133350" r="152400" b="171450"/>
            <wp:wrapSquare wrapText="bothSides"/>
            <wp:docPr id="52" name="Billede 52" descr="IMG_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01700-4FF6-4548-86D8-DBE8093E7318" descr="IMG_1555.jpg"/>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D425D">
        <w:rPr>
          <w:noProof/>
        </w:rPr>
        <w:drawing>
          <wp:anchor distT="0" distB="0" distL="114300" distR="114300" simplePos="0" relativeHeight="251711488" behindDoc="0" locked="0" layoutInCell="1" allowOverlap="1" wp14:anchorId="187A2090" wp14:editId="6FB69101">
            <wp:simplePos x="0" y="0"/>
            <wp:positionH relativeFrom="margin">
              <wp:posOffset>-895350</wp:posOffset>
            </wp:positionH>
            <wp:positionV relativeFrom="paragraph">
              <wp:posOffset>381000</wp:posOffset>
            </wp:positionV>
            <wp:extent cx="3048000" cy="2286000"/>
            <wp:effectExtent l="152400" t="133350" r="152400" b="171450"/>
            <wp:wrapSquare wrapText="bothSides"/>
            <wp:docPr id="50" name="Billede 50" descr="IMG_1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8539D4-1141-4DEB-AA08-AAA3D08F4D7E" descr="IMG_1546.jpg"/>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rot="5400000">
                      <a:off x="0" y="0"/>
                      <a:ext cx="30480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D425D">
        <w:rPr>
          <w:rFonts w:ascii="Times New Roman" w:hAnsi="Times New Roman"/>
        </w:rPr>
        <w:br w:type="page"/>
      </w:r>
    </w:p>
    <w:p w14:paraId="7C70E8FE" w14:textId="6833CBF9" w:rsidR="00C174B0" w:rsidRPr="005944DC" w:rsidRDefault="004254CE" w:rsidP="005944DC">
      <w:pPr>
        <w:pStyle w:val="Overskrift1"/>
        <w:jc w:val="center"/>
        <w:rPr>
          <w:color w:val="1F497D" w:themeColor="text2"/>
          <w:sz w:val="32"/>
          <w:szCs w:val="40"/>
        </w:rPr>
      </w:pPr>
      <w:bookmarkStart w:id="7" w:name="_Toc136411717"/>
      <w:r w:rsidRPr="005944DC">
        <w:rPr>
          <w:noProof/>
          <w:color w:val="1F497D" w:themeColor="text2"/>
          <w:sz w:val="32"/>
          <w:szCs w:val="40"/>
        </w:rPr>
        <w:lastRenderedPageBreak/>
        <mc:AlternateContent>
          <mc:Choice Requires="wps">
            <w:drawing>
              <wp:anchor distT="45720" distB="45720" distL="114300" distR="114300" simplePos="0" relativeHeight="251741184" behindDoc="0" locked="0" layoutInCell="1" allowOverlap="1" wp14:anchorId="6C33C154" wp14:editId="5D5D511E">
                <wp:simplePos x="0" y="0"/>
                <wp:positionH relativeFrom="margin">
                  <wp:posOffset>-598311</wp:posOffset>
                </wp:positionH>
                <wp:positionV relativeFrom="paragraph">
                  <wp:posOffset>442878</wp:posOffset>
                </wp:positionV>
                <wp:extent cx="3916680" cy="1404620"/>
                <wp:effectExtent l="0" t="0" r="26670" b="27940"/>
                <wp:wrapSquare wrapText="bothSides"/>
                <wp:docPr id="10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6680" cy="1404620"/>
                        </a:xfrm>
                        <a:prstGeom prst="rect">
                          <a:avLst/>
                        </a:prstGeom>
                        <a:ln>
                          <a:headEnd/>
                          <a:tailEnd/>
                        </a:ln>
                      </wps:spPr>
                      <wps:style>
                        <a:lnRef idx="2">
                          <a:schemeClr val="dk1"/>
                        </a:lnRef>
                        <a:fillRef idx="1">
                          <a:schemeClr val="lt1"/>
                        </a:fillRef>
                        <a:effectRef idx="0">
                          <a:schemeClr val="dk1"/>
                        </a:effectRef>
                        <a:fontRef idx="minor">
                          <a:schemeClr val="dk1"/>
                        </a:fontRef>
                      </wps:style>
                      <wps:txbx>
                        <w:txbxContent>
                          <w:p w14:paraId="1EF3FE7D" w14:textId="620B0881" w:rsidR="00A34D51" w:rsidRPr="004254CE" w:rsidRDefault="00A34D51">
                            <w:pPr>
                              <w:rPr>
                                <w:sz w:val="24"/>
                                <w:szCs w:val="28"/>
                              </w:rPr>
                            </w:pPr>
                            <w:r w:rsidRPr="004254CE">
                              <w:rPr>
                                <w:sz w:val="24"/>
                                <w:szCs w:val="28"/>
                              </w:rPr>
                              <w:t xml:space="preserve">Fredag den 19. maj havde vi besøg af </w:t>
                            </w:r>
                            <w:r w:rsidR="004D07D1">
                              <w:rPr>
                                <w:sz w:val="24"/>
                                <w:szCs w:val="28"/>
                              </w:rPr>
                              <w:t>motorcykelklubben</w:t>
                            </w:r>
                            <w:r w:rsidRPr="004254CE">
                              <w:rPr>
                                <w:sz w:val="24"/>
                                <w:szCs w:val="28"/>
                              </w:rPr>
                              <w:t>, som kom i deres store fine motorcykler.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33C154" id="_x0000_s1033" type="#_x0000_t202" style="position:absolute;left:0;text-align:left;margin-left:-47.1pt;margin-top:34.85pt;width:308.4pt;height:110.6pt;z-index:2517411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" fillcolor="white [3201]" strokecolor="black [3200]" strokeweight="2pt">
                <v:textbox style="mso-fit-shape-to-text:t">
                  <w:txbxContent>
                    <w:p w14:paraId="1EF3FE7D" w14:textId="620B0881" w:rsidR="00A34D51" w:rsidRPr="004254CE" w:rsidRDefault="00A34D51">
                      <w:pPr>
                        <w:rPr>
                          <w:sz w:val="24"/>
                          <w:szCs w:val="28"/>
                        </w:rPr>
                      </w:pPr>
                      <w:r w:rsidRPr="004254CE">
                        <w:rPr>
                          <w:sz w:val="24"/>
                          <w:szCs w:val="28"/>
                        </w:rPr>
                        <w:t xml:space="preserve">Fredag den 19. maj havde vi besøg af </w:t>
                      </w:r>
                      <w:r w:rsidR="004D07D1">
                        <w:rPr>
                          <w:sz w:val="24"/>
                          <w:szCs w:val="28"/>
                        </w:rPr>
                        <w:t>motorcykelklubben</w:t>
                      </w:r>
                      <w:r w:rsidRPr="004254CE">
                        <w:rPr>
                          <w:sz w:val="24"/>
                          <w:szCs w:val="28"/>
                        </w:rPr>
                        <w:t>, som kom i deres store fine motorcykler.</w:t>
                      </w:r>
                    </w:p>
                  </w:txbxContent>
                </v:textbox>
                <w10:wrap type="square" anchorx="margin"/>
              </v:shape>
            </w:pict>
          </mc:Fallback>
        </mc:AlternateContent>
      </w:r>
      <w:r w:rsidR="00C174B0" w:rsidRPr="005944DC">
        <w:rPr>
          <w:color w:val="1F497D" w:themeColor="text2"/>
          <w:sz w:val="32"/>
          <w:szCs w:val="40"/>
        </w:rPr>
        <w:t>Motorcykler på Mølleparken</w:t>
      </w:r>
      <w:bookmarkEnd w:id="7"/>
    </w:p>
    <w:p w14:paraId="36CF4B1A" w14:textId="5FFDCD9A" w:rsidR="00C174B0" w:rsidRDefault="00E56519">
      <w:pPr>
        <w:rPr>
          <w:rFonts w:ascii="Times New Roman" w:hAnsi="Times New Roman"/>
          <w:b/>
          <w:bCs/>
          <w:color w:val="1F497D" w:themeColor="text2"/>
          <w:sz w:val="32"/>
          <w:szCs w:val="36"/>
        </w:rPr>
      </w:pPr>
      <w:r>
        <w:rPr>
          <w:rFonts w:ascii="Times New Roman" w:hAnsi="Times New Roman"/>
          <w:b/>
          <w:bCs/>
          <w:noProof/>
          <w:color w:val="1F497D" w:themeColor="text2"/>
          <w:sz w:val="32"/>
          <w:szCs w:val="36"/>
        </w:rPr>
        <w:drawing>
          <wp:anchor distT="0" distB="0" distL="114300" distR="114300" simplePos="0" relativeHeight="251747328" behindDoc="0" locked="0" layoutInCell="1" allowOverlap="1" wp14:anchorId="50A5858B" wp14:editId="26C587C1">
            <wp:simplePos x="0" y="0"/>
            <wp:positionH relativeFrom="margin">
              <wp:posOffset>1480820</wp:posOffset>
            </wp:positionH>
            <wp:positionV relativeFrom="paragraph">
              <wp:posOffset>2689578</wp:posOffset>
            </wp:positionV>
            <wp:extent cx="2607310" cy="2607310"/>
            <wp:effectExtent l="0" t="0" r="0" b="0"/>
            <wp:wrapSquare wrapText="bothSides"/>
            <wp:docPr id="1045" name="Billed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07310" cy="2607310"/>
                    </a:xfrm>
                    <a:prstGeom prst="rect">
                      <a:avLst/>
                    </a:prstGeom>
                    <a:noFill/>
                  </pic:spPr>
                </pic:pic>
              </a:graphicData>
            </a:graphic>
            <wp14:sizeRelH relativeFrom="page">
              <wp14:pctWidth>0</wp14:pctWidth>
            </wp14:sizeRelH>
            <wp14:sizeRelV relativeFrom="page">
              <wp14:pctHeight>0</wp14:pctHeight>
            </wp14:sizeRelV>
          </wp:anchor>
        </w:drawing>
      </w:r>
      <w:r w:rsidR="00A34D51">
        <w:rPr>
          <w:noProof/>
        </w:rPr>
        <w:drawing>
          <wp:anchor distT="0" distB="0" distL="114300" distR="114300" simplePos="0" relativeHeight="251732992" behindDoc="0" locked="0" layoutInCell="1" allowOverlap="1" wp14:anchorId="349EF284" wp14:editId="653D0634">
            <wp:simplePos x="0" y="0"/>
            <wp:positionH relativeFrom="column">
              <wp:posOffset>-770255</wp:posOffset>
            </wp:positionH>
            <wp:positionV relativeFrom="paragraph">
              <wp:posOffset>711835</wp:posOffset>
            </wp:positionV>
            <wp:extent cx="4070350" cy="3051175"/>
            <wp:effectExtent l="0" t="4763" r="1588" b="1587"/>
            <wp:wrapSquare wrapText="bothSides"/>
            <wp:docPr id="1029" name="Billede 1029" descr="Et billede, der indeholder udendørs, hjul, Landkøretøj,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Billede 1029" descr="Et billede, der indeholder udendørs, hjul, Landkøretøj, bygning&#10;&#10;Automatisk genereret beskrivels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4070350" cy="3051175"/>
                    </a:xfrm>
                    <a:prstGeom prst="rect">
                      <a:avLst/>
                    </a:prstGeom>
                    <a:noFill/>
                    <a:ln>
                      <a:noFill/>
                    </a:ln>
                  </pic:spPr>
                </pic:pic>
              </a:graphicData>
            </a:graphic>
            <wp14:sizeRelH relativeFrom="page">
              <wp14:pctWidth>0</wp14:pctWidth>
            </wp14:sizeRelH>
            <wp14:sizeRelV relativeFrom="page">
              <wp14:pctHeight>0</wp14:pctHeight>
            </wp14:sizeRelV>
          </wp:anchor>
        </w:drawing>
      </w:r>
      <w:r w:rsidR="00A34D51">
        <w:rPr>
          <w:noProof/>
        </w:rPr>
        <w:drawing>
          <wp:anchor distT="0" distB="0" distL="114300" distR="114300" simplePos="0" relativeHeight="251739136" behindDoc="0" locked="0" layoutInCell="1" allowOverlap="1" wp14:anchorId="056EBFC9" wp14:editId="4924C764">
            <wp:simplePos x="0" y="0"/>
            <wp:positionH relativeFrom="margin">
              <wp:posOffset>2870835</wp:posOffset>
            </wp:positionH>
            <wp:positionV relativeFrom="paragraph">
              <wp:posOffset>707390</wp:posOffset>
            </wp:positionV>
            <wp:extent cx="3985260" cy="2988945"/>
            <wp:effectExtent l="2857" t="0" r="0" b="0"/>
            <wp:wrapSquare wrapText="bothSides"/>
            <wp:docPr id="1035" name="Billede 1035" descr="Et billede, der indeholder udendørs, bygning, hjul, vindu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Billede 1035" descr="Et billede, der indeholder udendørs, bygning, hjul, vindue&#10;&#10;Automatisk genereret beskrivels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3985260" cy="2988945"/>
                    </a:xfrm>
                    <a:prstGeom prst="rect">
                      <a:avLst/>
                    </a:prstGeom>
                    <a:noFill/>
                    <a:ln>
                      <a:noFill/>
                    </a:ln>
                  </pic:spPr>
                </pic:pic>
              </a:graphicData>
            </a:graphic>
            <wp14:sizeRelH relativeFrom="page">
              <wp14:pctWidth>0</wp14:pctWidth>
            </wp14:sizeRelH>
            <wp14:sizeRelV relativeFrom="page">
              <wp14:pctHeight>0</wp14:pctHeight>
            </wp14:sizeRelV>
          </wp:anchor>
        </w:drawing>
      </w:r>
      <w:r w:rsidR="00A34D51">
        <w:rPr>
          <w:noProof/>
        </w:rPr>
        <w:drawing>
          <wp:anchor distT="0" distB="0" distL="114300" distR="114300" simplePos="0" relativeHeight="251724800" behindDoc="0" locked="0" layoutInCell="1" allowOverlap="1" wp14:anchorId="172CF2A4" wp14:editId="0623685D">
            <wp:simplePos x="0" y="0"/>
            <wp:positionH relativeFrom="margin">
              <wp:posOffset>-810260</wp:posOffset>
            </wp:positionH>
            <wp:positionV relativeFrom="paragraph">
              <wp:posOffset>4927600</wp:posOffset>
            </wp:positionV>
            <wp:extent cx="4246245" cy="3184525"/>
            <wp:effectExtent l="0" t="2540" r="0" b="0"/>
            <wp:wrapSquare wrapText="bothSides"/>
            <wp:docPr id="58" name="Billede 58" descr="Et billede, der indeholder sky, udendørs, hjul,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lede 58" descr="Et billede, der indeholder sky, udendørs, hjul, plante&#10;&#10;Automatisk genereret beskrivelse"/>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4246245" cy="318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A34D51">
        <w:rPr>
          <w:noProof/>
        </w:rPr>
        <w:drawing>
          <wp:anchor distT="0" distB="0" distL="114300" distR="114300" simplePos="0" relativeHeight="251728896" behindDoc="0" locked="0" layoutInCell="1" allowOverlap="1" wp14:anchorId="2924B38D" wp14:editId="1ADC5476">
            <wp:simplePos x="0" y="0"/>
            <wp:positionH relativeFrom="margin">
              <wp:posOffset>2573020</wp:posOffset>
            </wp:positionH>
            <wp:positionV relativeFrom="paragraph">
              <wp:posOffset>4845050</wp:posOffset>
            </wp:positionV>
            <wp:extent cx="4353560" cy="3265805"/>
            <wp:effectExtent l="0" t="8573" r="318" b="317"/>
            <wp:wrapSquare wrapText="bothSides"/>
            <wp:docPr id="1024" name="Billede 1024" descr="Et billede, der indeholder udendørs, bygning, træ, hu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Billede 1024" descr="Et billede, der indeholder udendørs, bygning, træ, hus&#10;&#10;Automatisk genereret beskrivelse"/>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5400000">
                      <a:off x="0" y="0"/>
                      <a:ext cx="4353560" cy="3265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174B0">
        <w:rPr>
          <w:rFonts w:ascii="Times New Roman" w:hAnsi="Times New Roman"/>
          <w:b/>
          <w:bCs/>
          <w:color w:val="1F497D" w:themeColor="text2"/>
          <w:sz w:val="32"/>
          <w:szCs w:val="36"/>
        </w:rPr>
        <w:br w:type="page"/>
      </w:r>
    </w:p>
    <w:p w14:paraId="313EFF72" w14:textId="5AF12177" w:rsidR="000A5C6A" w:rsidRDefault="00532EE8">
      <w:pPr>
        <w:rPr>
          <w:rFonts w:ascii="Times New Roman" w:hAnsi="Times New Roman"/>
          <w:b/>
          <w:bCs/>
          <w:color w:val="1F497D" w:themeColor="text2"/>
          <w:sz w:val="32"/>
          <w:szCs w:val="36"/>
        </w:rPr>
      </w:pPr>
      <w:r>
        <w:rPr>
          <w:noProof/>
        </w:rPr>
        <w:lastRenderedPageBreak/>
        <w:drawing>
          <wp:anchor distT="0" distB="0" distL="114300" distR="114300" simplePos="0" relativeHeight="251726848" behindDoc="0" locked="0" layoutInCell="1" allowOverlap="1" wp14:anchorId="36D5EF0B" wp14:editId="7A0C7A0A">
            <wp:simplePos x="0" y="0"/>
            <wp:positionH relativeFrom="margin">
              <wp:posOffset>-1107440</wp:posOffset>
            </wp:positionH>
            <wp:positionV relativeFrom="paragraph">
              <wp:posOffset>5857875</wp:posOffset>
            </wp:positionV>
            <wp:extent cx="3461385" cy="2596515"/>
            <wp:effectExtent l="0" t="5715" r="0" b="0"/>
            <wp:wrapSquare wrapText="bothSides"/>
            <wp:docPr id="62" name="Billede 62" descr="Et billede, der indeholder udendørs, hjul, tøj,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lede 62" descr="Et billede, der indeholder udendørs, hjul, tøj, person&#10;&#10;Automatisk genereret beskrivels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5400000">
                      <a:off x="0" y="0"/>
                      <a:ext cx="3461385" cy="25965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9920" behindDoc="0" locked="0" layoutInCell="1" allowOverlap="1" wp14:anchorId="21614C8A" wp14:editId="5F119F8D">
            <wp:simplePos x="0" y="0"/>
            <wp:positionH relativeFrom="column">
              <wp:posOffset>1397635</wp:posOffset>
            </wp:positionH>
            <wp:positionV relativeFrom="paragraph">
              <wp:posOffset>5834380</wp:posOffset>
            </wp:positionV>
            <wp:extent cx="3484245" cy="2613025"/>
            <wp:effectExtent l="0" t="2540" r="0" b="0"/>
            <wp:wrapSquare wrapText="bothSides"/>
            <wp:docPr id="1025" name="Billede 1025" descr="Et billede, der indeholder tøj, person, jeans,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Billede 1025" descr="Et billede, der indeholder tøj, person, jeans, bygning&#10;&#10;Automatisk genereret beskrivels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3484245" cy="261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1968" behindDoc="0" locked="0" layoutInCell="1" allowOverlap="1" wp14:anchorId="0D30BF56" wp14:editId="551A8C10">
            <wp:simplePos x="0" y="0"/>
            <wp:positionH relativeFrom="page">
              <wp:posOffset>4531995</wp:posOffset>
            </wp:positionH>
            <wp:positionV relativeFrom="paragraph">
              <wp:posOffset>5852795</wp:posOffset>
            </wp:positionV>
            <wp:extent cx="3454400" cy="2590165"/>
            <wp:effectExtent l="0" t="6033" r="6668" b="6667"/>
            <wp:wrapSquare wrapText="bothSides"/>
            <wp:docPr id="1028" name="Billede 1028" descr="Et billede, der indeholder tøj, person, udendørs, fod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Billede 1028" descr="Et billede, der indeholder tøj, person, udendørs, fodtøj&#10;&#10;Automatisk genereret beskrivels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0" y="0"/>
                      <a:ext cx="3454400" cy="25901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0944" behindDoc="0" locked="0" layoutInCell="1" allowOverlap="1" wp14:anchorId="27B40377" wp14:editId="43947992">
            <wp:simplePos x="0" y="0"/>
            <wp:positionH relativeFrom="page">
              <wp:posOffset>4613275</wp:posOffset>
            </wp:positionH>
            <wp:positionV relativeFrom="paragraph">
              <wp:posOffset>2215515</wp:posOffset>
            </wp:positionV>
            <wp:extent cx="3363595" cy="2522220"/>
            <wp:effectExtent l="1588" t="0" r="0" b="0"/>
            <wp:wrapSquare wrapText="bothSides"/>
            <wp:docPr id="1027" name="Billede 1027" descr="Et billede, der indeholder Husholdningsapparater, ildsted/kamin/pejs, apparat, husholdningsapparat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Billede 1027" descr="Et billede, der indeholder Husholdningsapparater, ildsted/kamin/pejs, apparat, husholdningsapparater&#10;&#10;Automatisk genereret beskrivels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3363595" cy="25222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0" locked="0" layoutInCell="1" allowOverlap="1" wp14:anchorId="16354342" wp14:editId="49BB9A11">
            <wp:simplePos x="0" y="0"/>
            <wp:positionH relativeFrom="margin">
              <wp:posOffset>1480185</wp:posOffset>
            </wp:positionH>
            <wp:positionV relativeFrom="paragraph">
              <wp:posOffset>2154555</wp:posOffset>
            </wp:positionV>
            <wp:extent cx="3438525" cy="2578735"/>
            <wp:effectExtent l="0" t="8255" r="1270" b="1270"/>
            <wp:wrapSquare wrapText="bothSides"/>
            <wp:docPr id="60" name="Billede 60" descr="Et billede, der indeholder tøj, bygning, menneske, trefod/stati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lede 60" descr="Et billede, der indeholder tøj, bygning, menneske, trefod/stativ&#10;&#10;Automatisk genereret beskrivelse"/>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3438525" cy="25787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776" behindDoc="0" locked="0" layoutInCell="1" allowOverlap="1" wp14:anchorId="2AE09EB2" wp14:editId="145937C7">
            <wp:simplePos x="0" y="0"/>
            <wp:positionH relativeFrom="page">
              <wp:posOffset>-410210</wp:posOffset>
            </wp:positionH>
            <wp:positionV relativeFrom="paragraph">
              <wp:posOffset>2117725</wp:posOffset>
            </wp:positionV>
            <wp:extent cx="3463925" cy="2597150"/>
            <wp:effectExtent l="0" t="4762" r="0" b="0"/>
            <wp:wrapSquare wrapText="bothSides"/>
            <wp:docPr id="34" name="Billede 34" descr="Et billede, der indeholder udendørs, hjul, Cykelhjul, sky&#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lede 34" descr="Et billede, der indeholder udendørs, hjul, Cykelhjul, sky&#10;&#10;Automatisk genereret beskrivels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3463925" cy="2597150"/>
                    </a:xfrm>
                    <a:prstGeom prst="rect">
                      <a:avLst/>
                    </a:prstGeom>
                    <a:noFill/>
                    <a:ln>
                      <a:noFill/>
                    </a:ln>
                  </pic:spPr>
                </pic:pic>
              </a:graphicData>
            </a:graphic>
            <wp14:sizeRelH relativeFrom="page">
              <wp14:pctWidth>0</wp14:pctWidth>
            </wp14:sizeRelH>
            <wp14:sizeRelV relativeFrom="page">
              <wp14:pctHeight>0</wp14:pctHeight>
            </wp14:sizeRelV>
          </wp:anchor>
        </w:drawing>
      </w:r>
      <w:r w:rsidR="003B256A" w:rsidRPr="00A34D51">
        <w:rPr>
          <w:rFonts w:ascii="Times New Roman" w:hAnsi="Times New Roman"/>
          <w:b/>
          <w:bCs/>
          <w:noProof/>
          <w:color w:val="1F497D" w:themeColor="text2"/>
          <w:sz w:val="32"/>
          <w:szCs w:val="36"/>
        </w:rPr>
        <mc:AlternateContent>
          <mc:Choice Requires="wps">
            <w:drawing>
              <wp:anchor distT="45720" distB="45720" distL="114300" distR="114300" simplePos="0" relativeHeight="251743232" behindDoc="0" locked="0" layoutInCell="1" allowOverlap="1" wp14:anchorId="3898C669" wp14:editId="1A855D49">
                <wp:simplePos x="0" y="0"/>
                <wp:positionH relativeFrom="margin">
                  <wp:posOffset>-282223</wp:posOffset>
                </wp:positionH>
                <wp:positionV relativeFrom="paragraph">
                  <wp:posOffset>237066</wp:posOffset>
                </wp:positionV>
                <wp:extent cx="2585085" cy="846455"/>
                <wp:effectExtent l="0" t="0" r="24765" b="10795"/>
                <wp:wrapSquare wrapText="bothSides"/>
                <wp:docPr id="10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5085" cy="846455"/>
                        </a:xfrm>
                        <a:prstGeom prst="rect">
                          <a:avLst/>
                        </a:prstGeom>
                        <a:solidFill>
                          <a:srgbClr val="FFFFFF"/>
                        </a:solidFill>
                        <a:ln w="9525">
                          <a:solidFill>
                            <a:srgbClr val="000000"/>
                          </a:solidFill>
                          <a:miter lim="800000"/>
                          <a:headEnd/>
                          <a:tailEnd/>
                        </a:ln>
                      </wps:spPr>
                      <wps:txbx>
                        <w:txbxContent>
                          <w:p w14:paraId="5DEB61DC" w14:textId="6ECA9801" w:rsidR="00A34D51" w:rsidRPr="003B256A" w:rsidRDefault="00A34D51">
                            <w:pPr>
                              <w:rPr>
                                <w:sz w:val="24"/>
                                <w:szCs w:val="28"/>
                              </w:rPr>
                            </w:pPr>
                            <w:r w:rsidRPr="003B256A">
                              <w:rPr>
                                <w:sz w:val="24"/>
                                <w:szCs w:val="28"/>
                              </w:rPr>
                              <w:t>Det blev til en super hyggelig formiddag med beboere, personale, pårørende og frivillige</w:t>
                            </w:r>
                            <w:r w:rsidR="00835377" w:rsidRPr="003B256A">
                              <w:rPr>
                                <w:sz w:val="24"/>
                                <w:szCs w:val="28"/>
                              </w:rPr>
                              <w:t>, og med god musik til ørene…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8C669" id="_x0000_s1034" type="#_x0000_t202" style="position:absolute;margin-left:-22.2pt;margin-top:18.65pt;width:203.55pt;height:66.65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">
                <v:textbox>
                  <w:txbxContent>
                    <w:p w14:paraId="5DEB61DC" w14:textId="6ECA9801" w:rsidR="00A34D51" w:rsidRPr="003B256A" w:rsidRDefault="00A34D51">
                      <w:pPr>
                        <w:rPr>
                          <w:sz w:val="24"/>
                          <w:szCs w:val="28"/>
                        </w:rPr>
                      </w:pPr>
                      <w:r w:rsidRPr="003B256A">
                        <w:rPr>
                          <w:sz w:val="24"/>
                          <w:szCs w:val="28"/>
                        </w:rPr>
                        <w:t>Det blev til en super hyggelig formiddag med beboere, personale, pårørende og frivillige</w:t>
                      </w:r>
                      <w:r w:rsidR="00835377" w:rsidRPr="003B256A">
                        <w:rPr>
                          <w:sz w:val="24"/>
                          <w:szCs w:val="28"/>
                        </w:rPr>
                        <w:t>, og med god musik til ørene…</w:t>
                      </w:r>
                    </w:p>
                  </w:txbxContent>
                </v:textbox>
                <w10:wrap type="square" anchorx="margin"/>
              </v:shape>
            </w:pict>
          </mc:Fallback>
        </mc:AlternateContent>
      </w:r>
      <w:r w:rsidR="003B256A">
        <w:rPr>
          <w:rFonts w:ascii="Times New Roman" w:hAnsi="Times New Roman"/>
          <w:b/>
          <w:bCs/>
          <w:noProof/>
          <w:color w:val="1F497D" w:themeColor="text2"/>
          <w:sz w:val="32"/>
          <w:szCs w:val="36"/>
        </w:rPr>
        <w:drawing>
          <wp:anchor distT="0" distB="0" distL="114300" distR="114300" simplePos="0" relativeHeight="251746304" behindDoc="0" locked="0" layoutInCell="1" allowOverlap="1" wp14:anchorId="56C086B2" wp14:editId="759B8774">
            <wp:simplePos x="0" y="0"/>
            <wp:positionH relativeFrom="margin">
              <wp:posOffset>3015615</wp:posOffset>
            </wp:positionH>
            <wp:positionV relativeFrom="paragraph">
              <wp:posOffset>0</wp:posOffset>
            </wp:positionV>
            <wp:extent cx="1297940" cy="1579245"/>
            <wp:effectExtent l="0" t="0" r="0" b="1905"/>
            <wp:wrapSquare wrapText="bothSides"/>
            <wp:docPr id="1044" name="Billed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297940" cy="1579245"/>
                    </a:xfrm>
                    <a:prstGeom prst="rect">
                      <a:avLst/>
                    </a:prstGeom>
                    <a:noFill/>
                  </pic:spPr>
                </pic:pic>
              </a:graphicData>
            </a:graphic>
            <wp14:sizeRelH relativeFrom="page">
              <wp14:pctWidth>0</wp14:pctWidth>
            </wp14:sizeRelH>
            <wp14:sizeRelV relativeFrom="page">
              <wp14:pctHeight>0</wp14:pctHeight>
            </wp14:sizeRelV>
          </wp:anchor>
        </w:drawing>
      </w:r>
      <w:r w:rsidR="003B256A" w:rsidRPr="00835377">
        <w:rPr>
          <w:rFonts w:ascii="Times New Roman" w:hAnsi="Times New Roman"/>
          <w:b/>
          <w:bCs/>
          <w:noProof/>
          <w:color w:val="1F497D" w:themeColor="text2"/>
          <w:sz w:val="32"/>
          <w:szCs w:val="36"/>
        </w:rPr>
        <mc:AlternateContent>
          <mc:Choice Requires="wps">
            <w:drawing>
              <wp:anchor distT="45720" distB="45720" distL="114300" distR="114300" simplePos="0" relativeHeight="251745280" behindDoc="0" locked="0" layoutInCell="1" allowOverlap="1" wp14:anchorId="2B370425" wp14:editId="0810F080">
                <wp:simplePos x="0" y="0"/>
                <wp:positionH relativeFrom="page">
                  <wp:posOffset>5112385</wp:posOffset>
                </wp:positionH>
                <wp:positionV relativeFrom="paragraph">
                  <wp:posOffset>1400386</wp:posOffset>
                </wp:positionV>
                <wp:extent cx="2360930" cy="1404620"/>
                <wp:effectExtent l="0" t="0" r="28575" b="25400"/>
                <wp:wrapSquare wrapText="bothSides"/>
                <wp:docPr id="10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7F7D22F" w14:textId="4FC55C05" w:rsidR="00835377" w:rsidRPr="00835377" w:rsidRDefault="00835377">
                            <w:pPr>
                              <w:rPr>
                                <w:sz w:val="24"/>
                                <w:szCs w:val="28"/>
                              </w:rPr>
                            </w:pPr>
                            <w:r w:rsidRPr="00835377">
                              <w:rPr>
                                <w:sz w:val="24"/>
                                <w:szCs w:val="28"/>
                              </w:rPr>
                              <w:t>Der blev serveret grillpølser,</w:t>
                            </w:r>
                            <w:r w:rsidR="003B256A">
                              <w:rPr>
                                <w:sz w:val="24"/>
                                <w:szCs w:val="28"/>
                              </w:rPr>
                              <w:t xml:space="preserve"> med</w:t>
                            </w:r>
                            <w:r w:rsidRPr="00835377">
                              <w:rPr>
                                <w:sz w:val="24"/>
                                <w:szCs w:val="28"/>
                              </w:rPr>
                              <w:t xml:space="preserve"> kartoffelsalat </w:t>
                            </w:r>
                            <w:r w:rsidR="004D07D1">
                              <w:rPr>
                                <w:sz w:val="24"/>
                                <w:szCs w:val="28"/>
                              </w:rPr>
                              <w:t>til.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B370425" id="_x0000_s1035" type="#_x0000_t202" style="position:absolute;margin-left:402.55pt;margin-top:110.25pt;width:185.9pt;height:110.6pt;z-index:251745280;visibility:visible;mso-wrap-style:square;mso-width-percent:400;mso-height-percent:200;mso-wrap-distance-left:9pt;mso-wrap-distance-top:3.6pt;mso-wrap-distance-right:9pt;mso-wrap-distance-bottom:3.6pt;mso-position-horizontal:absolute;mso-position-horizontal-relative:page;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anIFg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">
                <v:textbox style="mso-fit-shape-to-text:t">
                  <w:txbxContent>
                    <w:p w14:paraId="07F7D22F" w14:textId="4FC55C05" w:rsidR="00835377" w:rsidRPr="00835377" w:rsidRDefault="00835377">
                      <w:pPr>
                        <w:rPr>
                          <w:sz w:val="24"/>
                          <w:szCs w:val="28"/>
                        </w:rPr>
                      </w:pPr>
                      <w:r w:rsidRPr="00835377">
                        <w:rPr>
                          <w:sz w:val="24"/>
                          <w:szCs w:val="28"/>
                        </w:rPr>
                        <w:t>Der blev serveret grillpølser,</w:t>
                      </w:r>
                      <w:r w:rsidR="003B256A">
                        <w:rPr>
                          <w:sz w:val="24"/>
                          <w:szCs w:val="28"/>
                        </w:rPr>
                        <w:t xml:space="preserve"> med</w:t>
                      </w:r>
                      <w:r w:rsidRPr="00835377">
                        <w:rPr>
                          <w:sz w:val="24"/>
                          <w:szCs w:val="28"/>
                        </w:rPr>
                        <w:t xml:space="preserve"> kartoffelsalat </w:t>
                      </w:r>
                      <w:r w:rsidR="004D07D1">
                        <w:rPr>
                          <w:sz w:val="24"/>
                          <w:szCs w:val="28"/>
                        </w:rPr>
                        <w:t>til.</w:t>
                      </w:r>
                    </w:p>
                  </w:txbxContent>
                </v:textbox>
                <w10:wrap type="square" anchorx="page"/>
              </v:shape>
            </w:pict>
          </mc:Fallback>
        </mc:AlternateContent>
      </w:r>
      <w:r w:rsidR="000A5C6A">
        <w:rPr>
          <w:rFonts w:ascii="Times New Roman" w:hAnsi="Times New Roman"/>
          <w:b/>
          <w:bCs/>
          <w:color w:val="1F497D" w:themeColor="text2"/>
          <w:sz w:val="32"/>
          <w:szCs w:val="36"/>
        </w:rPr>
        <w:br w:type="page"/>
      </w:r>
    </w:p>
    <w:p w14:paraId="21CBE847" w14:textId="6654CD66" w:rsidR="000A5C6A" w:rsidRDefault="00E67E92">
      <w:pPr>
        <w:rPr>
          <w:rFonts w:ascii="Times New Roman" w:hAnsi="Times New Roman"/>
          <w:b/>
          <w:bCs/>
          <w:color w:val="1F497D" w:themeColor="text2"/>
          <w:sz w:val="32"/>
          <w:szCs w:val="36"/>
        </w:rPr>
      </w:pPr>
      <w:r>
        <w:rPr>
          <w:rFonts w:ascii="Times New Roman" w:hAnsi="Times New Roman"/>
          <w:b/>
          <w:bCs/>
          <w:noProof/>
          <w:color w:val="1F497D" w:themeColor="text2"/>
          <w:sz w:val="32"/>
          <w:szCs w:val="36"/>
        </w:rPr>
        <w:lastRenderedPageBreak/>
        <w:drawing>
          <wp:anchor distT="0" distB="0" distL="114300" distR="114300" simplePos="0" relativeHeight="251757568" behindDoc="0" locked="0" layoutInCell="1" allowOverlap="1" wp14:anchorId="41F37AA9" wp14:editId="0B77EE4D">
            <wp:simplePos x="0" y="0"/>
            <wp:positionH relativeFrom="margin">
              <wp:posOffset>4759890</wp:posOffset>
            </wp:positionH>
            <wp:positionV relativeFrom="paragraph">
              <wp:posOffset>3551978</wp:posOffset>
            </wp:positionV>
            <wp:extent cx="1794510" cy="1794510"/>
            <wp:effectExtent l="0" t="0" r="0" b="0"/>
            <wp:wrapSquare wrapText="bothSides"/>
            <wp:docPr id="1052" name="Billede 1052" descr="Et billede, der indeholder sort, mør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Billede 1051" descr="Et billede, der indeholder sort, mørke&#10;&#10;Automatisk genereret beskrivels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94510" cy="17945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bCs/>
          <w:noProof/>
          <w:color w:val="1F497D" w:themeColor="text2"/>
          <w:sz w:val="32"/>
          <w:szCs w:val="36"/>
        </w:rPr>
        <w:drawing>
          <wp:anchor distT="0" distB="0" distL="114300" distR="114300" simplePos="0" relativeHeight="251759616" behindDoc="0" locked="0" layoutInCell="1" allowOverlap="1" wp14:anchorId="577595E5" wp14:editId="39A68D6D">
            <wp:simplePos x="0" y="0"/>
            <wp:positionH relativeFrom="margin">
              <wp:align>center</wp:align>
            </wp:positionH>
            <wp:positionV relativeFrom="paragraph">
              <wp:posOffset>3551555</wp:posOffset>
            </wp:positionV>
            <wp:extent cx="1794510" cy="1794510"/>
            <wp:effectExtent l="0" t="0" r="0" b="0"/>
            <wp:wrapSquare wrapText="bothSides"/>
            <wp:docPr id="1053" name="Billede 1053" descr="Et billede, der indeholder sort, mør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Billede 1051" descr="Et billede, der indeholder sort, mørke&#10;&#10;Automatisk genereret beskrivels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94510" cy="17945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bCs/>
          <w:noProof/>
          <w:color w:val="1F497D" w:themeColor="text2"/>
          <w:sz w:val="32"/>
          <w:szCs w:val="36"/>
        </w:rPr>
        <w:drawing>
          <wp:anchor distT="0" distB="0" distL="114300" distR="114300" simplePos="0" relativeHeight="251755520" behindDoc="0" locked="0" layoutInCell="1" allowOverlap="1" wp14:anchorId="5E688639" wp14:editId="42976673">
            <wp:simplePos x="0" y="0"/>
            <wp:positionH relativeFrom="margin">
              <wp:posOffset>-428484</wp:posOffset>
            </wp:positionH>
            <wp:positionV relativeFrom="paragraph">
              <wp:posOffset>3546757</wp:posOffset>
            </wp:positionV>
            <wp:extent cx="1794510" cy="1794510"/>
            <wp:effectExtent l="0" t="0" r="0" b="0"/>
            <wp:wrapSquare wrapText="bothSides"/>
            <wp:docPr id="1051" name="Billede 1051" descr="Et billede, der indeholder sort, mør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Billede 1051" descr="Et billede, der indeholder sort, mørke&#10;&#10;Automatisk genereret beskrivels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94510" cy="1794510"/>
                    </a:xfrm>
                    <a:prstGeom prst="rect">
                      <a:avLst/>
                    </a:prstGeom>
                    <a:noFill/>
                  </pic:spPr>
                </pic:pic>
              </a:graphicData>
            </a:graphic>
            <wp14:sizeRelH relativeFrom="page">
              <wp14:pctWidth>0</wp14:pctWidth>
            </wp14:sizeRelH>
            <wp14:sizeRelV relativeFrom="page">
              <wp14:pctHeight>0</wp14:pctHeight>
            </wp14:sizeRelV>
          </wp:anchor>
        </w:drawing>
      </w:r>
      <w:r w:rsidR="003B256A">
        <w:rPr>
          <w:noProof/>
        </w:rPr>
        <w:drawing>
          <wp:anchor distT="0" distB="0" distL="114300" distR="114300" simplePos="0" relativeHeight="251737088" behindDoc="0" locked="0" layoutInCell="1" allowOverlap="1" wp14:anchorId="62E8F30C" wp14:editId="061CD1B4">
            <wp:simplePos x="0" y="0"/>
            <wp:positionH relativeFrom="page">
              <wp:align>right</wp:align>
            </wp:positionH>
            <wp:positionV relativeFrom="paragraph">
              <wp:posOffset>5955030</wp:posOffset>
            </wp:positionV>
            <wp:extent cx="3345815" cy="2509520"/>
            <wp:effectExtent l="0" t="952" r="6032" b="6033"/>
            <wp:wrapSquare wrapText="bothSides"/>
            <wp:docPr id="1033" name="Billede 1033" descr="Et billede, der indeholder udendørs, græs, Cykelhjul, hju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Billede 1033" descr="Et billede, der indeholder udendørs, græs, Cykelhjul, hjul&#10;&#10;Automatisk genereret beskrivels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3345815" cy="2509520"/>
                    </a:xfrm>
                    <a:prstGeom prst="rect">
                      <a:avLst/>
                    </a:prstGeom>
                    <a:noFill/>
                    <a:ln>
                      <a:noFill/>
                    </a:ln>
                  </pic:spPr>
                </pic:pic>
              </a:graphicData>
            </a:graphic>
            <wp14:sizeRelH relativeFrom="page">
              <wp14:pctWidth>0</wp14:pctWidth>
            </wp14:sizeRelH>
            <wp14:sizeRelV relativeFrom="page">
              <wp14:pctHeight>0</wp14:pctHeight>
            </wp14:sizeRelV>
          </wp:anchor>
        </w:drawing>
      </w:r>
      <w:r w:rsidR="003B256A">
        <w:rPr>
          <w:noProof/>
        </w:rPr>
        <w:drawing>
          <wp:anchor distT="0" distB="0" distL="114300" distR="114300" simplePos="0" relativeHeight="251735040" behindDoc="0" locked="0" layoutInCell="1" allowOverlap="1" wp14:anchorId="0FF94CE0" wp14:editId="445CBC10">
            <wp:simplePos x="0" y="0"/>
            <wp:positionH relativeFrom="margin">
              <wp:posOffset>1390650</wp:posOffset>
            </wp:positionH>
            <wp:positionV relativeFrom="paragraph">
              <wp:posOffset>5948680</wp:posOffset>
            </wp:positionV>
            <wp:extent cx="3352800" cy="2515235"/>
            <wp:effectExtent l="0" t="318" r="0" b="0"/>
            <wp:wrapSquare wrapText="bothSides"/>
            <wp:docPr id="1031" name="Billede 1031" descr="Et billede, der indeholder hjul, udendørs, græs, 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Billede 1031" descr="Et billede, der indeholder hjul, udendørs, græs, tøj&#10;&#10;Automatisk genereret beskrivels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3352800" cy="251523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56A">
        <w:rPr>
          <w:noProof/>
        </w:rPr>
        <w:drawing>
          <wp:anchor distT="0" distB="0" distL="114300" distR="114300" simplePos="0" relativeHeight="251736064" behindDoc="0" locked="0" layoutInCell="1" allowOverlap="1" wp14:anchorId="564AD10B" wp14:editId="65C3090C">
            <wp:simplePos x="0" y="0"/>
            <wp:positionH relativeFrom="column">
              <wp:posOffset>-1080135</wp:posOffset>
            </wp:positionH>
            <wp:positionV relativeFrom="paragraph">
              <wp:posOffset>5964555</wp:posOffset>
            </wp:positionV>
            <wp:extent cx="3314065" cy="2486025"/>
            <wp:effectExtent l="0" t="5080" r="0" b="0"/>
            <wp:wrapSquare wrapText="bothSides"/>
            <wp:docPr id="1032" name="Billede 1032" descr="Et billede, der indeholder hjul, græs, Cykelhjul,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Billede 1032" descr="Et billede, der indeholder hjul, græs, Cykelhjul, udendørs&#10;&#10;Automatisk genereret beskrivelse"/>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3314065"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56A">
        <w:rPr>
          <w:noProof/>
        </w:rPr>
        <w:drawing>
          <wp:anchor distT="0" distB="0" distL="114300" distR="114300" simplePos="0" relativeHeight="251721728" behindDoc="0" locked="0" layoutInCell="1" allowOverlap="1" wp14:anchorId="06075BD2" wp14:editId="31EA3ABA">
            <wp:simplePos x="0" y="0"/>
            <wp:positionH relativeFrom="margin">
              <wp:posOffset>-1108710</wp:posOffset>
            </wp:positionH>
            <wp:positionV relativeFrom="paragraph">
              <wp:posOffset>429260</wp:posOffset>
            </wp:positionV>
            <wp:extent cx="3331845" cy="2497455"/>
            <wp:effectExtent l="0" t="1905" r="0" b="0"/>
            <wp:wrapSquare wrapText="bothSides"/>
            <wp:docPr id="28" name="Billede 28" descr="Et billede, der indeholder sky, udendørs, bygning,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lede 28" descr="Et billede, der indeholder sky, udendørs, bygning, plante&#10;&#10;Automatisk genereret beskrivels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3331845" cy="249745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56A">
        <w:rPr>
          <w:noProof/>
        </w:rPr>
        <w:drawing>
          <wp:anchor distT="0" distB="0" distL="114300" distR="114300" simplePos="0" relativeHeight="251734016" behindDoc="0" locked="0" layoutInCell="1" allowOverlap="1" wp14:anchorId="35C62EF7" wp14:editId="30E5BAE9">
            <wp:simplePos x="0" y="0"/>
            <wp:positionH relativeFrom="margin">
              <wp:posOffset>1345565</wp:posOffset>
            </wp:positionH>
            <wp:positionV relativeFrom="paragraph">
              <wp:posOffset>423545</wp:posOffset>
            </wp:positionV>
            <wp:extent cx="3339465" cy="2503805"/>
            <wp:effectExtent l="0" t="1270" r="0" b="0"/>
            <wp:wrapSquare wrapText="bothSides"/>
            <wp:docPr id="1030" name="Billede 1030" descr="Et billede, der indeholder udendørs, tøj, person,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Billede 1030" descr="Et billede, der indeholder udendørs, tøj, person, græs&#10;&#10;Automatisk genereret beskrivels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3339465" cy="2503805"/>
                    </a:xfrm>
                    <a:prstGeom prst="rect">
                      <a:avLst/>
                    </a:prstGeom>
                    <a:noFill/>
                    <a:ln>
                      <a:noFill/>
                    </a:ln>
                  </pic:spPr>
                </pic:pic>
              </a:graphicData>
            </a:graphic>
            <wp14:sizeRelH relativeFrom="page">
              <wp14:pctWidth>0</wp14:pctWidth>
            </wp14:sizeRelH>
            <wp14:sizeRelV relativeFrom="page">
              <wp14:pctHeight>0</wp14:pctHeight>
            </wp14:sizeRelV>
          </wp:anchor>
        </w:drawing>
      </w:r>
      <w:r w:rsidR="003B256A">
        <w:rPr>
          <w:noProof/>
        </w:rPr>
        <w:drawing>
          <wp:anchor distT="0" distB="0" distL="114300" distR="114300" simplePos="0" relativeHeight="251738112" behindDoc="0" locked="0" layoutInCell="1" allowOverlap="1" wp14:anchorId="1BBA5B6A" wp14:editId="1881321D">
            <wp:simplePos x="0" y="0"/>
            <wp:positionH relativeFrom="page">
              <wp:posOffset>4561205</wp:posOffset>
            </wp:positionH>
            <wp:positionV relativeFrom="paragraph">
              <wp:posOffset>419100</wp:posOffset>
            </wp:positionV>
            <wp:extent cx="3335020" cy="2500630"/>
            <wp:effectExtent l="0" t="1905" r="0" b="0"/>
            <wp:wrapSquare wrapText="bothSides"/>
            <wp:docPr id="1034" name="Billede 1034" descr="Et billede, der indeholder udendørs, Cykelhjul, græs, fod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Billede 1034" descr="Et billede, der indeholder udendørs, Cykelhjul, græs, fodtøj&#10;&#10;Automatisk genereret beskrivels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3335020" cy="2500630"/>
                    </a:xfrm>
                    <a:prstGeom prst="rect">
                      <a:avLst/>
                    </a:prstGeom>
                    <a:noFill/>
                    <a:ln>
                      <a:noFill/>
                    </a:ln>
                  </pic:spPr>
                </pic:pic>
              </a:graphicData>
            </a:graphic>
            <wp14:sizeRelH relativeFrom="page">
              <wp14:pctWidth>0</wp14:pctWidth>
            </wp14:sizeRelH>
            <wp14:sizeRelV relativeFrom="page">
              <wp14:pctHeight>0</wp14:pctHeight>
            </wp14:sizeRelV>
          </wp:anchor>
        </w:drawing>
      </w:r>
      <w:r w:rsidR="000A5C6A">
        <w:rPr>
          <w:rFonts w:ascii="Times New Roman" w:hAnsi="Times New Roman"/>
          <w:b/>
          <w:bCs/>
          <w:color w:val="1F497D" w:themeColor="text2"/>
          <w:sz w:val="32"/>
          <w:szCs w:val="36"/>
        </w:rPr>
        <w:br w:type="page"/>
      </w:r>
    </w:p>
    <w:p w14:paraId="5D193C22" w14:textId="5F7795B1" w:rsidR="00C926F3" w:rsidRPr="005944DC" w:rsidRDefault="00C174B0" w:rsidP="005944DC">
      <w:pPr>
        <w:pStyle w:val="Overskrift1"/>
        <w:jc w:val="center"/>
        <w:rPr>
          <w:color w:val="1F497D" w:themeColor="text2"/>
          <w:sz w:val="32"/>
          <w:szCs w:val="40"/>
        </w:rPr>
      </w:pPr>
      <w:bookmarkStart w:id="8" w:name="_Toc136411718"/>
      <w:r w:rsidRPr="005944DC">
        <w:rPr>
          <w:color w:val="1F497D" w:themeColor="text2"/>
          <w:sz w:val="32"/>
          <w:szCs w:val="40"/>
        </w:rPr>
        <w:lastRenderedPageBreak/>
        <w:t>M</w:t>
      </w:r>
      <w:r w:rsidR="00305079" w:rsidRPr="005944DC">
        <w:rPr>
          <w:color w:val="1F497D" w:themeColor="text2"/>
          <w:sz w:val="32"/>
          <w:szCs w:val="40"/>
        </w:rPr>
        <w:t>usikfestival på Plejecenter Mølleparken</w:t>
      </w:r>
      <w:bookmarkEnd w:id="8"/>
    </w:p>
    <w:p w14:paraId="27876900" w14:textId="6C7E9708" w:rsidR="00C926F3" w:rsidRPr="004D07D1" w:rsidRDefault="00C926F3" w:rsidP="00C926F3">
      <w:pPr>
        <w:rPr>
          <w:noProof/>
          <w:sz w:val="24"/>
          <w:szCs w:val="28"/>
        </w:rPr>
      </w:pPr>
    </w:p>
    <w:p w14:paraId="3CAF22FB" w14:textId="339BA673" w:rsidR="00A97BDA" w:rsidRPr="004D07D1" w:rsidRDefault="001F7404">
      <w:pPr>
        <w:rPr>
          <w:noProof/>
          <w:sz w:val="24"/>
          <w:szCs w:val="28"/>
        </w:rPr>
      </w:pPr>
      <w:r w:rsidRPr="004D07D1">
        <w:rPr>
          <w:noProof/>
          <w:sz w:val="24"/>
          <w:szCs w:val="28"/>
        </w:rPr>
        <w:t xml:space="preserve">Onsdag den 24. maj </w:t>
      </w:r>
      <w:r w:rsidR="00305079" w:rsidRPr="004D07D1">
        <w:rPr>
          <w:noProof/>
          <w:sz w:val="24"/>
          <w:szCs w:val="28"/>
        </w:rPr>
        <w:t>slog vi endnu en gang dørene op for musikfestival på Plejecenter Mølleparken</w:t>
      </w:r>
      <w:r w:rsidRPr="004D07D1">
        <w:rPr>
          <w:noProof/>
          <w:sz w:val="24"/>
          <w:szCs w:val="28"/>
        </w:rPr>
        <w:t>, som nu er blevet til en årlig tradition hos os.</w:t>
      </w:r>
      <w:r w:rsidR="00305079" w:rsidRPr="004D07D1">
        <w:rPr>
          <w:noProof/>
          <w:sz w:val="24"/>
          <w:szCs w:val="28"/>
        </w:rPr>
        <w:t xml:space="preserve"> Vi bød velkommen til både kunstnere og gæster.</w:t>
      </w:r>
      <w:r w:rsidRPr="004D07D1">
        <w:rPr>
          <w:noProof/>
          <w:sz w:val="24"/>
          <w:szCs w:val="28"/>
        </w:rPr>
        <w:t xml:space="preserve"> Det blev til en</w:t>
      </w:r>
      <w:r w:rsidR="00305079" w:rsidRPr="004D07D1">
        <w:rPr>
          <w:noProof/>
          <w:sz w:val="24"/>
          <w:szCs w:val="28"/>
        </w:rPr>
        <w:t xml:space="preserve"> rigtig</w:t>
      </w:r>
      <w:r w:rsidRPr="004D07D1">
        <w:rPr>
          <w:noProof/>
          <w:sz w:val="24"/>
          <w:szCs w:val="28"/>
        </w:rPr>
        <w:t xml:space="preserve"> god da</w:t>
      </w:r>
      <w:r w:rsidR="00305079" w:rsidRPr="004D07D1">
        <w:rPr>
          <w:noProof/>
          <w:sz w:val="24"/>
          <w:szCs w:val="28"/>
        </w:rPr>
        <w:t>g med musik til enhver smag, dans, underholdning,</w:t>
      </w:r>
      <w:r w:rsidR="00CD642B" w:rsidRPr="004D07D1">
        <w:rPr>
          <w:noProof/>
          <w:sz w:val="24"/>
          <w:szCs w:val="28"/>
        </w:rPr>
        <w:t xml:space="preserve"> og lækker mad</w:t>
      </w:r>
      <w:r w:rsidR="004D07D1">
        <w:rPr>
          <w:noProof/>
          <w:sz w:val="24"/>
          <w:szCs w:val="28"/>
        </w:rPr>
        <w:t>.</w:t>
      </w:r>
    </w:p>
    <w:p w14:paraId="74BE9E1B" w14:textId="16CC3818" w:rsidR="007610A0" w:rsidRDefault="00597438">
      <w:pPr>
        <w:rPr>
          <w:noProof/>
        </w:rPr>
      </w:pPr>
      <w:r>
        <w:rPr>
          <w:noProof/>
        </w:rPr>
        <w:drawing>
          <wp:anchor distT="0" distB="0" distL="114300" distR="114300" simplePos="0" relativeHeight="251767808" behindDoc="0" locked="0" layoutInCell="1" allowOverlap="1" wp14:anchorId="74B28AA1" wp14:editId="06EE6A5E">
            <wp:simplePos x="0" y="0"/>
            <wp:positionH relativeFrom="margin">
              <wp:posOffset>3399155</wp:posOffset>
            </wp:positionH>
            <wp:positionV relativeFrom="paragraph">
              <wp:posOffset>13271</wp:posOffset>
            </wp:positionV>
            <wp:extent cx="2794635" cy="3725545"/>
            <wp:effectExtent l="133350" t="114300" r="139065" b="160655"/>
            <wp:wrapSquare wrapText="bothSides"/>
            <wp:docPr id="1042" name="Billede 1042" descr="Et billede, der indeholder person, tøj, udendørs, mennes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Billede 1042" descr="Et billede, der indeholder person, tøj, udendørs, menneske&#10;&#10;Automatisk genereret beskrivels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94635" cy="3725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3712" behindDoc="0" locked="0" layoutInCell="1" allowOverlap="1" wp14:anchorId="47FD052F" wp14:editId="1BD5544E">
            <wp:simplePos x="0" y="0"/>
            <wp:positionH relativeFrom="margin">
              <wp:posOffset>2917190</wp:posOffset>
            </wp:positionH>
            <wp:positionV relativeFrom="paragraph">
              <wp:posOffset>4448810</wp:posOffset>
            </wp:positionV>
            <wp:extent cx="3698240" cy="2772410"/>
            <wp:effectExtent l="139065" t="127635" r="155575" b="155575"/>
            <wp:wrapSquare wrapText="bothSides"/>
            <wp:docPr id="63" name="Billede 63" descr="Et billede, der indeholder udendørs, bygning, hus,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Billede 63" descr="Et billede, der indeholder udendørs, bygning, hus, græs&#10;&#10;Automatisk genereret beskrivels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3698240" cy="2772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05079">
        <w:rPr>
          <w:noProof/>
        </w:rPr>
        <mc:AlternateContent>
          <mc:Choice Requires="wps">
            <w:drawing>
              <wp:anchor distT="45720" distB="45720" distL="114300" distR="114300" simplePos="0" relativeHeight="251793408" behindDoc="0" locked="0" layoutInCell="1" allowOverlap="1" wp14:anchorId="6DFF9830" wp14:editId="685AE4C1">
                <wp:simplePos x="0" y="0"/>
                <wp:positionH relativeFrom="column">
                  <wp:posOffset>-340360</wp:posOffset>
                </wp:positionH>
                <wp:positionV relativeFrom="paragraph">
                  <wp:posOffset>3672205</wp:posOffset>
                </wp:positionV>
                <wp:extent cx="2866390" cy="1404620"/>
                <wp:effectExtent l="0" t="0" r="10160" b="27305"/>
                <wp:wrapSquare wrapText="bothSides"/>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6390" cy="1404620"/>
                        </a:xfrm>
                        <a:prstGeom prst="rect">
                          <a:avLst/>
                        </a:prstGeom>
                        <a:solidFill>
                          <a:srgbClr val="FFFFFF"/>
                        </a:solidFill>
                        <a:ln w="9525">
                          <a:solidFill>
                            <a:srgbClr val="000000"/>
                          </a:solidFill>
                          <a:miter lim="800000"/>
                          <a:headEnd/>
                          <a:tailEnd/>
                        </a:ln>
                      </wps:spPr>
                      <wps:txbx>
                        <w:txbxContent>
                          <w:p w14:paraId="2576C1B7" w14:textId="626FC734" w:rsidR="00305079" w:rsidRPr="00A817DA" w:rsidRDefault="00305079">
                            <w:pPr>
                              <w:rPr>
                                <w:sz w:val="24"/>
                                <w:szCs w:val="28"/>
                              </w:rPr>
                            </w:pPr>
                            <w:r w:rsidRPr="00A817DA">
                              <w:rPr>
                                <w:sz w:val="24"/>
                                <w:szCs w:val="28"/>
                              </w:rPr>
                              <w:t>Vores tidligere plejecenterleder her på Mølleparken Flemming Nielsen var vores konferencier hele dage</w:t>
                            </w:r>
                            <w:r w:rsidR="00597438" w:rsidRPr="00A817DA">
                              <w:rPr>
                                <w:sz w:val="24"/>
                                <w:szCs w:val="28"/>
                              </w:rPr>
                              <w:t>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FF9830" id="_x0000_s1036" type="#_x0000_t202" style="position:absolute;margin-left:-26.8pt;margin-top:289.15pt;width:225.7pt;height:110.6pt;z-index:251793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">
                <v:textbox style="mso-fit-shape-to-text:t">
                  <w:txbxContent>
                    <w:p w14:paraId="2576C1B7" w14:textId="626FC734" w:rsidR="00305079" w:rsidRPr="00A817DA" w:rsidRDefault="00305079">
                      <w:pPr>
                        <w:rPr>
                          <w:sz w:val="24"/>
                          <w:szCs w:val="28"/>
                        </w:rPr>
                      </w:pPr>
                      <w:r w:rsidRPr="00A817DA">
                        <w:rPr>
                          <w:sz w:val="24"/>
                          <w:szCs w:val="28"/>
                        </w:rPr>
                        <w:t>Vores tidligere plejecenterleder her på Mølleparken Flemming Nielsen var vores konferencier hele dage</w:t>
                      </w:r>
                      <w:r w:rsidR="00597438" w:rsidRPr="00A817DA">
                        <w:rPr>
                          <w:sz w:val="24"/>
                          <w:szCs w:val="28"/>
                        </w:rPr>
                        <w:t>n.</w:t>
                      </w:r>
                    </w:p>
                  </w:txbxContent>
                </v:textbox>
                <w10:wrap type="square"/>
              </v:shape>
            </w:pict>
          </mc:Fallback>
        </mc:AlternateContent>
      </w:r>
      <w:r w:rsidR="00C57B19">
        <w:rPr>
          <w:noProof/>
        </w:rPr>
        <w:drawing>
          <wp:anchor distT="0" distB="0" distL="114300" distR="114300" simplePos="0" relativeHeight="251779072" behindDoc="0" locked="0" layoutInCell="1" allowOverlap="1" wp14:anchorId="0CA7AE71" wp14:editId="572104AA">
            <wp:simplePos x="0" y="0"/>
            <wp:positionH relativeFrom="page">
              <wp:posOffset>421025</wp:posOffset>
            </wp:positionH>
            <wp:positionV relativeFrom="paragraph">
              <wp:posOffset>3946404</wp:posOffset>
            </wp:positionV>
            <wp:extent cx="2805059" cy="3741472"/>
            <wp:effectExtent l="133350" t="114300" r="147955" b="163830"/>
            <wp:wrapSquare wrapText="bothSides"/>
            <wp:docPr id="201" name="Billede 201" descr="Et billede, der indeholder tøj, udendørs, person,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Billede 201" descr="Et billede, der indeholder tøj, udendørs, person, bygning&#10;&#10;Automatisk genereret beskrivels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808795" cy="37464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62688" behindDoc="0" locked="0" layoutInCell="1" allowOverlap="1" wp14:anchorId="42C00FC5" wp14:editId="7F18ED53">
            <wp:simplePos x="0" y="0"/>
            <wp:positionH relativeFrom="page">
              <wp:posOffset>379730</wp:posOffset>
            </wp:positionH>
            <wp:positionV relativeFrom="paragraph">
              <wp:posOffset>231140</wp:posOffset>
            </wp:positionV>
            <wp:extent cx="2897505" cy="3241040"/>
            <wp:effectExtent l="114300" t="114300" r="112395" b="149860"/>
            <wp:wrapSquare wrapText="bothSides"/>
            <wp:docPr id="32" name="Billede 32" descr="IMG_05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A56DD4A-4D91-4C12-AC8B-BDB7B2E743E1" descr="IMG_0582.jpg"/>
                    <pic:cNvPicPr>
                      <a:picLocks noChangeAspect="1" noChangeArrowheads="1"/>
                    </pic:cNvPicPr>
                  </pic:nvPicPr>
                  <pic:blipFill rotWithShape="1">
                    <a:blip r:embed="rId83" r:link="rId84">
                      <a:extLst>
                        <a:ext uri="{28A0092B-C50C-407E-A947-70E740481C1C}">
                          <a14:useLocalDpi xmlns:a14="http://schemas.microsoft.com/office/drawing/2010/main" val="0"/>
                        </a:ext>
                      </a:extLst>
                    </a:blip>
                    <a:srcRect l="9891" t="1" r="3957" b="28571"/>
                    <a:stretch/>
                  </pic:blipFill>
                  <pic:spPr bwMode="auto">
                    <a:xfrm>
                      <a:off x="0" y="0"/>
                      <a:ext cx="2897505" cy="32410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10A0">
        <w:rPr>
          <w:noProof/>
        </w:rPr>
        <w:br w:type="page"/>
      </w:r>
    </w:p>
    <w:p w14:paraId="60D0EEAA" w14:textId="1925179F" w:rsidR="007610A0" w:rsidRDefault="00597438">
      <w:pPr>
        <w:rPr>
          <w:noProof/>
        </w:rPr>
      </w:pPr>
      <w:r>
        <w:rPr>
          <w:noProof/>
        </w:rPr>
        <w:lastRenderedPageBreak/>
        <mc:AlternateContent>
          <mc:Choice Requires="wps">
            <w:drawing>
              <wp:anchor distT="45720" distB="45720" distL="114300" distR="114300" simplePos="0" relativeHeight="251797504" behindDoc="0" locked="0" layoutInCell="1" allowOverlap="1" wp14:anchorId="4FE24E9E" wp14:editId="739C985F">
                <wp:simplePos x="0" y="0"/>
                <wp:positionH relativeFrom="column">
                  <wp:posOffset>4075551</wp:posOffset>
                </wp:positionH>
                <wp:positionV relativeFrom="paragraph">
                  <wp:posOffset>254799</wp:posOffset>
                </wp:positionV>
                <wp:extent cx="2360930" cy="1404620"/>
                <wp:effectExtent l="0" t="0" r="28575" b="24130"/>
                <wp:wrapSquare wrapText="bothSides"/>
                <wp:docPr id="2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32F37AD3" w14:textId="2E3EC1BA" w:rsidR="00597438" w:rsidRPr="002E121D" w:rsidRDefault="00597438">
                            <w:pPr>
                              <w:rPr>
                                <w:sz w:val="24"/>
                                <w:szCs w:val="28"/>
                              </w:rPr>
                            </w:pPr>
                            <w:r w:rsidRPr="002E121D">
                              <w:rPr>
                                <w:sz w:val="24"/>
                                <w:szCs w:val="28"/>
                              </w:rPr>
                              <w:t xml:space="preserve">Dernæst var det Sonny Paulsen som spillede for </w:t>
                            </w:r>
                            <w:r w:rsidR="00064BF0">
                              <w:rPr>
                                <w:sz w:val="24"/>
                                <w:szCs w:val="28"/>
                              </w:rPr>
                              <w:t xml:space="preserve">os </w:t>
                            </w:r>
                            <w:r w:rsidRPr="002E121D">
                              <w:rPr>
                                <w:sz w:val="24"/>
                                <w:szCs w:val="28"/>
                              </w:rPr>
                              <w:t>på den Grønne Scene.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E24E9E" id="_x0000_s1037" type="#_x0000_t202" style="position:absolute;margin-left:320.9pt;margin-top:20.05pt;width:185.9pt;height:110.6pt;z-index:251797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" fillcolor="white [3201]" strokecolor="#9bbb59 [3206]" strokeweight="2pt">
                <v:textbox style="mso-fit-shape-to-text:t">
                  <w:txbxContent>
                    <w:p w14:paraId="32F37AD3" w14:textId="2E3EC1BA" w:rsidR="00597438" w:rsidRPr="002E121D" w:rsidRDefault="00597438">
                      <w:pPr>
                        <w:rPr>
                          <w:sz w:val="24"/>
                          <w:szCs w:val="28"/>
                        </w:rPr>
                      </w:pPr>
                      <w:r w:rsidRPr="002E121D">
                        <w:rPr>
                          <w:sz w:val="24"/>
                          <w:szCs w:val="28"/>
                        </w:rPr>
                        <w:t xml:space="preserve">Dernæst var det Sonny Paulsen som spillede for </w:t>
                      </w:r>
                      <w:r w:rsidR="00064BF0">
                        <w:rPr>
                          <w:sz w:val="24"/>
                          <w:szCs w:val="28"/>
                        </w:rPr>
                        <w:t xml:space="preserve">os </w:t>
                      </w:r>
                      <w:r w:rsidRPr="002E121D">
                        <w:rPr>
                          <w:sz w:val="24"/>
                          <w:szCs w:val="28"/>
                        </w:rPr>
                        <w:t>på den Grønne Scene.</w:t>
                      </w:r>
                    </w:p>
                  </w:txbxContent>
                </v:textbox>
                <w10:wrap type="square"/>
              </v:shape>
            </w:pict>
          </mc:Fallback>
        </mc:AlternateContent>
      </w:r>
      <w:r>
        <w:rPr>
          <w:noProof/>
        </w:rPr>
        <w:drawing>
          <wp:anchor distT="0" distB="0" distL="114300" distR="114300" simplePos="0" relativeHeight="251764736" behindDoc="0" locked="0" layoutInCell="1" allowOverlap="1" wp14:anchorId="7034B6CE" wp14:editId="2CCC4157">
            <wp:simplePos x="0" y="0"/>
            <wp:positionH relativeFrom="page">
              <wp:align>left</wp:align>
            </wp:positionH>
            <wp:positionV relativeFrom="paragraph">
              <wp:posOffset>600710</wp:posOffset>
            </wp:positionV>
            <wp:extent cx="3834130" cy="2875280"/>
            <wp:effectExtent l="136525" t="111125" r="150495" b="150495"/>
            <wp:wrapSquare wrapText="bothSides"/>
            <wp:docPr id="1039" name="Billede 1039" descr="Et billede, der indeholder udendørs, bygning, accessories/tilbehør, pers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Billede 1039" descr="Et billede, der indeholder udendørs, bygning, accessories/tilbehør, person&#10;&#10;Automatisk genereret beskrivels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3834130" cy="2875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795456" behindDoc="0" locked="0" layoutInCell="1" allowOverlap="1" wp14:anchorId="28B5A07E" wp14:editId="1F597F5A">
                <wp:simplePos x="0" y="0"/>
                <wp:positionH relativeFrom="column">
                  <wp:posOffset>-404723</wp:posOffset>
                </wp:positionH>
                <wp:positionV relativeFrom="paragraph">
                  <wp:posOffset>3705567</wp:posOffset>
                </wp:positionV>
                <wp:extent cx="2360930" cy="1404620"/>
                <wp:effectExtent l="0" t="0" r="28575" b="27305"/>
                <wp:wrapSquare wrapText="bothSides"/>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4B39FE34" w14:textId="092777E7" w:rsidR="00597438" w:rsidRPr="002E121D" w:rsidRDefault="00597438">
                            <w:pPr>
                              <w:rPr>
                                <w:sz w:val="24"/>
                                <w:szCs w:val="28"/>
                              </w:rPr>
                            </w:pPr>
                            <w:r w:rsidRPr="002E121D">
                              <w:rPr>
                                <w:sz w:val="24"/>
                                <w:szCs w:val="28"/>
                              </w:rPr>
                              <w:t>Mølleparkens Sanglærker og Calle var de første til at spille på Grøn Scene.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B5A07E" id="_x0000_s1038" type="#_x0000_t202" style="position:absolute;margin-left:-31.85pt;margin-top:291.8pt;width:185.9pt;height:110.6pt;z-index:251795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" fillcolor="white [3201]" strokecolor="#9bbb59 [3206]" strokeweight="2pt">
                <v:textbox style="mso-fit-shape-to-text:t">
                  <w:txbxContent>
                    <w:p w14:paraId="4B39FE34" w14:textId="092777E7" w:rsidR="00597438" w:rsidRPr="002E121D" w:rsidRDefault="00597438">
                      <w:pPr>
                        <w:rPr>
                          <w:sz w:val="24"/>
                          <w:szCs w:val="28"/>
                        </w:rPr>
                      </w:pPr>
                      <w:r w:rsidRPr="002E121D">
                        <w:rPr>
                          <w:sz w:val="24"/>
                          <w:szCs w:val="28"/>
                        </w:rPr>
                        <w:t>Mølleparkens Sanglærker og Calle var de første til at spille på Grøn Scene.</w:t>
                      </w:r>
                    </w:p>
                  </w:txbxContent>
                </v:textbox>
                <w10:wrap type="square"/>
              </v:shape>
            </w:pict>
          </mc:Fallback>
        </mc:AlternateContent>
      </w:r>
      <w:r w:rsidR="00C57B19">
        <w:rPr>
          <w:noProof/>
        </w:rPr>
        <w:drawing>
          <wp:anchor distT="0" distB="0" distL="114300" distR="114300" simplePos="0" relativeHeight="251788288" behindDoc="0" locked="0" layoutInCell="1" allowOverlap="1" wp14:anchorId="44C180DA" wp14:editId="451146DE">
            <wp:simplePos x="0" y="0"/>
            <wp:positionH relativeFrom="page">
              <wp:align>left</wp:align>
            </wp:positionH>
            <wp:positionV relativeFrom="paragraph">
              <wp:posOffset>4041511</wp:posOffset>
            </wp:positionV>
            <wp:extent cx="2943225" cy="3926840"/>
            <wp:effectExtent l="133350" t="114300" r="123825" b="168910"/>
            <wp:wrapSquare wrapText="bothSides"/>
            <wp:docPr id="210" name="Billede 210" descr="Et billede, der indeholder tøj, person, udendørs,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Billede 210" descr="Et billede, der indeholder tøj, person, udendørs, bygning&#10;&#10;Automatisk genereret beskrivels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43225" cy="39268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85216" behindDoc="0" locked="0" layoutInCell="1" allowOverlap="1" wp14:anchorId="3F88A28D" wp14:editId="3E703666">
            <wp:simplePos x="0" y="0"/>
            <wp:positionH relativeFrom="page">
              <wp:posOffset>3123272</wp:posOffset>
            </wp:positionH>
            <wp:positionV relativeFrom="paragraph">
              <wp:posOffset>620395</wp:posOffset>
            </wp:positionV>
            <wp:extent cx="4242435" cy="3181985"/>
            <wp:effectExtent l="133350" t="114300" r="120015" b="151765"/>
            <wp:wrapSquare wrapText="bothSides"/>
            <wp:docPr id="207" name="Billede 207" descr="IMG_0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E14AEE5-E829-4012-9C6F-1103BE721839" descr="IMG_0563.jpg"/>
                    <pic:cNvPicPr>
                      <a:picLocks noChangeAspect="1" noChangeArrowheads="1"/>
                    </pic:cNvPicPr>
                  </pic:nvPicPr>
                  <pic:blipFill>
                    <a:blip r:embed="rId87" r:link="rId88">
                      <a:extLst>
                        <a:ext uri="{28A0092B-C50C-407E-A947-70E740481C1C}">
                          <a14:useLocalDpi xmlns:a14="http://schemas.microsoft.com/office/drawing/2010/main" val="0"/>
                        </a:ext>
                      </a:extLst>
                    </a:blip>
                    <a:srcRect/>
                    <a:stretch>
                      <a:fillRect/>
                    </a:stretch>
                  </pic:blipFill>
                  <pic:spPr bwMode="auto">
                    <a:xfrm>
                      <a:off x="0" y="0"/>
                      <a:ext cx="4242435" cy="31819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84192" behindDoc="0" locked="0" layoutInCell="1" allowOverlap="1" wp14:anchorId="5357C563" wp14:editId="0536F4C9">
            <wp:simplePos x="0" y="0"/>
            <wp:positionH relativeFrom="page">
              <wp:posOffset>3100705</wp:posOffset>
            </wp:positionH>
            <wp:positionV relativeFrom="paragraph">
              <wp:posOffset>3847465</wp:posOffset>
            </wp:positionV>
            <wp:extent cx="4258945" cy="3193415"/>
            <wp:effectExtent l="133350" t="114300" r="122555" b="140335"/>
            <wp:wrapSquare wrapText="bothSides"/>
            <wp:docPr id="206" name="Billede 206" descr="IMG_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D18F18-EBAB-4A28-B973-0A680CE11932" descr="IMG_0562.jpg"/>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4258945" cy="3193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610A0">
        <w:rPr>
          <w:noProof/>
        </w:rPr>
        <w:br w:type="page"/>
      </w:r>
    </w:p>
    <w:p w14:paraId="7F28587B" w14:textId="10903A0C" w:rsidR="00C50C00" w:rsidRDefault="00064BF0">
      <w:pPr>
        <w:rPr>
          <w:noProof/>
        </w:rPr>
      </w:pPr>
      <w:r>
        <w:rPr>
          <w:noProof/>
        </w:rPr>
        <w:lastRenderedPageBreak/>
        <mc:AlternateContent>
          <mc:Choice Requires="wps">
            <w:drawing>
              <wp:anchor distT="45720" distB="45720" distL="114300" distR="114300" simplePos="0" relativeHeight="251811840" behindDoc="0" locked="0" layoutInCell="1" allowOverlap="1" wp14:anchorId="080F91EA" wp14:editId="26F2FE2C">
                <wp:simplePos x="0" y="0"/>
                <wp:positionH relativeFrom="margin">
                  <wp:align>right</wp:align>
                </wp:positionH>
                <wp:positionV relativeFrom="paragraph">
                  <wp:posOffset>4887966</wp:posOffset>
                </wp:positionV>
                <wp:extent cx="2360930" cy="1404620"/>
                <wp:effectExtent l="0" t="0" r="28575" b="12700"/>
                <wp:wrapSquare wrapText="bothSides"/>
                <wp:docPr id="10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2660B160" w14:textId="2FE7F807" w:rsidR="00064BF0" w:rsidRPr="00064BF0" w:rsidRDefault="00064BF0">
                            <w:pPr>
                              <w:rPr>
                                <w:sz w:val="24"/>
                                <w:szCs w:val="28"/>
                              </w:rPr>
                            </w:pPr>
                            <w:r w:rsidRPr="00064BF0">
                              <w:rPr>
                                <w:sz w:val="24"/>
                                <w:szCs w:val="28"/>
                              </w:rPr>
                              <w:t>Per Laulund på Orange Scenen.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0F91EA" id="_x0000_s1039" type="#_x0000_t202" style="position:absolute;margin-left:134.7pt;margin-top:384.9pt;width:185.9pt;height:110.6pt;z-index:251811840;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" fillcolor="white [3201]" strokecolor="#f79646 [3209]" strokeweight="2pt">
                <v:textbox style="mso-fit-shape-to-text:t">
                  <w:txbxContent>
                    <w:p w14:paraId="2660B160" w14:textId="2FE7F807" w:rsidR="00064BF0" w:rsidRPr="00064BF0" w:rsidRDefault="00064BF0">
                      <w:pPr>
                        <w:rPr>
                          <w:sz w:val="24"/>
                          <w:szCs w:val="28"/>
                        </w:rPr>
                      </w:pPr>
                      <w:r w:rsidRPr="00064BF0">
                        <w:rPr>
                          <w:sz w:val="24"/>
                          <w:szCs w:val="28"/>
                        </w:rPr>
                        <w:t>Per Laulund på Orange Scenen.</w:t>
                      </w:r>
                    </w:p>
                  </w:txbxContent>
                </v:textbox>
                <w10:wrap type="square" anchorx="margin"/>
              </v:shape>
            </w:pict>
          </mc:Fallback>
        </mc:AlternateContent>
      </w:r>
      <w:r w:rsidR="0012573F">
        <w:rPr>
          <w:noProof/>
        </w:rPr>
        <w:drawing>
          <wp:anchor distT="0" distB="0" distL="114300" distR="114300" simplePos="0" relativeHeight="251790336" behindDoc="0" locked="0" layoutInCell="1" allowOverlap="1" wp14:anchorId="65ADCEB1" wp14:editId="670630E7">
            <wp:simplePos x="0" y="0"/>
            <wp:positionH relativeFrom="page">
              <wp:posOffset>4108906</wp:posOffset>
            </wp:positionH>
            <wp:positionV relativeFrom="paragraph">
              <wp:posOffset>4754359</wp:posOffset>
            </wp:positionV>
            <wp:extent cx="2979420" cy="3972560"/>
            <wp:effectExtent l="133350" t="114300" r="125730" b="161290"/>
            <wp:wrapSquare wrapText="bothSides"/>
            <wp:docPr id="212" name="Billede 212" descr="Et billede, der indeholder tøj, person, udendørs,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Billede 212" descr="Et billede, der indeholder tøj, person, udendørs, bygning&#10;&#10;Automatisk genereret beskrivels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79420" cy="39725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72928" behindDoc="0" locked="0" layoutInCell="1" allowOverlap="1" wp14:anchorId="4824FE09" wp14:editId="356DB5DF">
            <wp:simplePos x="0" y="0"/>
            <wp:positionH relativeFrom="margin">
              <wp:posOffset>2983865</wp:posOffset>
            </wp:positionH>
            <wp:positionV relativeFrom="paragraph">
              <wp:posOffset>631825</wp:posOffset>
            </wp:positionV>
            <wp:extent cx="3871595" cy="2903855"/>
            <wp:effectExtent l="121920" t="106680" r="155575" b="136525"/>
            <wp:wrapSquare wrapText="bothSides"/>
            <wp:docPr id="1054" name="Billede 1054" descr="Et billede, der indeholder bygning, tøj, udendørs, Modetilbehø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Billede 1054" descr="Et billede, der indeholder bygning, tøj, udendørs, Modetilbehør&#10;&#10;Automatisk genereret beskrivels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5400000">
                      <a:off x="0" y="0"/>
                      <a:ext cx="3871595" cy="29038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68832" behindDoc="0" locked="0" layoutInCell="1" allowOverlap="1" wp14:anchorId="0584AAD1" wp14:editId="0276E261">
            <wp:simplePos x="0" y="0"/>
            <wp:positionH relativeFrom="page">
              <wp:posOffset>595073</wp:posOffset>
            </wp:positionH>
            <wp:positionV relativeFrom="paragraph">
              <wp:posOffset>114821</wp:posOffset>
            </wp:positionV>
            <wp:extent cx="2917825" cy="3890645"/>
            <wp:effectExtent l="133350" t="114300" r="130175" b="167005"/>
            <wp:wrapSquare wrapText="bothSides"/>
            <wp:docPr id="1043" name="Billede 1043" descr="Et billede, der indeholder tøj, person, Ansigt, mennes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Billede 1043" descr="Et billede, der indeholder tøj, person, Ansigt, menneske&#10;&#10;Automatisk genereret beskrivels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17825" cy="3890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69856" behindDoc="0" locked="0" layoutInCell="1" allowOverlap="1" wp14:anchorId="7CA7078F" wp14:editId="6D6AD12F">
            <wp:simplePos x="0" y="0"/>
            <wp:positionH relativeFrom="page">
              <wp:posOffset>85725</wp:posOffset>
            </wp:positionH>
            <wp:positionV relativeFrom="paragraph">
              <wp:posOffset>5257165</wp:posOffset>
            </wp:positionV>
            <wp:extent cx="3974465" cy="2981325"/>
            <wp:effectExtent l="134620" t="113030" r="141605" b="141605"/>
            <wp:wrapSquare wrapText="bothSides"/>
            <wp:docPr id="1046" name="Billede 1046" descr="Et billede, der indeholder udendørs, bygning, fodtøj, 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Billede 1046" descr="Et billede, der indeholder udendørs, bygning, fodtøj, tøj&#10;&#10;Automatisk genereret beskrivels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rot="5400000">
                      <a:off x="0" y="0"/>
                      <a:ext cx="3974465" cy="2981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0C00">
        <w:rPr>
          <w:noProof/>
        </w:rPr>
        <w:br w:type="page"/>
      </w:r>
    </w:p>
    <w:p w14:paraId="6C764B8B" w14:textId="3F07E563" w:rsidR="00A97BDA" w:rsidRDefault="00D61D62">
      <w:pPr>
        <w:rPr>
          <w:noProof/>
        </w:rPr>
      </w:pPr>
      <w:r>
        <w:rPr>
          <w:noProof/>
        </w:rPr>
        <w:lastRenderedPageBreak/>
        <mc:AlternateContent>
          <mc:Choice Requires="wps">
            <w:drawing>
              <wp:anchor distT="45720" distB="45720" distL="114300" distR="114300" simplePos="0" relativeHeight="251803648" behindDoc="0" locked="0" layoutInCell="1" allowOverlap="1" wp14:anchorId="439E72ED" wp14:editId="526039F9">
                <wp:simplePos x="0" y="0"/>
                <wp:positionH relativeFrom="column">
                  <wp:posOffset>-251274</wp:posOffset>
                </wp:positionH>
                <wp:positionV relativeFrom="paragraph">
                  <wp:posOffset>13898</wp:posOffset>
                </wp:positionV>
                <wp:extent cx="2360930" cy="1404620"/>
                <wp:effectExtent l="0" t="0" r="28575" b="24130"/>
                <wp:wrapSquare wrapText="bothSides"/>
                <wp:docPr id="2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2"/>
                        </a:lnRef>
                        <a:fillRef idx="1">
                          <a:schemeClr val="lt1"/>
                        </a:fillRef>
                        <a:effectRef idx="0">
                          <a:schemeClr val="accent2"/>
                        </a:effectRef>
                        <a:fontRef idx="minor">
                          <a:schemeClr val="dk1"/>
                        </a:fontRef>
                      </wps:style>
                      <wps:txbx>
                        <w:txbxContent>
                          <w:p w14:paraId="6A6812DB" w14:textId="509CE37E" w:rsidR="00D61D62" w:rsidRPr="00D61D62" w:rsidRDefault="00D61D62">
                            <w:pPr>
                              <w:rPr>
                                <w:sz w:val="24"/>
                                <w:szCs w:val="28"/>
                              </w:rPr>
                            </w:pPr>
                            <w:r w:rsidRPr="00D61D62">
                              <w:rPr>
                                <w:sz w:val="24"/>
                                <w:szCs w:val="28"/>
                              </w:rPr>
                              <w:t>Der var lang kø til pølsevognen</w:t>
                            </w:r>
                            <w:r>
                              <w:rPr>
                                <w:sz w:val="24"/>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39E72ED" id="_x0000_s1040" type="#_x0000_t202" style="position:absolute;margin-left:-19.8pt;margin-top:1.1pt;width:185.9pt;height:110.6pt;z-index:2518036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" fillcolor="white [3201]" strokecolor="#c0504d [3205]" strokeweight="2pt">
                <v:textbox style="mso-fit-shape-to-text:t">
                  <w:txbxContent>
                    <w:p w14:paraId="6A6812DB" w14:textId="509CE37E" w:rsidR="00D61D62" w:rsidRPr="00D61D62" w:rsidRDefault="00D61D62">
                      <w:pPr>
                        <w:rPr>
                          <w:sz w:val="24"/>
                          <w:szCs w:val="28"/>
                        </w:rPr>
                      </w:pPr>
                      <w:r w:rsidRPr="00D61D62">
                        <w:rPr>
                          <w:sz w:val="24"/>
                          <w:szCs w:val="28"/>
                        </w:rPr>
                        <w:t>Der var lang kø til pølsevognen</w:t>
                      </w:r>
                      <w:r>
                        <w:rPr>
                          <w:sz w:val="24"/>
                          <w:szCs w:val="28"/>
                        </w:rPr>
                        <w:t>.</w:t>
                      </w:r>
                    </w:p>
                  </w:txbxContent>
                </v:textbox>
                <w10:wrap type="square"/>
              </v:shape>
            </w:pict>
          </mc:Fallback>
        </mc:AlternateContent>
      </w:r>
      <w:r w:rsidR="00C57B19">
        <w:rPr>
          <w:noProof/>
        </w:rPr>
        <w:drawing>
          <wp:anchor distT="0" distB="0" distL="114300" distR="114300" simplePos="0" relativeHeight="251770880" behindDoc="0" locked="0" layoutInCell="1" allowOverlap="1" wp14:anchorId="5EE74993" wp14:editId="78A32512">
            <wp:simplePos x="0" y="0"/>
            <wp:positionH relativeFrom="margin">
              <wp:posOffset>-145415</wp:posOffset>
            </wp:positionH>
            <wp:positionV relativeFrom="paragraph">
              <wp:posOffset>4610735</wp:posOffset>
            </wp:positionV>
            <wp:extent cx="2969260" cy="3963035"/>
            <wp:effectExtent l="133350" t="114300" r="135890" b="170815"/>
            <wp:wrapSquare wrapText="bothSides"/>
            <wp:docPr id="1049" name="Billede 1049" descr="Et billede, der indeholder mad, Fastfood, pølse, Knækpøls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Billede 1049" descr="Et billede, der indeholder mad, Fastfood, pølse, Knækpølse&#10;&#10;Automatisk genereret beskrivels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69260" cy="3963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76000" behindDoc="0" locked="0" layoutInCell="1" allowOverlap="1" wp14:anchorId="0F9C4F82" wp14:editId="3058E1D8">
            <wp:simplePos x="0" y="0"/>
            <wp:positionH relativeFrom="page">
              <wp:posOffset>4129996</wp:posOffset>
            </wp:positionH>
            <wp:positionV relativeFrom="paragraph">
              <wp:posOffset>114873</wp:posOffset>
            </wp:positionV>
            <wp:extent cx="2918075" cy="3893133"/>
            <wp:effectExtent l="133350" t="114300" r="130175" b="165100"/>
            <wp:wrapSquare wrapText="bothSides"/>
            <wp:docPr id="193" name="Billede 193" descr="Et billede, der indeholder mad, Fastfood, Snack, bagte godt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Billede 193" descr="Et billede, der indeholder mad, Fastfood, Snack, bagte godter&#10;&#10;Automatisk genereret beskrivels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18830" cy="3894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71904" behindDoc="0" locked="0" layoutInCell="1" allowOverlap="1" wp14:anchorId="30446455" wp14:editId="0656456A">
            <wp:simplePos x="0" y="0"/>
            <wp:positionH relativeFrom="margin">
              <wp:posOffset>3358515</wp:posOffset>
            </wp:positionH>
            <wp:positionV relativeFrom="paragraph">
              <wp:posOffset>4596130</wp:posOffset>
            </wp:positionV>
            <wp:extent cx="2980055" cy="3975735"/>
            <wp:effectExtent l="133350" t="114300" r="125095" b="158115"/>
            <wp:wrapSquare wrapText="bothSides"/>
            <wp:docPr id="1050" name="Billede 1050" descr="Et billede, der indeholder mad, kød, Grill, Grill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Billede 1050" descr="Et billede, der indeholder mad, kød, Grill, Grille&#10;&#10;Automatisk genereret beskrivels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80055" cy="39757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73952" behindDoc="0" locked="0" layoutInCell="1" allowOverlap="1" wp14:anchorId="655AC64F" wp14:editId="2487256F">
            <wp:simplePos x="0" y="0"/>
            <wp:positionH relativeFrom="margin">
              <wp:posOffset>-207253</wp:posOffset>
            </wp:positionH>
            <wp:positionV relativeFrom="paragraph">
              <wp:posOffset>114821</wp:posOffset>
            </wp:positionV>
            <wp:extent cx="2859412" cy="3815672"/>
            <wp:effectExtent l="133350" t="114300" r="131445" b="166370"/>
            <wp:wrapSquare wrapText="bothSides"/>
            <wp:docPr id="1055" name="Billede 1055" descr="Et billede, der indeholder tøj, udendørs, person, mennes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Billede 1055" descr="Et billede, der indeholder tøj, udendørs, person, menneske&#10;&#10;Automatisk genereret beskrivelse"/>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59412" cy="38156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97BDA">
        <w:rPr>
          <w:noProof/>
        </w:rPr>
        <w:br w:type="page"/>
      </w:r>
    </w:p>
    <w:p w14:paraId="1157BF63" w14:textId="7D06E442" w:rsidR="001D5573" w:rsidRDefault="002E121D">
      <w:pPr>
        <w:rPr>
          <w:noProof/>
        </w:rPr>
      </w:pPr>
      <w:r>
        <w:rPr>
          <w:noProof/>
        </w:rPr>
        <w:lastRenderedPageBreak/>
        <mc:AlternateContent>
          <mc:Choice Requires="wps">
            <w:drawing>
              <wp:anchor distT="45720" distB="45720" distL="114300" distR="114300" simplePos="0" relativeHeight="251801600" behindDoc="0" locked="0" layoutInCell="1" allowOverlap="1" wp14:anchorId="0C6FB7F5" wp14:editId="6ED23431">
                <wp:simplePos x="0" y="0"/>
                <wp:positionH relativeFrom="column">
                  <wp:posOffset>3368675</wp:posOffset>
                </wp:positionH>
                <wp:positionV relativeFrom="paragraph">
                  <wp:posOffset>3763645</wp:posOffset>
                </wp:positionV>
                <wp:extent cx="2360930" cy="1006475"/>
                <wp:effectExtent l="0" t="0" r="28575" b="22225"/>
                <wp:wrapSquare wrapText="bothSides"/>
                <wp:docPr id="2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06475"/>
                        </a:xfrm>
                        <a:prstGeom prst="rect">
                          <a:avLst/>
                        </a:prstGeom>
                        <a:ln>
                          <a:headEnd/>
                          <a:tailEnd/>
                        </a:ln>
                      </wps:spPr>
                      <wps:style>
                        <a:lnRef idx="2">
                          <a:schemeClr val="accent3"/>
                        </a:lnRef>
                        <a:fillRef idx="1">
                          <a:schemeClr val="lt1"/>
                        </a:fillRef>
                        <a:effectRef idx="0">
                          <a:schemeClr val="accent3"/>
                        </a:effectRef>
                        <a:fontRef idx="minor">
                          <a:schemeClr val="dk1"/>
                        </a:fontRef>
                      </wps:style>
                      <wps:txbx>
                        <w:txbxContent>
                          <w:p w14:paraId="3F848FFF" w14:textId="799EFBA3" w:rsidR="002E121D" w:rsidRPr="002E121D" w:rsidRDefault="002E121D">
                            <w:pPr>
                              <w:rPr>
                                <w:sz w:val="24"/>
                                <w:szCs w:val="28"/>
                              </w:rPr>
                            </w:pPr>
                            <w:r w:rsidRPr="002E121D">
                              <w:rPr>
                                <w:sz w:val="24"/>
                                <w:szCs w:val="28"/>
                              </w:rPr>
                              <w:t>De forstyrrer på en måde, der påvirker mennesker positivt, de er nærværende i relationer og skaber samspil - alt sammen på en respektfuld og værdig måde.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C6FB7F5" id="_x0000_s1041" type="#_x0000_t202" style="position:absolute;margin-left:265.25pt;margin-top:296.35pt;width:185.9pt;height:79.25pt;z-index:2518016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" fillcolor="white [3201]" strokecolor="#9bbb59 [3206]" strokeweight="2pt">
                <v:textbox>
                  <w:txbxContent>
                    <w:p w14:paraId="3F848FFF" w14:textId="799EFBA3" w:rsidR="002E121D" w:rsidRPr="002E121D" w:rsidRDefault="002E121D">
                      <w:pPr>
                        <w:rPr>
                          <w:sz w:val="24"/>
                          <w:szCs w:val="28"/>
                        </w:rPr>
                      </w:pPr>
                      <w:r w:rsidRPr="002E121D">
                        <w:rPr>
                          <w:sz w:val="24"/>
                          <w:szCs w:val="28"/>
                        </w:rPr>
                        <w:t>De forstyrrer på en måde, der påvirker mennesker positivt, de er nærværende i relationer og skaber samspil - alt sammen på en respektfuld og værdig måde.</w:t>
                      </w:r>
                    </w:p>
                  </w:txbxContent>
                </v:textbox>
                <w10:wrap type="square"/>
              </v:shape>
            </w:pict>
          </mc:Fallback>
        </mc:AlternateContent>
      </w:r>
      <w:r>
        <w:rPr>
          <w:noProof/>
        </w:rPr>
        <mc:AlternateContent>
          <mc:Choice Requires="wps">
            <w:drawing>
              <wp:anchor distT="45720" distB="45720" distL="114300" distR="114300" simplePos="0" relativeHeight="251799552" behindDoc="0" locked="0" layoutInCell="1" allowOverlap="1" wp14:anchorId="58B58625" wp14:editId="1809C510">
                <wp:simplePos x="0" y="0"/>
                <wp:positionH relativeFrom="margin">
                  <wp:align>left</wp:align>
                </wp:positionH>
                <wp:positionV relativeFrom="paragraph">
                  <wp:posOffset>3882633</wp:posOffset>
                </wp:positionV>
                <wp:extent cx="2360930" cy="1404620"/>
                <wp:effectExtent l="0" t="0" r="28575" b="24130"/>
                <wp:wrapSquare wrapText="bothSides"/>
                <wp:docPr id="2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4B32668C" w14:textId="230B54E5" w:rsidR="00597438" w:rsidRPr="002E121D" w:rsidRDefault="00597438">
                            <w:pPr>
                              <w:rPr>
                                <w:sz w:val="24"/>
                                <w:szCs w:val="28"/>
                              </w:rPr>
                            </w:pPr>
                            <w:r w:rsidRPr="002E121D">
                              <w:rPr>
                                <w:sz w:val="24"/>
                                <w:szCs w:val="28"/>
                              </w:rPr>
                              <w:t>Plejehjemsklovnene Tut og Tut kom også på besøg, for at ”forstyrre” os lidt</w:t>
                            </w:r>
                            <w:r w:rsidR="002E121D">
                              <w:rPr>
                                <w:sz w:val="24"/>
                                <w:szCs w:val="28"/>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B58625" id="_x0000_s1042" type="#_x0000_t202" style="position:absolute;margin-left:0;margin-top:305.7pt;width:185.9pt;height:110.6pt;z-index:25179955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" fillcolor="white [3201]" strokecolor="#f79646 [3209]" strokeweight="2pt">
                <v:textbox style="mso-fit-shape-to-text:t">
                  <w:txbxContent>
                    <w:p w14:paraId="4B32668C" w14:textId="230B54E5" w:rsidR="00597438" w:rsidRPr="002E121D" w:rsidRDefault="00597438">
                      <w:pPr>
                        <w:rPr>
                          <w:sz w:val="24"/>
                          <w:szCs w:val="28"/>
                        </w:rPr>
                      </w:pPr>
                      <w:r w:rsidRPr="002E121D">
                        <w:rPr>
                          <w:sz w:val="24"/>
                          <w:szCs w:val="28"/>
                        </w:rPr>
                        <w:t>Plejehjemsklovnene Tut og Tut kom også på besøg, for at ”forstyrre” os lidt</w:t>
                      </w:r>
                      <w:r w:rsidR="002E121D">
                        <w:rPr>
                          <w:sz w:val="24"/>
                          <w:szCs w:val="28"/>
                        </w:rPr>
                        <w:t>.</w:t>
                      </w:r>
                    </w:p>
                  </w:txbxContent>
                </v:textbox>
                <w10:wrap type="square" anchorx="margin"/>
              </v:shape>
            </w:pict>
          </mc:Fallback>
        </mc:AlternateContent>
      </w:r>
      <w:r w:rsidR="00C57B19">
        <w:rPr>
          <w:noProof/>
        </w:rPr>
        <w:drawing>
          <wp:anchor distT="0" distB="0" distL="114300" distR="114300" simplePos="0" relativeHeight="251778048" behindDoc="0" locked="0" layoutInCell="1" allowOverlap="1" wp14:anchorId="67FE0689" wp14:editId="7A6803EE">
            <wp:simplePos x="0" y="0"/>
            <wp:positionH relativeFrom="margin">
              <wp:posOffset>-207010</wp:posOffset>
            </wp:positionH>
            <wp:positionV relativeFrom="paragraph">
              <wp:posOffset>4591050</wp:posOffset>
            </wp:positionV>
            <wp:extent cx="2917825" cy="3890645"/>
            <wp:effectExtent l="133350" t="114300" r="130175" b="167005"/>
            <wp:wrapSquare wrapText="bothSides"/>
            <wp:docPr id="195" name="Billede 195" descr="IMG_0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5FCEF5-9A41-49D7-95F8-C1B04FD8167B" descr="IMG_0575.jpg"/>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2917825" cy="38906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80096" behindDoc="0" locked="0" layoutInCell="1" allowOverlap="1" wp14:anchorId="7794AF76" wp14:editId="2848C423">
            <wp:simplePos x="0" y="0"/>
            <wp:positionH relativeFrom="margin">
              <wp:align>right</wp:align>
            </wp:positionH>
            <wp:positionV relativeFrom="paragraph">
              <wp:posOffset>4616243</wp:posOffset>
            </wp:positionV>
            <wp:extent cx="2898775" cy="3862705"/>
            <wp:effectExtent l="133350" t="114300" r="130175" b="156845"/>
            <wp:wrapSquare wrapText="bothSides"/>
            <wp:docPr id="202" name="Billede 202" descr="Et billede, der indeholder sky, udendørs, tøj, balko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Billede 202" descr="Et billede, der indeholder sky, udendørs, tøj, balkon&#10;&#10;Automatisk genereret beskrivels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98775" cy="38627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77024" behindDoc="0" locked="0" layoutInCell="1" allowOverlap="1" wp14:anchorId="16A224E0" wp14:editId="142CF25F">
            <wp:simplePos x="0" y="0"/>
            <wp:positionH relativeFrom="margin">
              <wp:align>right</wp:align>
            </wp:positionH>
            <wp:positionV relativeFrom="paragraph">
              <wp:posOffset>117475</wp:posOffset>
            </wp:positionV>
            <wp:extent cx="2836545" cy="3782695"/>
            <wp:effectExtent l="133350" t="114300" r="135255" b="160655"/>
            <wp:wrapSquare wrapText="bothSides"/>
            <wp:docPr id="194" name="Billede 194" descr="IMG_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FB5341-A4CD-4105-883B-304924D401E6" descr="IMG_0577.jpg"/>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2836545" cy="3782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81120" behindDoc="0" locked="0" layoutInCell="1" allowOverlap="1" wp14:anchorId="07715A7C" wp14:editId="7772DC2D">
            <wp:simplePos x="0" y="0"/>
            <wp:positionH relativeFrom="margin">
              <wp:posOffset>-113030</wp:posOffset>
            </wp:positionH>
            <wp:positionV relativeFrom="paragraph">
              <wp:posOffset>114457</wp:posOffset>
            </wp:positionV>
            <wp:extent cx="2838450" cy="3782695"/>
            <wp:effectExtent l="133350" t="114300" r="133350" b="160655"/>
            <wp:wrapSquare wrapText="bothSides"/>
            <wp:docPr id="203" name="Billede 203" descr="Et billede, der indeholder udendørs, sky, bygning, tøj&#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Billede 203" descr="Et billede, der indeholder udendørs, sky, bygning, tøj&#10;&#10;Automatisk genereret beskrivels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38450" cy="37826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D5573">
        <w:rPr>
          <w:noProof/>
        </w:rPr>
        <w:br w:type="page"/>
      </w:r>
    </w:p>
    <w:p w14:paraId="57C8305D" w14:textId="5E0DD9E5" w:rsidR="001D5573" w:rsidRDefault="00E74238">
      <w:pPr>
        <w:rPr>
          <w:noProof/>
        </w:rPr>
      </w:pPr>
      <w:r>
        <w:rPr>
          <w:noProof/>
        </w:rPr>
        <w:lastRenderedPageBreak/>
        <mc:AlternateContent>
          <mc:Choice Requires="wps">
            <w:drawing>
              <wp:anchor distT="45720" distB="45720" distL="114300" distR="114300" simplePos="0" relativeHeight="251813888" behindDoc="0" locked="0" layoutInCell="1" allowOverlap="1" wp14:anchorId="546D0666" wp14:editId="329E406F">
                <wp:simplePos x="0" y="0"/>
                <wp:positionH relativeFrom="column">
                  <wp:posOffset>11126</wp:posOffset>
                </wp:positionH>
                <wp:positionV relativeFrom="paragraph">
                  <wp:posOffset>118276</wp:posOffset>
                </wp:positionV>
                <wp:extent cx="2360930" cy="1404620"/>
                <wp:effectExtent l="0" t="0" r="28575" b="27305"/>
                <wp:wrapSquare wrapText="bothSides"/>
                <wp:docPr id="10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6"/>
                        </a:lnRef>
                        <a:fillRef idx="1">
                          <a:schemeClr val="lt1"/>
                        </a:fillRef>
                        <a:effectRef idx="0">
                          <a:schemeClr val="accent6"/>
                        </a:effectRef>
                        <a:fontRef idx="minor">
                          <a:schemeClr val="dk1"/>
                        </a:fontRef>
                      </wps:style>
                      <wps:txbx>
                        <w:txbxContent>
                          <w:p w14:paraId="48ECA235" w14:textId="3AC1AEE7" w:rsidR="00E74238" w:rsidRDefault="00E74238">
                            <w:r>
                              <w:t>På Orange Scene optrådte Aksel Tang og Asger Hald, og Basse også.</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46D0666" id="_x0000_s1043" type="#_x0000_t202" style="position:absolute;margin-left:.9pt;margin-top:9.3pt;width:185.9pt;height:110.6pt;z-index:2518138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" fillcolor="white [3201]" strokecolor="#f79646 [3209]" strokeweight="2pt">
                <v:textbox style="mso-fit-shape-to-text:t">
                  <w:txbxContent>
                    <w:p w14:paraId="48ECA235" w14:textId="3AC1AEE7" w:rsidR="00E74238" w:rsidRDefault="00E74238">
                      <w:r>
                        <w:t>På Orange Scene optrådte Aksel Tang og Asger Hald, og Basse også.</w:t>
                      </w:r>
                    </w:p>
                  </w:txbxContent>
                </v:textbox>
                <w10:wrap type="square"/>
              </v:shape>
            </w:pict>
          </mc:Fallback>
        </mc:AlternateContent>
      </w:r>
      <w:r w:rsidR="00064BF0">
        <w:rPr>
          <w:noProof/>
        </w:rPr>
        <mc:AlternateContent>
          <mc:Choice Requires="wps">
            <w:drawing>
              <wp:anchor distT="45720" distB="45720" distL="114300" distR="114300" simplePos="0" relativeHeight="251807744" behindDoc="0" locked="0" layoutInCell="1" allowOverlap="1" wp14:anchorId="40B90A5D" wp14:editId="41699F64">
                <wp:simplePos x="0" y="0"/>
                <wp:positionH relativeFrom="column">
                  <wp:posOffset>3684249</wp:posOffset>
                </wp:positionH>
                <wp:positionV relativeFrom="paragraph">
                  <wp:posOffset>4117354</wp:posOffset>
                </wp:positionV>
                <wp:extent cx="2360930" cy="1404620"/>
                <wp:effectExtent l="0" t="0" r="28575" b="10795"/>
                <wp:wrapSquare wrapText="bothSides"/>
                <wp:docPr id="10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182E30F6" w14:textId="780FBA9D" w:rsidR="00064BF0" w:rsidRPr="00064BF0" w:rsidRDefault="00064BF0">
                            <w:pPr>
                              <w:rPr>
                                <w:sz w:val="24"/>
                                <w:szCs w:val="28"/>
                              </w:rPr>
                            </w:pPr>
                            <w:r w:rsidRPr="00064BF0">
                              <w:rPr>
                                <w:sz w:val="24"/>
                                <w:szCs w:val="28"/>
                              </w:rPr>
                              <w:t>Der var både en bod med popcorn, og en bod</w:t>
                            </w:r>
                            <w:r w:rsidR="006E54C3">
                              <w:rPr>
                                <w:sz w:val="24"/>
                                <w:szCs w:val="28"/>
                              </w:rPr>
                              <w:t xml:space="preserve"> med</w:t>
                            </w:r>
                            <w:r w:rsidRPr="00064BF0">
                              <w:rPr>
                                <w:sz w:val="24"/>
                                <w:szCs w:val="28"/>
                              </w:rPr>
                              <w:t xml:space="preserve"> softice og vafler...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0B90A5D" id="_x0000_s1044" type="#_x0000_t202" style="position:absolute;margin-left:290.1pt;margin-top:324.2pt;width:185.9pt;height:110.6pt;z-index:251807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" fillcolor="white [3201]" strokecolor="#4f81bd [3204]" strokeweight="2pt">
                <v:textbox style="mso-fit-shape-to-text:t">
                  <w:txbxContent>
                    <w:p w14:paraId="182E30F6" w14:textId="780FBA9D" w:rsidR="00064BF0" w:rsidRPr="00064BF0" w:rsidRDefault="00064BF0">
                      <w:pPr>
                        <w:rPr>
                          <w:sz w:val="24"/>
                          <w:szCs w:val="28"/>
                        </w:rPr>
                      </w:pPr>
                      <w:r w:rsidRPr="00064BF0">
                        <w:rPr>
                          <w:sz w:val="24"/>
                          <w:szCs w:val="28"/>
                        </w:rPr>
                        <w:t>Der var både en bod med popcorn, og en bod</w:t>
                      </w:r>
                      <w:r w:rsidR="006E54C3">
                        <w:rPr>
                          <w:sz w:val="24"/>
                          <w:szCs w:val="28"/>
                        </w:rPr>
                        <w:t xml:space="preserve"> med</w:t>
                      </w:r>
                      <w:r w:rsidRPr="00064BF0">
                        <w:rPr>
                          <w:sz w:val="24"/>
                          <w:szCs w:val="28"/>
                        </w:rPr>
                        <w:t xml:space="preserve"> softice og vafler...</w:t>
                      </w:r>
                    </w:p>
                  </w:txbxContent>
                </v:textbox>
                <w10:wrap type="square"/>
              </v:shape>
            </w:pict>
          </mc:Fallback>
        </mc:AlternateContent>
      </w:r>
      <w:r w:rsidR="0012573F">
        <w:rPr>
          <w:noProof/>
        </w:rPr>
        <w:drawing>
          <wp:anchor distT="0" distB="0" distL="114300" distR="114300" simplePos="0" relativeHeight="251765760" behindDoc="0" locked="0" layoutInCell="1" allowOverlap="1" wp14:anchorId="0F555811" wp14:editId="5858CE1C">
            <wp:simplePos x="0" y="0"/>
            <wp:positionH relativeFrom="margin">
              <wp:posOffset>3307044</wp:posOffset>
            </wp:positionH>
            <wp:positionV relativeFrom="paragraph">
              <wp:posOffset>113750</wp:posOffset>
            </wp:positionV>
            <wp:extent cx="3009265" cy="3893820"/>
            <wp:effectExtent l="133350" t="114300" r="133985" b="163830"/>
            <wp:wrapSquare wrapText="bothSides"/>
            <wp:docPr id="1040" name="Billede 1040" descr="Et billede, der indeholder tøj, person, udendørs,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Billede 1040" descr="Et billede, der indeholder tøj, person, udendørs, bygning&#10;&#10;Automatisk genereret beskrivelse"/>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09265" cy="3893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89312" behindDoc="0" locked="0" layoutInCell="1" allowOverlap="1" wp14:anchorId="56446B9F" wp14:editId="4D603B97">
            <wp:simplePos x="0" y="0"/>
            <wp:positionH relativeFrom="margin">
              <wp:posOffset>10060</wp:posOffset>
            </wp:positionH>
            <wp:positionV relativeFrom="paragraph">
              <wp:posOffset>114478</wp:posOffset>
            </wp:positionV>
            <wp:extent cx="2828925" cy="3770630"/>
            <wp:effectExtent l="133350" t="114300" r="142875" b="172720"/>
            <wp:wrapSquare wrapText="bothSides"/>
            <wp:docPr id="211" name="Billede 211" descr="Et billede, der indeholder græs, udendørs, sky, plant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Billede 211" descr="Et billede, der indeholder græs, udendørs, sky, plante&#10;&#10;Automatisk genereret beskrivels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28925" cy="37706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74976" behindDoc="0" locked="0" layoutInCell="1" allowOverlap="1" wp14:anchorId="5FAE7CE1" wp14:editId="1BAF4C55">
            <wp:simplePos x="0" y="0"/>
            <wp:positionH relativeFrom="margin">
              <wp:posOffset>-11430</wp:posOffset>
            </wp:positionH>
            <wp:positionV relativeFrom="paragraph">
              <wp:posOffset>4806315</wp:posOffset>
            </wp:positionV>
            <wp:extent cx="2938145" cy="3915410"/>
            <wp:effectExtent l="133350" t="114300" r="128905" b="161290"/>
            <wp:wrapSquare wrapText="bothSides"/>
            <wp:docPr id="192" name="Billede 192" descr="Et billede, der indeholder person, tøj, Ansigt, møb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Billede 192" descr="Et billede, der indeholder person, tøj, Ansigt, møbel&#10;&#10;Automatisk genereret beskrivels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938145" cy="3915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57B19">
        <w:rPr>
          <w:noProof/>
        </w:rPr>
        <w:drawing>
          <wp:anchor distT="0" distB="0" distL="114300" distR="114300" simplePos="0" relativeHeight="251766784" behindDoc="0" locked="0" layoutInCell="1" allowOverlap="1" wp14:anchorId="55871550" wp14:editId="64A7BE13">
            <wp:simplePos x="0" y="0"/>
            <wp:positionH relativeFrom="margin">
              <wp:posOffset>3481819</wp:posOffset>
            </wp:positionH>
            <wp:positionV relativeFrom="paragraph">
              <wp:posOffset>4802233</wp:posOffset>
            </wp:positionV>
            <wp:extent cx="2927985" cy="3904615"/>
            <wp:effectExtent l="133350" t="114300" r="120015" b="172085"/>
            <wp:wrapSquare wrapText="bothSides"/>
            <wp:docPr id="1041" name="Billede 1041" descr="Et billede, der indeholder tøj, udendørs, person, mennes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Billede 1041" descr="Et billede, der indeholder tøj, udendørs, person, menneske&#10;&#10;Automatisk genereret beskrivelse"/>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927985" cy="3904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D5573">
        <w:rPr>
          <w:noProof/>
        </w:rPr>
        <w:br w:type="page"/>
      </w:r>
    </w:p>
    <w:p w14:paraId="30F21EC4" w14:textId="7F732707" w:rsidR="00197153" w:rsidRDefault="00064BF0">
      <w:pPr>
        <w:rPr>
          <w:noProof/>
        </w:rPr>
      </w:pPr>
      <w:r>
        <w:rPr>
          <w:noProof/>
        </w:rPr>
        <w:lastRenderedPageBreak/>
        <mc:AlternateContent>
          <mc:Choice Requires="wps">
            <w:drawing>
              <wp:anchor distT="45720" distB="45720" distL="114300" distR="114300" simplePos="0" relativeHeight="251809792" behindDoc="0" locked="0" layoutInCell="1" allowOverlap="1" wp14:anchorId="7FAD4215" wp14:editId="23FBE4A7">
                <wp:simplePos x="0" y="0"/>
                <wp:positionH relativeFrom="column">
                  <wp:posOffset>-202040</wp:posOffset>
                </wp:positionH>
                <wp:positionV relativeFrom="paragraph">
                  <wp:posOffset>3968308</wp:posOffset>
                </wp:positionV>
                <wp:extent cx="2360930" cy="1404620"/>
                <wp:effectExtent l="0" t="0" r="22860" b="11430"/>
                <wp:wrapSquare wrapText="bothSides"/>
                <wp:docPr id="10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C14A53C" w14:textId="2DDD87FE" w:rsidR="00064BF0" w:rsidRPr="00064BF0" w:rsidRDefault="00064BF0">
                            <w:pPr>
                              <w:rPr>
                                <w:sz w:val="24"/>
                                <w:szCs w:val="28"/>
                              </w:rPr>
                            </w:pPr>
                            <w:r w:rsidRPr="00064BF0">
                              <w:rPr>
                                <w:sz w:val="24"/>
                                <w:szCs w:val="28"/>
                              </w:rPr>
                              <w:t>Masser af dans til den gode musik.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FAD4215" id="_x0000_s1045" type="#_x0000_t202" style="position:absolute;margin-left:-15.9pt;margin-top:312.45pt;width:185.9pt;height:110.6pt;z-index:251809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YI0Fg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">
                <v:textbox style="mso-fit-shape-to-text:t">
                  <w:txbxContent>
                    <w:p w14:paraId="0C14A53C" w14:textId="2DDD87FE" w:rsidR="00064BF0" w:rsidRPr="00064BF0" w:rsidRDefault="00064BF0">
                      <w:pPr>
                        <w:rPr>
                          <w:sz w:val="24"/>
                          <w:szCs w:val="28"/>
                        </w:rPr>
                      </w:pPr>
                      <w:r w:rsidRPr="00064BF0">
                        <w:rPr>
                          <w:sz w:val="24"/>
                          <w:szCs w:val="28"/>
                        </w:rPr>
                        <w:t>Masser af dans til den gode musik.</w:t>
                      </w:r>
                    </w:p>
                  </w:txbxContent>
                </v:textbox>
                <w10:wrap type="square"/>
              </v:shape>
            </w:pict>
          </mc:Fallback>
        </mc:AlternateContent>
      </w:r>
      <w:r>
        <w:rPr>
          <w:noProof/>
        </w:rPr>
        <mc:AlternateContent>
          <mc:Choice Requires="wps">
            <w:drawing>
              <wp:anchor distT="45720" distB="45720" distL="114300" distR="114300" simplePos="0" relativeHeight="251805696" behindDoc="0" locked="0" layoutInCell="1" allowOverlap="1" wp14:anchorId="6002DD49" wp14:editId="057943E4">
                <wp:simplePos x="0" y="0"/>
                <wp:positionH relativeFrom="column">
                  <wp:posOffset>2865334</wp:posOffset>
                </wp:positionH>
                <wp:positionV relativeFrom="paragraph">
                  <wp:posOffset>3599137</wp:posOffset>
                </wp:positionV>
                <wp:extent cx="873125" cy="1404620"/>
                <wp:effectExtent l="0" t="0" r="22225" b="10160"/>
                <wp:wrapSquare wrapText="bothSides"/>
                <wp:docPr id="2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1404620"/>
                        </a:xfrm>
                        <a:prstGeom prst="rect">
                          <a:avLst/>
                        </a:prstGeom>
                        <a:solidFill>
                          <a:srgbClr val="FFFFFF"/>
                        </a:solidFill>
                        <a:ln w="9525">
                          <a:solidFill>
                            <a:srgbClr val="000000"/>
                          </a:solidFill>
                          <a:miter lim="800000"/>
                          <a:headEnd/>
                          <a:tailEnd/>
                        </a:ln>
                      </wps:spPr>
                      <wps:txbx>
                        <w:txbxContent>
                          <w:p w14:paraId="0D9E251D" w14:textId="06F14C8F" w:rsidR="00064BF0" w:rsidRPr="00064BF0" w:rsidRDefault="00064BF0">
                            <w:pPr>
                              <w:rPr>
                                <w:sz w:val="24"/>
                                <w:szCs w:val="28"/>
                              </w:rPr>
                            </w:pPr>
                            <w:r w:rsidRPr="00064BF0">
                              <w:rPr>
                                <w:sz w:val="24"/>
                                <w:szCs w:val="28"/>
                              </w:rPr>
                              <w:t>Fri bar…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002DD49" id="_x0000_s1046" type="#_x0000_t202" style="position:absolute;margin-left:225.6pt;margin-top:283.4pt;width:68.75pt;height:110.6pt;z-index:251805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">
                <v:textbox style="mso-fit-shape-to-text:t">
                  <w:txbxContent>
                    <w:p w14:paraId="0D9E251D" w14:textId="06F14C8F" w:rsidR="00064BF0" w:rsidRPr="00064BF0" w:rsidRDefault="00064BF0">
                      <w:pPr>
                        <w:rPr>
                          <w:sz w:val="24"/>
                          <w:szCs w:val="28"/>
                        </w:rPr>
                      </w:pPr>
                      <w:r w:rsidRPr="00064BF0">
                        <w:rPr>
                          <w:sz w:val="24"/>
                          <w:szCs w:val="28"/>
                        </w:rPr>
                        <w:t>Fri bar…</w:t>
                      </w:r>
                    </w:p>
                  </w:txbxContent>
                </v:textbox>
                <w10:wrap type="square"/>
              </v:shape>
            </w:pict>
          </mc:Fallback>
        </mc:AlternateContent>
      </w:r>
      <w:r w:rsidR="000F592C">
        <w:rPr>
          <w:noProof/>
        </w:rPr>
        <w:drawing>
          <wp:anchor distT="0" distB="0" distL="114300" distR="114300" simplePos="0" relativeHeight="251783168" behindDoc="0" locked="0" layoutInCell="1" allowOverlap="1" wp14:anchorId="3E7BC4C6" wp14:editId="74C338B7">
            <wp:simplePos x="0" y="0"/>
            <wp:positionH relativeFrom="margin">
              <wp:posOffset>2554212</wp:posOffset>
            </wp:positionH>
            <wp:positionV relativeFrom="paragraph">
              <wp:posOffset>4114051</wp:posOffset>
            </wp:positionV>
            <wp:extent cx="4136108" cy="3101511"/>
            <wp:effectExtent l="152400" t="114300" r="150495" b="137160"/>
            <wp:wrapSquare wrapText="bothSides"/>
            <wp:docPr id="205" name="Billede 205" descr="IMG_0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2ACFFBE-EE83-4AA7-8756-D2834BCC3DB2" descr="IMG_0561.jpg"/>
                    <pic:cNvPicPr>
                      <a:picLocks noChangeAspect="1" noChangeArrowheads="1"/>
                    </pic:cNvPicPr>
                  </pic:nvPicPr>
                  <pic:blipFill>
                    <a:blip r:embed="rId109" r:link="rId110" cstate="print">
                      <a:extLst>
                        <a:ext uri="{28A0092B-C50C-407E-A947-70E740481C1C}">
                          <a14:useLocalDpi xmlns:a14="http://schemas.microsoft.com/office/drawing/2010/main" val="0"/>
                        </a:ext>
                      </a:extLst>
                    </a:blip>
                    <a:srcRect/>
                    <a:stretch>
                      <a:fillRect/>
                    </a:stretch>
                  </pic:blipFill>
                  <pic:spPr bwMode="auto">
                    <a:xfrm>
                      <a:off x="0" y="0"/>
                      <a:ext cx="4136108" cy="31015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F592C">
        <w:rPr>
          <w:noProof/>
        </w:rPr>
        <w:drawing>
          <wp:anchor distT="0" distB="0" distL="114300" distR="114300" simplePos="0" relativeHeight="251782144" behindDoc="0" locked="0" layoutInCell="1" allowOverlap="1" wp14:anchorId="2C73ACF3" wp14:editId="053B8005">
            <wp:simplePos x="0" y="0"/>
            <wp:positionH relativeFrom="margin">
              <wp:posOffset>-297587</wp:posOffset>
            </wp:positionH>
            <wp:positionV relativeFrom="paragraph">
              <wp:posOffset>114343</wp:posOffset>
            </wp:positionV>
            <wp:extent cx="2886075" cy="3848100"/>
            <wp:effectExtent l="133350" t="114300" r="123825" b="171450"/>
            <wp:wrapSquare wrapText="bothSides"/>
            <wp:docPr id="204" name="Billede 204" descr="IMG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2D7682-8514-4F0F-8F63-E5B9262AEC09" descr="IMG_0553.jpg"/>
                    <pic:cNvPicPr>
                      <a:picLocks noChangeAspect="1" noChangeArrowheads="1"/>
                    </pic:cNvPicPr>
                  </pic:nvPicPr>
                  <pic:blipFill>
                    <a:blip r:embed="rId111" r:link="rId112" cstate="print">
                      <a:extLst>
                        <a:ext uri="{28A0092B-C50C-407E-A947-70E740481C1C}">
                          <a14:useLocalDpi xmlns:a14="http://schemas.microsoft.com/office/drawing/2010/main" val="0"/>
                        </a:ext>
                      </a:extLst>
                    </a:blip>
                    <a:srcRect/>
                    <a:stretch>
                      <a:fillRect/>
                    </a:stretch>
                  </pic:blipFill>
                  <pic:spPr bwMode="auto">
                    <a:xfrm>
                      <a:off x="0" y="0"/>
                      <a:ext cx="2886075" cy="3848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F592C">
        <w:rPr>
          <w:noProof/>
        </w:rPr>
        <w:drawing>
          <wp:anchor distT="0" distB="0" distL="114300" distR="114300" simplePos="0" relativeHeight="251787264" behindDoc="0" locked="0" layoutInCell="1" allowOverlap="1" wp14:anchorId="042F5DA1" wp14:editId="5F16B5BA">
            <wp:simplePos x="0" y="0"/>
            <wp:positionH relativeFrom="page">
              <wp:posOffset>368935</wp:posOffset>
            </wp:positionH>
            <wp:positionV relativeFrom="paragraph">
              <wp:posOffset>4381228</wp:posOffset>
            </wp:positionV>
            <wp:extent cx="2897505" cy="3863340"/>
            <wp:effectExtent l="133350" t="114300" r="131445" b="156210"/>
            <wp:wrapSquare wrapText="bothSides"/>
            <wp:docPr id="209" name="Billede 209" descr="IMG_0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A8AD40-9372-4D47-B8C8-28B15A217445" descr="IMG_0571.jpg"/>
                    <pic:cNvPicPr>
                      <a:picLocks noChangeAspect="1" noChangeArrowheads="1"/>
                    </pic:cNvPicPr>
                  </pic:nvPicPr>
                  <pic:blipFill>
                    <a:blip r:embed="rId113" r:link="rId114" cstate="print">
                      <a:extLst>
                        <a:ext uri="{28A0092B-C50C-407E-A947-70E740481C1C}">
                          <a14:useLocalDpi xmlns:a14="http://schemas.microsoft.com/office/drawing/2010/main" val="0"/>
                        </a:ext>
                      </a:extLst>
                    </a:blip>
                    <a:srcRect/>
                    <a:stretch>
                      <a:fillRect/>
                    </a:stretch>
                  </pic:blipFill>
                  <pic:spPr bwMode="auto">
                    <a:xfrm>
                      <a:off x="0" y="0"/>
                      <a:ext cx="2897505" cy="3863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0F592C">
        <w:rPr>
          <w:noProof/>
        </w:rPr>
        <w:drawing>
          <wp:anchor distT="0" distB="0" distL="114300" distR="114300" simplePos="0" relativeHeight="251786240" behindDoc="0" locked="0" layoutInCell="1" allowOverlap="1" wp14:anchorId="1D11C3B9" wp14:editId="3C8F1553">
            <wp:simplePos x="0" y="0"/>
            <wp:positionH relativeFrom="margin">
              <wp:posOffset>2611751</wp:posOffset>
            </wp:positionH>
            <wp:positionV relativeFrom="paragraph">
              <wp:posOffset>979741</wp:posOffset>
            </wp:positionV>
            <wp:extent cx="4082439" cy="3061227"/>
            <wp:effectExtent l="133350" t="114300" r="146685" b="158750"/>
            <wp:wrapSquare wrapText="bothSides"/>
            <wp:docPr id="208" name="Billede 208" descr="IMG_0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477A19-7466-4721-86F1-E4540EB38E23" descr="IMG_0566.jpg"/>
                    <pic:cNvPicPr>
                      <a:picLocks noChangeAspect="1" noChangeArrowheads="1"/>
                    </pic:cNvPicPr>
                  </pic:nvPicPr>
                  <pic:blipFill>
                    <a:blip r:embed="rId115" r:link="rId116" cstate="print">
                      <a:extLst>
                        <a:ext uri="{28A0092B-C50C-407E-A947-70E740481C1C}">
                          <a14:useLocalDpi xmlns:a14="http://schemas.microsoft.com/office/drawing/2010/main" val="0"/>
                        </a:ext>
                      </a:extLst>
                    </a:blip>
                    <a:srcRect/>
                    <a:stretch>
                      <a:fillRect/>
                    </a:stretch>
                  </pic:blipFill>
                  <pic:spPr bwMode="auto">
                    <a:xfrm>
                      <a:off x="0" y="0"/>
                      <a:ext cx="4085280" cy="30633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97153">
        <w:rPr>
          <w:noProof/>
        </w:rPr>
        <w:br w:type="page"/>
      </w:r>
    </w:p>
    <w:p w14:paraId="1F7EE965" w14:textId="77777777" w:rsidR="007610A0" w:rsidRDefault="007610A0" w:rsidP="00C926F3">
      <w:pPr>
        <w:rPr>
          <w:noProof/>
        </w:rPr>
      </w:pPr>
    </w:p>
    <w:p w14:paraId="19C66249" w14:textId="29CCD46F" w:rsidR="00C926F3" w:rsidRDefault="00C926F3" w:rsidP="00C926F3">
      <w:pPr>
        <w:rPr>
          <w:rFonts w:ascii="Times New Roman" w:hAnsi="Times New Roman"/>
          <w:b/>
          <w:bCs/>
          <w:color w:val="1F497D" w:themeColor="text2"/>
          <w:sz w:val="32"/>
          <w:szCs w:val="36"/>
        </w:rPr>
      </w:pPr>
    </w:p>
    <w:p w14:paraId="0DB09E58" w14:textId="56D48EB5" w:rsidR="00BC5D5B" w:rsidRDefault="00BC5D5B" w:rsidP="00BC5D5B">
      <w:pPr>
        <w:jc w:val="center"/>
        <w:rPr>
          <w:rFonts w:ascii="Verdana" w:hAnsi="Verdana" w:cs="Arial"/>
          <w:color w:val="000000" w:themeColor="text1"/>
          <w:sz w:val="40"/>
          <w:szCs w:val="40"/>
          <w14:glow w14:rad="139700">
            <w14:schemeClr w14:val="accent2">
              <w14:alpha w14:val="60000"/>
              <w14:satMod w14:val="175000"/>
            </w14:schemeClr>
          </w14:glow>
          <w14:shadow w14:blurRad="75057" w14:dist="38100" w14:dir="5400000" w14:sx="100000" w14:sy="-20000" w14:kx="0" w14:ky="0" w14:algn="b">
            <w14:srgbClr w14:val="000000">
              <w14:alpha w14:val="75000"/>
            </w14:srgbClr>
          </w14:shadow>
          <w14:textOutline w14:w="0" w14:cap="flat" w14:cmpd="sng" w14:algn="ctr">
            <w14:noFill/>
            <w14:prstDash w14:val="solid"/>
            <w14:round/>
          </w14:textOutline>
        </w:rPr>
      </w:pPr>
      <w:r>
        <w:rPr>
          <w:noProof/>
          <w:color w:val="0000FF"/>
        </w:rPr>
        <w:drawing>
          <wp:anchor distT="0" distB="0" distL="114300" distR="114300" simplePos="0" relativeHeight="251671552" behindDoc="0" locked="0" layoutInCell="1" allowOverlap="1" wp14:anchorId="05554F31" wp14:editId="70D4A80C">
            <wp:simplePos x="0" y="0"/>
            <wp:positionH relativeFrom="margin">
              <wp:posOffset>4353419</wp:posOffset>
            </wp:positionH>
            <wp:positionV relativeFrom="paragraph">
              <wp:posOffset>14605</wp:posOffset>
            </wp:positionV>
            <wp:extent cx="1371600" cy="1560830"/>
            <wp:effectExtent l="0" t="0" r="0" b="1270"/>
            <wp:wrapNone/>
            <wp:docPr id="1047" name="Billede 1047" descr="Billedresultat for sankt hans bål tegninger">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ledresultat for sankt hans bål tegninger">
                      <a:hlinkClick r:id="rId117"/>
                    </pic:cNvPr>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ackgroundRemoval t="0" b="97266" l="889" r="98222"/>
                              </a14:imgEffect>
                            </a14:imgLayer>
                          </a14:imgProps>
                        </a:ext>
                        <a:ext uri="{28A0092B-C50C-407E-A947-70E740481C1C}">
                          <a14:useLocalDpi xmlns:a14="http://schemas.microsoft.com/office/drawing/2010/main" val="0"/>
                        </a:ext>
                      </a:extLst>
                    </a:blip>
                    <a:srcRect/>
                    <a:stretch>
                      <a:fillRect/>
                    </a:stretch>
                  </pic:blipFill>
                  <pic:spPr bwMode="auto">
                    <a:xfrm>
                      <a:off x="0" y="0"/>
                      <a:ext cx="1371600" cy="1560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20A8">
        <w:rPr>
          <w:rFonts w:cs="Arial"/>
          <w:noProof/>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72576" behindDoc="1" locked="0" layoutInCell="1" allowOverlap="1" wp14:anchorId="0A23DAE1" wp14:editId="075C46F7">
            <wp:simplePos x="0" y="0"/>
            <wp:positionH relativeFrom="page">
              <wp:posOffset>416771</wp:posOffset>
            </wp:positionH>
            <wp:positionV relativeFrom="paragraph">
              <wp:posOffset>141</wp:posOffset>
            </wp:positionV>
            <wp:extent cx="2381250" cy="1695450"/>
            <wp:effectExtent l="0" t="0" r="0" b="0"/>
            <wp:wrapTight wrapText="bothSides">
              <wp:wrapPolygon edited="0">
                <wp:start x="11059" y="243"/>
                <wp:lineTo x="8122" y="1456"/>
                <wp:lineTo x="4320" y="3640"/>
                <wp:lineTo x="4320" y="8494"/>
                <wp:lineTo x="1037" y="10679"/>
                <wp:lineTo x="1037" y="11892"/>
                <wp:lineTo x="2938" y="12378"/>
                <wp:lineTo x="5702" y="16261"/>
                <wp:lineTo x="5875" y="17717"/>
                <wp:lineTo x="10886" y="20144"/>
                <wp:lineTo x="14170" y="20387"/>
                <wp:lineTo x="16589" y="21357"/>
                <wp:lineTo x="16934" y="21357"/>
                <wp:lineTo x="17798" y="21357"/>
                <wp:lineTo x="18144" y="21357"/>
                <wp:lineTo x="19699" y="20144"/>
                <wp:lineTo x="20563" y="17474"/>
                <wp:lineTo x="20045" y="12378"/>
                <wp:lineTo x="20736" y="10193"/>
                <wp:lineTo x="20045" y="9222"/>
                <wp:lineTo x="19008" y="8494"/>
                <wp:lineTo x="20218" y="6310"/>
                <wp:lineTo x="20218" y="3398"/>
                <wp:lineTo x="17453" y="1699"/>
                <wp:lineTo x="13997" y="243"/>
                <wp:lineTo x="11059" y="243"/>
              </wp:wrapPolygon>
            </wp:wrapTight>
            <wp:docPr id="1048" name="Billede 1048" descr="Billedresultat for sankt hans clipart">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Billedresultat for sankt hans clipart">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81250" cy="1695450"/>
                    </a:xfrm>
                    <a:prstGeom prst="rect">
                      <a:avLst/>
                    </a:prstGeom>
                    <a:noFill/>
                    <a:ln>
                      <a:noFill/>
                    </a:ln>
                  </pic:spPr>
                </pic:pic>
              </a:graphicData>
            </a:graphic>
          </wp:anchor>
        </w:drawing>
      </w:r>
    </w:p>
    <w:p w14:paraId="4BB76039" w14:textId="6F2FF6A4" w:rsidR="00BC5D5B" w:rsidRDefault="00BC5D5B" w:rsidP="00BC5D5B">
      <w:pPr>
        <w:jc w:val="center"/>
        <w:rPr>
          <w:rFonts w:ascii="Verdana" w:hAnsi="Verdana" w:cs="Arial"/>
          <w:color w:val="000000" w:themeColor="text1"/>
          <w:sz w:val="40"/>
          <w:szCs w:val="40"/>
          <w14:glow w14:rad="139700">
            <w14:schemeClr w14:val="accent2">
              <w14:alpha w14:val="60000"/>
              <w14:satMod w14:val="175000"/>
            </w14:schemeClr>
          </w14:glow>
          <w14:shadow w14:blurRad="75057" w14:dist="38100" w14:dir="5400000" w14:sx="100000" w14:sy="-20000" w14:kx="0" w14:ky="0" w14:algn="b">
            <w14:srgbClr w14:val="000000">
              <w14:alpha w14:val="75000"/>
            </w14:srgbClr>
          </w14:shadow>
          <w14:textOutline w14:w="0" w14:cap="flat" w14:cmpd="sng" w14:algn="ctr">
            <w14:noFill/>
            <w14:prstDash w14:val="solid"/>
            <w14:round/>
          </w14:textOutline>
        </w:rPr>
      </w:pPr>
    </w:p>
    <w:p w14:paraId="54F344C5" w14:textId="2F317A34" w:rsidR="00BC5D5B" w:rsidRDefault="00BC5D5B" w:rsidP="00BC5D5B">
      <w:pPr>
        <w:jc w:val="center"/>
        <w:rPr>
          <w:rFonts w:ascii="Verdana" w:hAnsi="Verdana" w:cs="Arial"/>
          <w:color w:val="000000" w:themeColor="text1"/>
          <w:sz w:val="40"/>
          <w:szCs w:val="40"/>
          <w14:glow w14:rad="139700">
            <w14:schemeClr w14:val="accent2">
              <w14:alpha w14:val="60000"/>
              <w14:satMod w14:val="175000"/>
            </w14:schemeClr>
          </w14:glow>
          <w14:shadow w14:blurRad="75057" w14:dist="38100" w14:dir="5400000" w14:sx="100000" w14:sy="-20000" w14:kx="0" w14:ky="0" w14:algn="b">
            <w14:srgbClr w14:val="000000">
              <w14:alpha w14:val="75000"/>
            </w14:srgbClr>
          </w14:shadow>
          <w14:textOutline w14:w="0" w14:cap="flat" w14:cmpd="sng" w14:algn="ctr">
            <w14:noFill/>
            <w14:prstDash w14:val="solid"/>
            <w14:round/>
          </w14:textOutline>
        </w:rPr>
      </w:pPr>
    </w:p>
    <w:p w14:paraId="13A22025" w14:textId="178F672A" w:rsidR="00BC5D5B" w:rsidRDefault="00BC5D5B" w:rsidP="00BC5D5B">
      <w:pPr>
        <w:jc w:val="center"/>
        <w:rPr>
          <w:rFonts w:ascii="Verdana" w:hAnsi="Verdana" w:cs="Arial"/>
          <w:color w:val="000000" w:themeColor="text1"/>
          <w:sz w:val="40"/>
          <w:szCs w:val="40"/>
          <w14:glow w14:rad="139700">
            <w14:schemeClr w14:val="accent2">
              <w14:alpha w14:val="60000"/>
              <w14:satMod w14:val="175000"/>
            </w14:schemeClr>
          </w14:glow>
          <w14:shadow w14:blurRad="75057" w14:dist="38100" w14:dir="5400000" w14:sx="100000" w14:sy="-20000" w14:kx="0" w14:ky="0" w14:algn="b">
            <w14:srgbClr w14:val="000000">
              <w14:alpha w14:val="75000"/>
            </w14:srgbClr>
          </w14:shadow>
          <w14:textOutline w14:w="0" w14:cap="flat" w14:cmpd="sng" w14:algn="ctr">
            <w14:noFill/>
            <w14:prstDash w14:val="solid"/>
            <w14:round/>
          </w14:textOutline>
        </w:rPr>
      </w:pPr>
    </w:p>
    <w:p w14:paraId="4DB7F878" w14:textId="0D485EC6" w:rsidR="00BC5D5B" w:rsidRPr="0022785D" w:rsidRDefault="00BC5D5B" w:rsidP="00BC5D5B">
      <w:pPr>
        <w:pStyle w:val="Overskrift1"/>
        <w:jc w:val="center"/>
        <w:rPr>
          <w:i/>
          <w:iCs/>
          <w:color w:val="632423" w:themeColor="accent2" w:themeShade="80"/>
          <w:sz w:val="40"/>
          <w:szCs w:val="48"/>
        </w:rPr>
      </w:pPr>
      <w:bookmarkStart w:id="9" w:name="_Toc133389800"/>
      <w:bookmarkStart w:id="10" w:name="_Toc136411719"/>
      <w:r w:rsidRPr="0022785D">
        <w:rPr>
          <w:i/>
          <w:iCs/>
          <w:noProof/>
          <w:color w:val="632423" w:themeColor="accent2" w:themeShade="80"/>
          <w:sz w:val="40"/>
          <w:szCs w:val="48"/>
          <w14:shadow w14:blurRad="38100" w14:dist="19050" w14:dir="2700000" w14:sx="100000" w14:sy="100000" w14:kx="0" w14:ky="0" w14:algn="tl">
            <w14:schemeClr w14:val="dk1">
              <w14:alpha w14:val="60000"/>
            </w14:schemeClr>
          </w14:shadow>
        </w:rPr>
        <w:drawing>
          <wp:anchor distT="0" distB="0" distL="114300" distR="114300" simplePos="0" relativeHeight="251668480" behindDoc="1" locked="0" layoutInCell="1" allowOverlap="1" wp14:anchorId="72735E15" wp14:editId="3FA4E608">
            <wp:simplePos x="0" y="0"/>
            <wp:positionH relativeFrom="page">
              <wp:posOffset>-1027288</wp:posOffset>
            </wp:positionH>
            <wp:positionV relativeFrom="paragraph">
              <wp:posOffset>-1880447</wp:posOffset>
            </wp:positionV>
            <wp:extent cx="9835515" cy="10829925"/>
            <wp:effectExtent l="0" t="0" r="0" b="9525"/>
            <wp:wrapNone/>
            <wp:docPr id="12" name="Billede 12" descr="Relateret billede">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elateret billede">
                      <a:hlinkClick r:id="rId122"/>
                    </pic:cNvPr>
                    <pic:cNvPicPr>
                      <a:picLocks noChangeAspect="1" noChangeArrowheads="1"/>
                    </pic:cNvPicPr>
                  </pic:nvPicPr>
                  <pic:blipFill>
                    <a:blip r:embed="rId123">
                      <a:lum bright="70000" contrast="-70000"/>
                      <a:extLst>
                        <a:ext uri="{28A0092B-C50C-407E-A947-70E740481C1C}">
                          <a14:useLocalDpi xmlns:a14="http://schemas.microsoft.com/office/drawing/2010/main" val="0"/>
                        </a:ext>
                      </a:extLst>
                    </a:blip>
                    <a:srcRect/>
                    <a:stretch>
                      <a:fillRect/>
                    </a:stretch>
                  </pic:blipFill>
                  <pic:spPr bwMode="auto">
                    <a:xfrm>
                      <a:off x="0" y="0"/>
                      <a:ext cx="9835515" cy="10829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85D">
        <w:rPr>
          <w:i/>
          <w:iCs/>
          <w:color w:val="632423" w:themeColor="accent2" w:themeShade="80"/>
          <w:sz w:val="40"/>
          <w:szCs w:val="48"/>
        </w:rPr>
        <w:t>Invitation til Sankt Hans</w:t>
      </w:r>
      <w:bookmarkEnd w:id="9"/>
      <w:bookmarkEnd w:id="10"/>
    </w:p>
    <w:p w14:paraId="25C3E2F2" w14:textId="25A32EF8" w:rsidR="00BC5D5B" w:rsidRPr="001A697F" w:rsidRDefault="00BC5D5B" w:rsidP="00BC5D5B">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Torsdag</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den 2</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juni 202</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p w14:paraId="66E61F1A" w14:textId="060C3DA1" w:rsidR="00BC5D5B" w:rsidRPr="001A697F" w:rsidRDefault="00BC5D5B" w:rsidP="00BC5D5B">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Kl. 17.00</w:t>
      </w:r>
    </w:p>
    <w:p w14:paraId="25440356" w14:textId="64832975" w:rsidR="00BC5D5B" w:rsidRPr="001A697F" w:rsidRDefault="00BC5D5B" w:rsidP="00BC5D5B">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fejrer vi Sankt Hans aften på Plejecenter Mølleparken.</w:t>
      </w:r>
    </w:p>
    <w:p w14:paraId="3D40BA62" w14:textId="3697FAC3" w:rsidR="00BC5D5B" w:rsidRPr="001A697F" w:rsidRDefault="00BC5D5B" w:rsidP="00BC5D5B">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3B07A8" w14:textId="488795AF" w:rsidR="00BC5D5B" w:rsidRDefault="00BC5D5B" w:rsidP="00BC5D5B">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Beboere, pårørende, frivillige og personale er inviteret. </w:t>
      </w:r>
    </w:p>
    <w:p w14:paraId="2EA1B1DE" w14:textId="53899A03" w:rsidR="00BC5D5B" w:rsidRDefault="00BC5D5B" w:rsidP="00BC5D5B">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C31529D" w14:textId="62BE0096" w:rsidR="00BC5D5B" w:rsidRPr="001A697F" w:rsidRDefault="00BC5D5B" w:rsidP="00BC5D5B">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Det koster kr. 150,00 for pårørende at deltage. Beløbet betales via </w:t>
      </w:r>
      <w:r w:rsidR="003A1D41">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MobilePay</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til 370256</w:t>
      </w:r>
    </w:p>
    <w:p w14:paraId="5B3B1704" w14:textId="77777777" w:rsidR="00BC5D5B" w:rsidRPr="001A697F" w:rsidRDefault="00BC5D5B" w:rsidP="00BC5D5B">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4EEE752" w14:textId="3162DC60" w:rsidR="00BC5D5B" w:rsidRPr="001A697F" w:rsidRDefault="00BC5D5B" w:rsidP="00BC5D5B">
      <w:pPr>
        <w:jc w:val="cente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Pårørende og personale som ikke er på arbejde denne </w:t>
      </w:r>
      <w:r w:rsidR="00F476B1"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aften,</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skal tilmelde sig til </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Nariman</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på kontoret senest onsdag den 1</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.6.202</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på telefon 2</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83</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53</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05</w:t>
      </w:r>
      <w:r w:rsidRPr="001A697F">
        <w:rPr>
          <w:rFonts w:ascii="Verdana" w:hAnsi="Verdana"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C2CF9B9" w14:textId="77777777" w:rsidR="00BC5D5B" w:rsidRDefault="00BC5D5B" w:rsidP="00BC5D5B">
      <w:pPr>
        <w:rPr>
          <w:rFonts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6D13">
        <w:rPr>
          <w:rFonts w:ascii="Comic Sans MS" w:hAnsi="Comic Sans MS"/>
          <w:noProof/>
          <w:sz w:val="24"/>
        </w:rPr>
        <w:drawing>
          <wp:anchor distT="0" distB="0" distL="114300" distR="114300" simplePos="0" relativeHeight="251669504" behindDoc="0" locked="0" layoutInCell="1" allowOverlap="1" wp14:anchorId="7DA31D3B" wp14:editId="75A553F8">
            <wp:simplePos x="0" y="0"/>
            <wp:positionH relativeFrom="margin">
              <wp:posOffset>766445</wp:posOffset>
            </wp:positionH>
            <wp:positionV relativeFrom="paragraph">
              <wp:posOffset>302895</wp:posOffset>
            </wp:positionV>
            <wp:extent cx="1744771" cy="1306992"/>
            <wp:effectExtent l="361950" t="381000" r="389255" b="388620"/>
            <wp:wrapNone/>
            <wp:docPr id="59" name="Billede 59" descr="G:\Social og Sundhed\Plejecentre\Mølleparken\Billeder\2013\Sankt Hans 2013\Sankt Hans 2013 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ocial og Sundhed\Plejecentre\Mølleparken\Billeder\2013\Sankt Hans 2013\Sankt Hans 2013 055.JPG"/>
                    <pic:cNvPicPr>
                      <a:picLocks noChangeAspect="1" noChangeArrowheads="1"/>
                    </pic:cNvPicPr>
                  </pic:nvPicPr>
                  <pic:blipFill>
                    <a:blip r:embed="rId124" cstate="print"/>
                    <a:srcRect/>
                    <a:stretch>
                      <a:fillRect/>
                    </a:stretch>
                  </pic:blipFill>
                  <pic:spPr bwMode="auto">
                    <a:xfrm rot="21062741">
                      <a:off x="0" y="0"/>
                      <a:ext cx="1744771" cy="130699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44750C3E" w14:textId="77777777" w:rsidR="00BC5D5B" w:rsidRDefault="00BC5D5B" w:rsidP="00BC5D5B">
      <w:pPr>
        <w:rPr>
          <w:rFonts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86D13">
        <w:rPr>
          <w:rFonts w:ascii="Comic Sans MS" w:hAnsi="Comic Sans MS"/>
          <w:noProof/>
          <w:sz w:val="24"/>
        </w:rPr>
        <w:drawing>
          <wp:anchor distT="0" distB="0" distL="114300" distR="114300" simplePos="0" relativeHeight="251670528" behindDoc="0" locked="0" layoutInCell="1" allowOverlap="1" wp14:anchorId="629354E4" wp14:editId="492C9C26">
            <wp:simplePos x="0" y="0"/>
            <wp:positionH relativeFrom="column">
              <wp:posOffset>3536950</wp:posOffset>
            </wp:positionH>
            <wp:positionV relativeFrom="paragraph">
              <wp:posOffset>66675</wp:posOffset>
            </wp:positionV>
            <wp:extent cx="1523647" cy="1221061"/>
            <wp:effectExtent l="361950" t="476250" r="400685" b="513080"/>
            <wp:wrapNone/>
            <wp:docPr id="61" name="Billede 61" descr="G:\Social og Sundhed\Plejecentre\Mølleparken\Billeder\2013\Sankt Hans 2013\IMG_2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ocial og Sundhed\Plejecentre\Mølleparken\Billeder\2013\Sankt Hans 2013\IMG_2755.JPG"/>
                    <pic:cNvPicPr>
                      <a:picLocks noChangeAspect="1" noChangeArrowheads="1"/>
                    </pic:cNvPicPr>
                  </pic:nvPicPr>
                  <pic:blipFill>
                    <a:blip r:embed="rId125" cstate="print"/>
                    <a:srcRect/>
                    <a:stretch>
                      <a:fillRect/>
                    </a:stretch>
                  </pic:blipFill>
                  <pic:spPr bwMode="auto">
                    <a:xfrm rot="1850606">
                      <a:off x="0" y="0"/>
                      <a:ext cx="1523647" cy="1221061"/>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59637ECA" w14:textId="77777777" w:rsidR="00BC5D5B" w:rsidRDefault="00BC5D5B" w:rsidP="00BC5D5B">
      <w:pPr>
        <w:rPr>
          <w:rFonts w:cs="Arial"/>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903E42C" w14:textId="77777777" w:rsidR="00BC5D5B" w:rsidRDefault="00BC5D5B" w:rsidP="00BC5D5B">
      <w:pPr>
        <w:rPr>
          <w:rFonts w:ascii="Times New Roman" w:hAnsi="Times New Roman"/>
        </w:rPr>
      </w:pPr>
    </w:p>
    <w:tbl>
      <w:tblPr>
        <w:tblStyle w:val="Tabel-Gitter"/>
        <w:tblpPr w:leftFromText="141" w:rightFromText="141" w:horzAnchor="margin" w:tblpY="517"/>
        <w:tblW w:w="0" w:type="auto"/>
        <w:tblLook w:val="04A0" w:firstRow="1" w:lastRow="0" w:firstColumn="1" w:lastColumn="0" w:noHBand="0" w:noVBand="1"/>
      </w:tblPr>
      <w:tblGrid>
        <w:gridCol w:w="9628"/>
      </w:tblGrid>
      <w:tr w:rsidR="00043931" w14:paraId="5AA6CC4D" w14:textId="77777777" w:rsidTr="005944DC">
        <w:tc>
          <w:tcPr>
            <w:tcW w:w="9628" w:type="dxa"/>
            <w:tcBorders>
              <w:top w:val="single" w:sz="4" w:space="0" w:color="auto"/>
              <w:left w:val="single" w:sz="4" w:space="0" w:color="auto"/>
              <w:bottom w:val="single" w:sz="4" w:space="0" w:color="auto"/>
              <w:right w:val="single" w:sz="4" w:space="0" w:color="auto"/>
            </w:tcBorders>
            <w:shd w:val="clear" w:color="auto" w:fill="EEECE1" w:themeFill="background2"/>
          </w:tcPr>
          <w:p w14:paraId="2646A5BA" w14:textId="6E30B8B3" w:rsidR="00043931" w:rsidRDefault="00043931" w:rsidP="005944DC">
            <w:pPr>
              <w:rPr>
                <w:b/>
              </w:rPr>
            </w:pPr>
            <w:r>
              <w:rPr>
                <w:b/>
              </w:rPr>
              <w:lastRenderedPageBreak/>
              <w:t xml:space="preserve">Dato    </w:t>
            </w:r>
            <w:sdt>
              <w:sdtPr>
                <w:rPr>
                  <w:b/>
                </w:rPr>
                <w:id w:val="-952091864"/>
                <w:placeholder>
                  <w:docPart w:val="3B63AC31F1E94D9FAC49620BC37E07C0"/>
                </w:placeholder>
                <w:date w:fullDate="2023-05-15T00:00:00Z">
                  <w:dateFormat w:val="dd-MM-yyyy"/>
                  <w:lid w:val="da-DK"/>
                  <w:storeMappedDataAs w:val="dateTime"/>
                  <w:calendar w:val="gregorian"/>
                </w:date>
              </w:sdtPr>
              <w:sdtEndPr/>
              <w:sdtContent>
                <w:r>
                  <w:rPr>
                    <w:b/>
                  </w:rPr>
                  <w:t>15-05-2023</w:t>
                </w:r>
              </w:sdtContent>
            </w:sdt>
            <w:r>
              <w:rPr>
                <w:b/>
              </w:rPr>
              <w:t xml:space="preserve">  Kl. 17.00-19.00 </w:t>
            </w:r>
          </w:p>
          <w:p w14:paraId="7F509188" w14:textId="77777777" w:rsidR="00043931" w:rsidRDefault="00043931" w:rsidP="005944DC">
            <w:r>
              <w:rPr>
                <w:b/>
              </w:rPr>
              <w:t xml:space="preserve">Sted - </w:t>
            </w:r>
            <w:r>
              <w:t>Plejecenter Mølleparken, Mødelokale - Loftet</w:t>
            </w:r>
          </w:p>
          <w:p w14:paraId="50EBFAC0" w14:textId="77777777" w:rsidR="00043931" w:rsidRDefault="00043931" w:rsidP="005944DC">
            <w:r>
              <w:rPr>
                <w:b/>
              </w:rPr>
              <w:t xml:space="preserve">Mødeleder – </w:t>
            </w:r>
            <w:r>
              <w:t>Lis Arnold</w:t>
            </w:r>
          </w:p>
          <w:p w14:paraId="07FF8AC5" w14:textId="77777777" w:rsidR="00043931" w:rsidRDefault="00043931" w:rsidP="005944DC">
            <w:r>
              <w:rPr>
                <w:b/>
              </w:rPr>
              <w:t xml:space="preserve">Referent – </w:t>
            </w:r>
            <w:r>
              <w:t>Mie Märcher Russell</w:t>
            </w:r>
          </w:p>
          <w:p w14:paraId="717B5412" w14:textId="77777777" w:rsidR="00043931" w:rsidRDefault="00043931" w:rsidP="005944DC">
            <w:pPr>
              <w:rPr>
                <w:b/>
              </w:rPr>
            </w:pPr>
            <w:r>
              <w:rPr>
                <w:b/>
              </w:rPr>
              <w:t xml:space="preserve">Deltagere: </w:t>
            </w:r>
          </w:p>
          <w:p w14:paraId="235532B3" w14:textId="77777777" w:rsidR="00043931" w:rsidRDefault="00043931" w:rsidP="005944DC">
            <w:pPr>
              <w:rPr>
                <w:b/>
              </w:rPr>
            </w:pPr>
            <w:r>
              <w:rPr>
                <w:bCs/>
              </w:rPr>
              <w:t xml:space="preserve">Lis Arnold </w:t>
            </w:r>
          </w:p>
          <w:p w14:paraId="1686AFC2" w14:textId="77777777" w:rsidR="00043931" w:rsidRDefault="00043931" w:rsidP="005944DC">
            <w:r>
              <w:t>Erna Thøgersen, Eduard Günther Brink,</w:t>
            </w:r>
            <w:r>
              <w:rPr>
                <w:bCs/>
              </w:rPr>
              <w:t xml:space="preserve"> Ilse Pedersen</w:t>
            </w:r>
            <w:r>
              <w:t xml:space="preserve">,  </w:t>
            </w:r>
          </w:p>
          <w:p w14:paraId="481157D4" w14:textId="77777777" w:rsidR="00043931" w:rsidRDefault="00043931" w:rsidP="005944DC">
            <w:r>
              <w:rPr>
                <w:bCs/>
              </w:rPr>
              <w:t>Hanne Erichsen, Marianne Radik, Lothar Ingwersen</w:t>
            </w:r>
          </w:p>
          <w:p w14:paraId="5C633C40" w14:textId="77777777" w:rsidR="00043931" w:rsidRDefault="00043931" w:rsidP="005944DC">
            <w:r>
              <w:t>Christel Behnke, Susanne Jørgensen, Mie Märcher Russell, Helle Zinndorff, Hanne Ågård</w:t>
            </w:r>
          </w:p>
          <w:p w14:paraId="660B5417" w14:textId="77777777" w:rsidR="00043931" w:rsidRDefault="00043931" w:rsidP="005944DC"/>
          <w:p w14:paraId="5BA5E553" w14:textId="77777777" w:rsidR="00043931" w:rsidRDefault="00043931" w:rsidP="005944DC">
            <w:pPr>
              <w:rPr>
                <w:b/>
              </w:rPr>
            </w:pPr>
            <w:r>
              <w:rPr>
                <w:b/>
              </w:rPr>
              <w:t>Gæster: Trine Ring Olesen fra Meyers Madhus</w:t>
            </w:r>
          </w:p>
          <w:p w14:paraId="065B7B5F" w14:textId="77777777" w:rsidR="00043931" w:rsidRDefault="00043931" w:rsidP="005944DC"/>
          <w:p w14:paraId="7E98934C" w14:textId="77777777" w:rsidR="00043931" w:rsidRDefault="00043931" w:rsidP="005944DC">
            <w:pPr>
              <w:rPr>
                <w:bCs/>
              </w:rPr>
            </w:pPr>
            <w:r>
              <w:rPr>
                <w:b/>
              </w:rPr>
              <w:t xml:space="preserve">Fraværende med afbud: </w:t>
            </w:r>
          </w:p>
          <w:p w14:paraId="3E57B5C2" w14:textId="77777777" w:rsidR="00043931" w:rsidRDefault="00043931" w:rsidP="005944DC">
            <w:pPr>
              <w:rPr>
                <w:b/>
              </w:rPr>
            </w:pPr>
          </w:p>
          <w:p w14:paraId="45E4A3BA" w14:textId="77777777" w:rsidR="00043931" w:rsidRDefault="00043931" w:rsidP="005944DC">
            <w:pPr>
              <w:rPr>
                <w:b/>
              </w:rPr>
            </w:pPr>
            <w:r>
              <w:rPr>
                <w:b/>
              </w:rPr>
              <w:t xml:space="preserve">Næste møde  </w:t>
            </w:r>
            <w:sdt>
              <w:sdtPr>
                <w:rPr>
                  <w:b/>
                </w:rPr>
                <w:id w:val="-1188299059"/>
                <w:placeholder>
                  <w:docPart w:val="3B63AC31F1E94D9FAC49620BC37E07C0"/>
                </w:placeholder>
                <w:date w:fullDate="2023-09-04T00:00:00Z">
                  <w:dateFormat w:val="dd-MM-yyyy"/>
                  <w:lid w:val="da-DK"/>
                  <w:storeMappedDataAs w:val="dateTime"/>
                  <w:calendar w:val="gregorian"/>
                </w:date>
              </w:sdtPr>
              <w:sdtEndPr/>
              <w:sdtContent>
                <w:r>
                  <w:rPr>
                    <w:b/>
                  </w:rPr>
                  <w:t>04-09-2023</w:t>
                </w:r>
              </w:sdtContent>
            </w:sdt>
          </w:p>
          <w:p w14:paraId="6F69DEA6" w14:textId="77777777" w:rsidR="00043931" w:rsidRDefault="00043931" w:rsidP="005944DC">
            <w:pPr>
              <w:rPr>
                <w:b/>
              </w:rPr>
            </w:pPr>
            <w:r>
              <w:rPr>
                <w:b/>
              </w:rPr>
              <w:t xml:space="preserve">Punkter til næste møde: </w:t>
            </w:r>
          </w:p>
          <w:p w14:paraId="4B8F7C77" w14:textId="77777777" w:rsidR="00043931" w:rsidRDefault="00043931" w:rsidP="005944DC">
            <w:pPr>
              <w:rPr>
                <w:b/>
              </w:rPr>
            </w:pPr>
          </w:p>
        </w:tc>
      </w:tr>
    </w:tbl>
    <w:p w14:paraId="4BF89577" w14:textId="03A4F89D" w:rsidR="00043931" w:rsidRPr="005944DC" w:rsidRDefault="005944DC" w:rsidP="005944DC">
      <w:pPr>
        <w:pStyle w:val="Overskrift1"/>
        <w:rPr>
          <w:color w:val="000000" w:themeColor="text1"/>
          <w:sz w:val="28"/>
          <w:szCs w:val="36"/>
        </w:rPr>
      </w:pPr>
      <w:bookmarkStart w:id="11" w:name="_Toc136411720"/>
      <w:r w:rsidRPr="005944DC">
        <w:rPr>
          <w:color w:val="000000" w:themeColor="text1"/>
          <w:sz w:val="28"/>
          <w:szCs w:val="36"/>
        </w:rPr>
        <w:t>Referat af bruger- og pårørenderådsmødet den 15.05.2023</w:t>
      </w:r>
      <w:bookmarkEnd w:id="11"/>
    </w:p>
    <w:p w14:paraId="1A8ADADD" w14:textId="77777777" w:rsidR="00043931" w:rsidRDefault="00043931" w:rsidP="00043931"/>
    <w:tbl>
      <w:tblPr>
        <w:tblStyle w:val="Tabel-Gitter"/>
        <w:tblW w:w="0" w:type="auto"/>
        <w:tblLook w:val="04A0" w:firstRow="1" w:lastRow="0" w:firstColumn="1" w:lastColumn="0" w:noHBand="0" w:noVBand="1"/>
      </w:tblPr>
      <w:tblGrid>
        <w:gridCol w:w="4814"/>
        <w:gridCol w:w="4814"/>
      </w:tblGrid>
      <w:tr w:rsidR="00043931" w14:paraId="7F347926"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5BFB0196" w14:textId="77777777" w:rsidR="00043931" w:rsidRDefault="00043931" w:rsidP="00EF2AD7">
            <w:pPr>
              <w:rPr>
                <w:b/>
              </w:rPr>
            </w:pPr>
            <w:r>
              <w:rPr>
                <w:b/>
              </w:rPr>
              <w:t>Sagsfremstiller</w:t>
            </w:r>
          </w:p>
        </w:tc>
        <w:tc>
          <w:tcPr>
            <w:tcW w:w="4814" w:type="dxa"/>
            <w:tcBorders>
              <w:top w:val="single" w:sz="4" w:space="0" w:color="auto"/>
              <w:left w:val="single" w:sz="4" w:space="0" w:color="auto"/>
              <w:bottom w:val="single" w:sz="4" w:space="0" w:color="auto"/>
              <w:right w:val="single" w:sz="4" w:space="0" w:color="auto"/>
            </w:tcBorders>
            <w:hideMark/>
          </w:tcPr>
          <w:p w14:paraId="4778C543" w14:textId="77777777" w:rsidR="00043931" w:rsidRDefault="00043931" w:rsidP="00EF2AD7">
            <w:pPr>
              <w:rPr>
                <w:b/>
              </w:rPr>
            </w:pPr>
            <w:r>
              <w:rPr>
                <w:b/>
              </w:rPr>
              <w:t>Lis Arnold</w:t>
            </w:r>
          </w:p>
        </w:tc>
      </w:tr>
      <w:tr w:rsidR="00043931" w14:paraId="3978F01E" w14:textId="77777777" w:rsidTr="00EF2AD7">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B189088" w14:textId="77777777" w:rsidR="00043931" w:rsidRDefault="00043931" w:rsidP="00EF2AD7"/>
        </w:tc>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186D7046" w14:textId="77777777" w:rsidR="00043931" w:rsidRDefault="00043931" w:rsidP="00EF2AD7">
            <w:r>
              <w:rPr>
                <w:b/>
              </w:rPr>
              <w:t>Velkommen</w:t>
            </w:r>
          </w:p>
        </w:tc>
      </w:tr>
      <w:tr w:rsidR="00043931" w14:paraId="41FA794B"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6FA07BB3" w14:textId="77777777" w:rsidR="00043931" w:rsidRDefault="00043931" w:rsidP="00EF2AD7">
            <w:pPr>
              <w:rPr>
                <w:b/>
              </w:rPr>
            </w:pPr>
            <w:r>
              <w:rPr>
                <w:b/>
              </w:rPr>
              <w:t>Beskrivelse af punktet</w:t>
            </w:r>
          </w:p>
        </w:tc>
        <w:tc>
          <w:tcPr>
            <w:tcW w:w="4814" w:type="dxa"/>
            <w:tcBorders>
              <w:top w:val="single" w:sz="4" w:space="0" w:color="auto"/>
              <w:left w:val="single" w:sz="4" w:space="0" w:color="auto"/>
              <w:bottom w:val="single" w:sz="4" w:space="0" w:color="auto"/>
              <w:right w:val="single" w:sz="4" w:space="0" w:color="auto"/>
            </w:tcBorders>
            <w:hideMark/>
          </w:tcPr>
          <w:p w14:paraId="7AB662D5" w14:textId="77777777" w:rsidR="00043931" w:rsidRDefault="00043931" w:rsidP="00EF2AD7">
            <w:pPr>
              <w:spacing w:line="360" w:lineRule="auto"/>
              <w:rPr>
                <w:b/>
              </w:rPr>
            </w:pPr>
            <w:r>
              <w:rPr>
                <w:b/>
              </w:rPr>
              <w:t>Der bydes velkommen og dagsordenen godkendes</w:t>
            </w:r>
          </w:p>
        </w:tc>
      </w:tr>
      <w:tr w:rsidR="00043931" w14:paraId="3FA04826"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410C0C16" w14:textId="77777777" w:rsidR="00043931" w:rsidRDefault="00043931" w:rsidP="00EF2AD7">
            <w:pPr>
              <w:rPr>
                <w:b/>
              </w:rPr>
            </w:pPr>
            <w:r>
              <w:rPr>
                <w:b/>
              </w:rPr>
              <w:t>Konklusion/beslutning</w:t>
            </w:r>
          </w:p>
        </w:tc>
        <w:tc>
          <w:tcPr>
            <w:tcW w:w="4814" w:type="dxa"/>
            <w:tcBorders>
              <w:top w:val="single" w:sz="4" w:space="0" w:color="auto"/>
              <w:left w:val="single" w:sz="4" w:space="0" w:color="auto"/>
              <w:bottom w:val="single" w:sz="4" w:space="0" w:color="auto"/>
              <w:right w:val="single" w:sz="4" w:space="0" w:color="auto"/>
            </w:tcBorders>
            <w:hideMark/>
          </w:tcPr>
          <w:p w14:paraId="063879AB" w14:textId="77777777" w:rsidR="00043931" w:rsidRDefault="00043931" w:rsidP="00EF2AD7">
            <w:pPr>
              <w:rPr>
                <w:b/>
              </w:rPr>
            </w:pPr>
            <w:r>
              <w:rPr>
                <w:b/>
              </w:rPr>
              <w:t>Dagsordenen er godkendt.</w:t>
            </w:r>
          </w:p>
        </w:tc>
      </w:tr>
    </w:tbl>
    <w:p w14:paraId="02FCA809" w14:textId="77777777" w:rsidR="00043931" w:rsidRDefault="00043931" w:rsidP="00043931"/>
    <w:p w14:paraId="31C706A9" w14:textId="77777777" w:rsidR="00043931" w:rsidRDefault="00043931" w:rsidP="00043931"/>
    <w:tbl>
      <w:tblPr>
        <w:tblStyle w:val="Tabel-Gitter"/>
        <w:tblW w:w="0" w:type="auto"/>
        <w:tblLook w:val="04A0" w:firstRow="1" w:lastRow="0" w:firstColumn="1" w:lastColumn="0" w:noHBand="0" w:noVBand="1"/>
      </w:tblPr>
      <w:tblGrid>
        <w:gridCol w:w="4814"/>
        <w:gridCol w:w="4814"/>
      </w:tblGrid>
      <w:tr w:rsidR="00043931" w14:paraId="7C1A6D81"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3B574D60" w14:textId="77777777" w:rsidR="00043931" w:rsidRDefault="00043931" w:rsidP="00EF2AD7">
            <w:pPr>
              <w:rPr>
                <w:b/>
              </w:rPr>
            </w:pPr>
            <w:r>
              <w:rPr>
                <w:b/>
              </w:rPr>
              <w:t>Sagsfremstiller</w:t>
            </w:r>
          </w:p>
        </w:tc>
        <w:tc>
          <w:tcPr>
            <w:tcW w:w="4814" w:type="dxa"/>
            <w:tcBorders>
              <w:top w:val="single" w:sz="4" w:space="0" w:color="auto"/>
              <w:left w:val="single" w:sz="4" w:space="0" w:color="auto"/>
              <w:bottom w:val="single" w:sz="4" w:space="0" w:color="auto"/>
              <w:right w:val="single" w:sz="4" w:space="0" w:color="auto"/>
            </w:tcBorders>
            <w:hideMark/>
          </w:tcPr>
          <w:p w14:paraId="1F402D66" w14:textId="77777777" w:rsidR="00043931" w:rsidRDefault="00043931" w:rsidP="00EF2AD7">
            <w:pPr>
              <w:rPr>
                <w:b/>
              </w:rPr>
            </w:pPr>
            <w:r>
              <w:rPr>
                <w:b/>
              </w:rPr>
              <w:t>Susanne Jørgensen og Trine Ring Olesen</w:t>
            </w:r>
          </w:p>
        </w:tc>
      </w:tr>
      <w:tr w:rsidR="00043931" w14:paraId="540527E2" w14:textId="77777777" w:rsidTr="00EF2AD7">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CE7EAB2" w14:textId="77777777" w:rsidR="00043931" w:rsidRDefault="00043931" w:rsidP="00EF2AD7"/>
        </w:tc>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82379D2" w14:textId="77777777" w:rsidR="00043931" w:rsidRDefault="00043931" w:rsidP="00EF2AD7">
            <w:pPr>
              <w:rPr>
                <w:b/>
                <w:bCs/>
              </w:rPr>
            </w:pPr>
            <w:r>
              <w:rPr>
                <w:rFonts w:cs="Calibri"/>
                <w:b/>
                <w:bCs/>
              </w:rPr>
              <w:t>Økologi og Madglæde projekt 2023</w:t>
            </w:r>
          </w:p>
        </w:tc>
      </w:tr>
      <w:tr w:rsidR="00043931" w14:paraId="18E2D6C5"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64D7E496" w14:textId="77777777" w:rsidR="00043931" w:rsidRDefault="00043931" w:rsidP="00EF2AD7">
            <w:pPr>
              <w:rPr>
                <w:b/>
              </w:rPr>
            </w:pPr>
            <w:r>
              <w:rPr>
                <w:b/>
              </w:rPr>
              <w:t>Beskrivelse af punktet</w:t>
            </w:r>
          </w:p>
        </w:tc>
        <w:tc>
          <w:tcPr>
            <w:tcW w:w="4814" w:type="dxa"/>
            <w:tcBorders>
              <w:top w:val="single" w:sz="4" w:space="0" w:color="auto"/>
              <w:left w:val="single" w:sz="4" w:space="0" w:color="auto"/>
              <w:bottom w:val="single" w:sz="4" w:space="0" w:color="auto"/>
              <w:right w:val="single" w:sz="4" w:space="0" w:color="auto"/>
            </w:tcBorders>
            <w:hideMark/>
          </w:tcPr>
          <w:p w14:paraId="49694661" w14:textId="77777777" w:rsidR="00043931" w:rsidRPr="00F06249" w:rsidRDefault="00043931" w:rsidP="00EF2AD7">
            <w:pPr>
              <w:spacing w:line="360" w:lineRule="auto"/>
              <w:rPr>
                <w:b/>
                <w:bCs/>
              </w:rPr>
            </w:pPr>
            <w:r w:rsidRPr="00F06249">
              <w:rPr>
                <w:b/>
                <w:bCs/>
              </w:rPr>
              <w:t>Præsentere projektet</w:t>
            </w:r>
          </w:p>
          <w:p w14:paraId="66BDC2B0" w14:textId="77777777" w:rsidR="00043931" w:rsidRDefault="00043931" w:rsidP="00EF2AD7">
            <w:pPr>
              <w:spacing w:line="360" w:lineRule="auto"/>
            </w:pPr>
          </w:p>
        </w:tc>
      </w:tr>
      <w:tr w:rsidR="00043931" w14:paraId="7449852D"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51560E92" w14:textId="77777777" w:rsidR="00043931" w:rsidRDefault="00043931" w:rsidP="00EF2AD7">
            <w:pPr>
              <w:rPr>
                <w:b/>
              </w:rPr>
            </w:pPr>
            <w:r>
              <w:rPr>
                <w:b/>
              </w:rPr>
              <w:t>Mål</w:t>
            </w:r>
          </w:p>
        </w:tc>
        <w:tc>
          <w:tcPr>
            <w:tcW w:w="4814" w:type="dxa"/>
            <w:tcBorders>
              <w:top w:val="single" w:sz="4" w:space="0" w:color="auto"/>
              <w:left w:val="single" w:sz="4" w:space="0" w:color="auto"/>
              <w:bottom w:val="single" w:sz="4" w:space="0" w:color="auto"/>
              <w:right w:val="single" w:sz="4" w:space="0" w:color="auto"/>
            </w:tcBorders>
            <w:hideMark/>
          </w:tcPr>
          <w:p w14:paraId="6D79CA0F" w14:textId="77777777" w:rsidR="00043931" w:rsidRPr="00F06249" w:rsidRDefault="00043931" w:rsidP="00EF2AD7">
            <w:pPr>
              <w:spacing w:line="360" w:lineRule="auto"/>
              <w:rPr>
                <w:b/>
                <w:bCs/>
              </w:rPr>
            </w:pPr>
            <w:r w:rsidRPr="00F06249">
              <w:rPr>
                <w:b/>
                <w:bCs/>
              </w:rPr>
              <w:t xml:space="preserve">Info om projektet og hvor langt vi er </w:t>
            </w:r>
          </w:p>
        </w:tc>
      </w:tr>
      <w:tr w:rsidR="00043931" w14:paraId="3B8F1893"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4387068F" w14:textId="77777777" w:rsidR="00043931" w:rsidRDefault="00043931" w:rsidP="00EF2AD7">
            <w:pPr>
              <w:rPr>
                <w:b/>
              </w:rPr>
            </w:pPr>
            <w:r>
              <w:rPr>
                <w:b/>
              </w:rPr>
              <w:t>Metode</w:t>
            </w:r>
          </w:p>
        </w:tc>
        <w:tc>
          <w:tcPr>
            <w:tcW w:w="4814" w:type="dxa"/>
            <w:tcBorders>
              <w:top w:val="single" w:sz="4" w:space="0" w:color="auto"/>
              <w:left w:val="single" w:sz="4" w:space="0" w:color="auto"/>
              <w:bottom w:val="single" w:sz="4" w:space="0" w:color="auto"/>
              <w:right w:val="single" w:sz="4" w:space="0" w:color="auto"/>
            </w:tcBorders>
            <w:hideMark/>
          </w:tcPr>
          <w:p w14:paraId="2E13757D" w14:textId="77777777" w:rsidR="00043931" w:rsidRPr="00F06249" w:rsidRDefault="00043931" w:rsidP="00EF2AD7">
            <w:pPr>
              <w:rPr>
                <w:b/>
                <w:bCs/>
              </w:rPr>
            </w:pPr>
            <w:r w:rsidRPr="00F06249">
              <w:rPr>
                <w:b/>
                <w:bCs/>
              </w:rPr>
              <w:t>Orientering</w:t>
            </w:r>
          </w:p>
        </w:tc>
      </w:tr>
      <w:tr w:rsidR="00043931" w14:paraId="1E0FE8DF"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7BAE82E9" w14:textId="77777777" w:rsidR="00043931" w:rsidRDefault="00043931" w:rsidP="00EF2AD7">
            <w:pPr>
              <w:rPr>
                <w:b/>
              </w:rPr>
            </w:pPr>
            <w:r>
              <w:rPr>
                <w:b/>
              </w:rPr>
              <w:t>Konklusion/beslutning</w:t>
            </w:r>
          </w:p>
        </w:tc>
        <w:tc>
          <w:tcPr>
            <w:tcW w:w="4814" w:type="dxa"/>
            <w:tcBorders>
              <w:top w:val="single" w:sz="4" w:space="0" w:color="auto"/>
              <w:left w:val="single" w:sz="4" w:space="0" w:color="auto"/>
              <w:bottom w:val="single" w:sz="4" w:space="0" w:color="auto"/>
              <w:right w:val="single" w:sz="4" w:space="0" w:color="auto"/>
            </w:tcBorders>
          </w:tcPr>
          <w:p w14:paraId="70E117BB" w14:textId="77777777" w:rsidR="00043931" w:rsidRDefault="00043931" w:rsidP="00EF2AD7">
            <w:pPr>
              <w:rPr>
                <w:b/>
              </w:rPr>
            </w:pPr>
            <w:r>
              <w:rPr>
                <w:b/>
              </w:rPr>
              <w:t>Trine fra Meyers Madhus fortæller om projektet som lige nu kører i 11 kommuner i Danmark - 90 meget forskellige køkkener til sammen.</w:t>
            </w:r>
          </w:p>
          <w:p w14:paraId="06586124" w14:textId="77777777" w:rsidR="00043931" w:rsidRDefault="00043931" w:rsidP="00EF2AD7">
            <w:pPr>
              <w:rPr>
                <w:b/>
              </w:rPr>
            </w:pPr>
          </w:p>
          <w:p w14:paraId="07934D77" w14:textId="77777777" w:rsidR="00043931" w:rsidRDefault="00043931" w:rsidP="00EF2AD7">
            <w:pPr>
              <w:rPr>
                <w:b/>
              </w:rPr>
            </w:pPr>
            <w:r>
              <w:rPr>
                <w:b/>
              </w:rPr>
              <w:t>Økologi og Madglæde er et økologiomstillingsprojekt og er støttet af fonden for Økologisk Landbrug.</w:t>
            </w:r>
          </w:p>
          <w:p w14:paraId="390F883A" w14:textId="77777777" w:rsidR="00043931" w:rsidRDefault="00043931" w:rsidP="00EF2AD7">
            <w:pPr>
              <w:rPr>
                <w:b/>
              </w:rPr>
            </w:pPr>
            <w:r>
              <w:rPr>
                <w:b/>
              </w:rPr>
              <w:t>Sønderborg Kommune har en fødevarestrategi om lokale råvarer og dette understøttes i projektet.</w:t>
            </w:r>
          </w:p>
          <w:p w14:paraId="23E9E32D" w14:textId="77777777" w:rsidR="00043931" w:rsidRDefault="00043931" w:rsidP="00EF2AD7">
            <w:pPr>
              <w:rPr>
                <w:b/>
              </w:rPr>
            </w:pPr>
          </w:p>
          <w:p w14:paraId="5EBD0179" w14:textId="77777777" w:rsidR="00043931" w:rsidRDefault="00043931" w:rsidP="00EF2AD7">
            <w:pPr>
              <w:rPr>
                <w:b/>
              </w:rPr>
            </w:pPr>
            <w:r>
              <w:rPr>
                <w:b/>
              </w:rPr>
              <w:t>Formålet med projektet er at</w:t>
            </w:r>
            <w:r w:rsidRPr="00FD2288">
              <w:rPr>
                <w:b/>
              </w:rPr>
              <w:t xml:space="preserve"> sikre en markant økologisk omlægning, hvor også klimavenlige kostråd, høj spisekvalitet og reduktion af madspild indgår i et samlet hele til gavn for miljø, medarbejdere og borgere.</w:t>
            </w:r>
          </w:p>
          <w:p w14:paraId="13EE6DC7" w14:textId="77777777" w:rsidR="00043931" w:rsidRDefault="00043931" w:rsidP="00EF2AD7">
            <w:pPr>
              <w:rPr>
                <w:b/>
              </w:rPr>
            </w:pPr>
          </w:p>
          <w:p w14:paraId="3CF63792" w14:textId="77777777" w:rsidR="00043931" w:rsidRDefault="00043931" w:rsidP="00EF2AD7">
            <w:pPr>
              <w:rPr>
                <w:b/>
              </w:rPr>
            </w:pPr>
            <w:r>
              <w:rPr>
                <w:b/>
              </w:rPr>
              <w:lastRenderedPageBreak/>
              <w:t>Forskellige indsatser og aktiviteter indgår i projektet. Der vil være:</w:t>
            </w:r>
          </w:p>
          <w:p w14:paraId="4CBEB26E" w14:textId="77777777" w:rsidR="00043931" w:rsidRPr="00FD2288" w:rsidRDefault="00043931" w:rsidP="00043931">
            <w:pPr>
              <w:numPr>
                <w:ilvl w:val="0"/>
                <w:numId w:val="15"/>
              </w:numPr>
              <w:spacing w:line="280" w:lineRule="atLeast"/>
              <w:rPr>
                <w:b/>
              </w:rPr>
            </w:pPr>
            <w:r w:rsidRPr="00FD2288">
              <w:rPr>
                <w:b/>
                <w:lang w:val="en-GB"/>
              </w:rPr>
              <w:t>Omlægningsworkshop </w:t>
            </w:r>
            <w:r w:rsidRPr="00FD2288">
              <w:rPr>
                <w:rFonts w:ascii="Times New Roman" w:hAnsi="Times New Roman"/>
                <w:b/>
                <w:lang w:val="en-GB"/>
              </w:rPr>
              <w:t>​</w:t>
            </w:r>
          </w:p>
          <w:p w14:paraId="4AD0105C" w14:textId="77777777" w:rsidR="00043931" w:rsidRPr="00FD2288" w:rsidRDefault="00043931" w:rsidP="00043931">
            <w:pPr>
              <w:numPr>
                <w:ilvl w:val="0"/>
                <w:numId w:val="15"/>
              </w:numPr>
              <w:spacing w:line="280" w:lineRule="atLeast"/>
              <w:rPr>
                <w:b/>
              </w:rPr>
            </w:pPr>
            <w:r w:rsidRPr="00FD2288">
              <w:rPr>
                <w:b/>
                <w:lang w:val="en-GB"/>
              </w:rPr>
              <w:t>Indkøbsanalyse</w:t>
            </w:r>
          </w:p>
          <w:p w14:paraId="2B107091" w14:textId="77777777" w:rsidR="00043931" w:rsidRPr="00FD2288" w:rsidRDefault="00043931" w:rsidP="00043931">
            <w:pPr>
              <w:numPr>
                <w:ilvl w:val="0"/>
                <w:numId w:val="15"/>
              </w:numPr>
              <w:spacing w:line="280" w:lineRule="atLeast"/>
              <w:rPr>
                <w:b/>
              </w:rPr>
            </w:pPr>
            <w:r w:rsidRPr="00FD2288">
              <w:rPr>
                <w:b/>
                <w:lang w:val="en-GB"/>
              </w:rPr>
              <w:t>Rådgivning I</w:t>
            </w:r>
          </w:p>
          <w:p w14:paraId="30BB27AB" w14:textId="77777777" w:rsidR="00043931" w:rsidRPr="00FD2288" w:rsidRDefault="00043931" w:rsidP="00043931">
            <w:pPr>
              <w:numPr>
                <w:ilvl w:val="0"/>
                <w:numId w:val="15"/>
              </w:numPr>
              <w:spacing w:line="280" w:lineRule="atLeast"/>
              <w:rPr>
                <w:b/>
              </w:rPr>
            </w:pPr>
            <w:r w:rsidRPr="00FD2288">
              <w:rPr>
                <w:b/>
                <w:lang w:val="en-GB"/>
              </w:rPr>
              <w:t>Kurser </w:t>
            </w:r>
            <w:r w:rsidRPr="00FD2288">
              <w:rPr>
                <w:rFonts w:ascii="Times New Roman" w:hAnsi="Times New Roman"/>
                <w:b/>
                <w:lang w:val="en-GB"/>
              </w:rPr>
              <w:t>​</w:t>
            </w:r>
          </w:p>
          <w:p w14:paraId="16ED9F6B" w14:textId="77777777" w:rsidR="00043931" w:rsidRPr="00FD2288" w:rsidRDefault="00043931" w:rsidP="00043931">
            <w:pPr>
              <w:numPr>
                <w:ilvl w:val="0"/>
                <w:numId w:val="15"/>
              </w:numPr>
              <w:spacing w:line="280" w:lineRule="atLeast"/>
              <w:rPr>
                <w:b/>
              </w:rPr>
            </w:pPr>
            <w:r w:rsidRPr="00FD2288">
              <w:rPr>
                <w:b/>
                <w:lang w:val="en-GB"/>
              </w:rPr>
              <w:t>Ekskursioner og gårdbesøg </w:t>
            </w:r>
          </w:p>
          <w:p w14:paraId="35098C9C" w14:textId="77777777" w:rsidR="00043931" w:rsidRDefault="00043931" w:rsidP="00EF2AD7">
            <w:pPr>
              <w:rPr>
                <w:b/>
              </w:rPr>
            </w:pPr>
          </w:p>
          <w:p w14:paraId="4A64141D" w14:textId="77777777" w:rsidR="00043931" w:rsidRDefault="00043931" w:rsidP="00EF2AD7">
            <w:pPr>
              <w:rPr>
                <w:b/>
              </w:rPr>
            </w:pPr>
            <w:r>
              <w:rPr>
                <w:b/>
              </w:rPr>
              <w:t>Fokus i aktiviteterne vil være:</w:t>
            </w:r>
          </w:p>
          <w:p w14:paraId="7C647566" w14:textId="77777777" w:rsidR="00043931" w:rsidRPr="00FD2288" w:rsidRDefault="00043931" w:rsidP="00043931">
            <w:pPr>
              <w:numPr>
                <w:ilvl w:val="0"/>
                <w:numId w:val="16"/>
              </w:numPr>
              <w:spacing w:line="280" w:lineRule="atLeast"/>
              <w:rPr>
                <w:b/>
              </w:rPr>
            </w:pPr>
            <w:r w:rsidRPr="00FD2288">
              <w:rPr>
                <w:b/>
              </w:rPr>
              <w:t>Økologi</w:t>
            </w:r>
          </w:p>
          <w:p w14:paraId="34F8B43B" w14:textId="77777777" w:rsidR="00043931" w:rsidRPr="00FD2288" w:rsidRDefault="00043931" w:rsidP="00043931">
            <w:pPr>
              <w:numPr>
                <w:ilvl w:val="0"/>
                <w:numId w:val="16"/>
              </w:numPr>
              <w:spacing w:line="280" w:lineRule="atLeast"/>
              <w:rPr>
                <w:b/>
              </w:rPr>
            </w:pPr>
            <w:r w:rsidRPr="00FD2288">
              <w:rPr>
                <w:b/>
              </w:rPr>
              <w:t xml:space="preserve">Madfaglighed og kulinarisk kvalitet </w:t>
            </w:r>
          </w:p>
          <w:p w14:paraId="4426FDBF" w14:textId="77777777" w:rsidR="00043931" w:rsidRPr="00FD2288" w:rsidRDefault="00043931" w:rsidP="00043931">
            <w:pPr>
              <w:numPr>
                <w:ilvl w:val="0"/>
                <w:numId w:val="16"/>
              </w:numPr>
              <w:spacing w:line="280" w:lineRule="atLeast"/>
              <w:rPr>
                <w:b/>
              </w:rPr>
            </w:pPr>
            <w:r w:rsidRPr="00FD2288">
              <w:rPr>
                <w:b/>
              </w:rPr>
              <w:t>Klima og bæredygtighed</w:t>
            </w:r>
          </w:p>
          <w:p w14:paraId="26E158B6" w14:textId="77777777" w:rsidR="00043931" w:rsidRPr="00FD2288" w:rsidRDefault="00043931" w:rsidP="00043931">
            <w:pPr>
              <w:numPr>
                <w:ilvl w:val="0"/>
                <w:numId w:val="16"/>
              </w:numPr>
              <w:spacing w:line="280" w:lineRule="atLeast"/>
              <w:rPr>
                <w:b/>
              </w:rPr>
            </w:pPr>
            <w:r w:rsidRPr="00FD2288">
              <w:rPr>
                <w:b/>
              </w:rPr>
              <w:t>Madspild</w:t>
            </w:r>
          </w:p>
          <w:p w14:paraId="2E150D2B" w14:textId="77777777" w:rsidR="00043931" w:rsidRPr="00FD2288" w:rsidRDefault="00043931" w:rsidP="00043931">
            <w:pPr>
              <w:numPr>
                <w:ilvl w:val="0"/>
                <w:numId w:val="16"/>
              </w:numPr>
              <w:spacing w:line="280" w:lineRule="atLeast"/>
              <w:rPr>
                <w:b/>
              </w:rPr>
            </w:pPr>
            <w:r w:rsidRPr="00FD2288">
              <w:rPr>
                <w:b/>
              </w:rPr>
              <w:t xml:space="preserve">Tværfagligt samarbejde </w:t>
            </w:r>
          </w:p>
          <w:p w14:paraId="78A6F64C" w14:textId="77777777" w:rsidR="00043931" w:rsidRPr="00FD2288" w:rsidRDefault="00043931" w:rsidP="00043931">
            <w:pPr>
              <w:numPr>
                <w:ilvl w:val="0"/>
                <w:numId w:val="16"/>
              </w:numPr>
              <w:spacing w:line="280" w:lineRule="atLeast"/>
              <w:rPr>
                <w:b/>
              </w:rPr>
            </w:pPr>
            <w:r w:rsidRPr="00FD2288">
              <w:rPr>
                <w:b/>
              </w:rPr>
              <w:t xml:space="preserve">Værtskab </w:t>
            </w:r>
          </w:p>
          <w:p w14:paraId="3843ACFB" w14:textId="77777777" w:rsidR="00043931" w:rsidRDefault="00043931" w:rsidP="00EF2AD7">
            <w:pPr>
              <w:rPr>
                <w:b/>
              </w:rPr>
            </w:pPr>
          </w:p>
          <w:p w14:paraId="174FFE44" w14:textId="77777777" w:rsidR="00043931" w:rsidRDefault="00043931" w:rsidP="00EF2AD7">
            <w:pPr>
              <w:rPr>
                <w:b/>
              </w:rPr>
            </w:pPr>
            <w:r>
              <w:rPr>
                <w:b/>
              </w:rPr>
              <w:t>På Mølleparken vil der være fokus på:</w:t>
            </w:r>
          </w:p>
          <w:p w14:paraId="72DA2B73" w14:textId="77777777" w:rsidR="00043931" w:rsidRPr="00FD2288" w:rsidRDefault="00043931" w:rsidP="00043931">
            <w:pPr>
              <w:numPr>
                <w:ilvl w:val="0"/>
                <w:numId w:val="17"/>
              </w:numPr>
              <w:spacing w:line="280" w:lineRule="atLeast"/>
              <w:rPr>
                <w:b/>
              </w:rPr>
            </w:pPr>
            <w:r w:rsidRPr="00FD2288">
              <w:rPr>
                <w:b/>
              </w:rPr>
              <w:t>Projektet tager udgangspunkt i det gode arbejde, som køkkenet gør allerede</w:t>
            </w:r>
          </w:p>
          <w:p w14:paraId="36C1D62F" w14:textId="77777777" w:rsidR="00043931" w:rsidRPr="00FD2288" w:rsidRDefault="00043931" w:rsidP="00043931">
            <w:pPr>
              <w:numPr>
                <w:ilvl w:val="0"/>
                <w:numId w:val="17"/>
              </w:numPr>
              <w:spacing w:line="280" w:lineRule="atLeast"/>
              <w:rPr>
                <w:b/>
              </w:rPr>
            </w:pPr>
            <w:r w:rsidRPr="00FD2288">
              <w:rPr>
                <w:b/>
              </w:rPr>
              <w:t>Målet er 40 % økologi og en stor andel af klimavenlige og bæredygtige retter</w:t>
            </w:r>
          </w:p>
          <w:p w14:paraId="4542A935" w14:textId="77777777" w:rsidR="00043931" w:rsidRPr="00FD2288" w:rsidRDefault="00043931" w:rsidP="00043931">
            <w:pPr>
              <w:numPr>
                <w:ilvl w:val="0"/>
                <w:numId w:val="17"/>
              </w:numPr>
              <w:spacing w:line="280" w:lineRule="atLeast"/>
              <w:rPr>
                <w:b/>
              </w:rPr>
            </w:pPr>
            <w:r w:rsidRPr="00FD2288">
              <w:rPr>
                <w:b/>
              </w:rPr>
              <w:t>Fokus på blandt andet bælgfrugter i farser og meget andet</w:t>
            </w:r>
          </w:p>
          <w:p w14:paraId="296231D1" w14:textId="77777777" w:rsidR="00043931" w:rsidRPr="00FD2288" w:rsidRDefault="00043931" w:rsidP="00043931">
            <w:pPr>
              <w:numPr>
                <w:ilvl w:val="0"/>
                <w:numId w:val="17"/>
              </w:numPr>
              <w:spacing w:line="280" w:lineRule="atLeast"/>
              <w:rPr>
                <w:b/>
              </w:rPr>
            </w:pPr>
            <w:r w:rsidRPr="00FD2288">
              <w:rPr>
                <w:b/>
              </w:rPr>
              <w:t xml:space="preserve">5 kurser i løbet af året </w:t>
            </w:r>
          </w:p>
          <w:p w14:paraId="371DF76B" w14:textId="77777777" w:rsidR="00043931" w:rsidRPr="00FD2288" w:rsidRDefault="00043931" w:rsidP="00043931">
            <w:pPr>
              <w:numPr>
                <w:ilvl w:val="0"/>
                <w:numId w:val="17"/>
              </w:numPr>
              <w:spacing w:line="280" w:lineRule="atLeast"/>
              <w:rPr>
                <w:b/>
              </w:rPr>
            </w:pPr>
            <w:r w:rsidRPr="00FD2288">
              <w:rPr>
                <w:b/>
              </w:rPr>
              <w:t>5 x rådgivning i køkkenet i løbet af året</w:t>
            </w:r>
          </w:p>
          <w:p w14:paraId="13A98B35" w14:textId="77777777" w:rsidR="00043931" w:rsidRPr="00FD2288" w:rsidRDefault="00043931" w:rsidP="00043931">
            <w:pPr>
              <w:numPr>
                <w:ilvl w:val="0"/>
                <w:numId w:val="17"/>
              </w:numPr>
              <w:spacing w:line="280" w:lineRule="atLeast"/>
              <w:rPr>
                <w:b/>
              </w:rPr>
            </w:pPr>
            <w:r w:rsidRPr="00FD2288">
              <w:rPr>
                <w:b/>
              </w:rPr>
              <w:t>Oplæg om ernæring og værtskab for plejepersonale samlet til september</w:t>
            </w:r>
          </w:p>
          <w:p w14:paraId="6A4E20BB" w14:textId="77777777" w:rsidR="00043931" w:rsidRDefault="00043931" w:rsidP="00EF2AD7">
            <w:pPr>
              <w:rPr>
                <w:b/>
              </w:rPr>
            </w:pPr>
          </w:p>
          <w:p w14:paraId="524A93C7" w14:textId="77777777" w:rsidR="00043931" w:rsidRDefault="00043931" w:rsidP="00EF2AD7">
            <w:pPr>
              <w:rPr>
                <w:b/>
              </w:rPr>
            </w:pPr>
            <w:r>
              <w:rPr>
                <w:b/>
              </w:rPr>
              <w:t>Projektet er i gang og er der er blevet arbejdet med følgende:</w:t>
            </w:r>
          </w:p>
          <w:p w14:paraId="12141E13" w14:textId="77777777" w:rsidR="00043931" w:rsidRPr="00FD2288" w:rsidRDefault="00043931" w:rsidP="00043931">
            <w:pPr>
              <w:numPr>
                <w:ilvl w:val="0"/>
                <w:numId w:val="18"/>
              </w:numPr>
              <w:spacing w:line="280" w:lineRule="atLeast"/>
              <w:rPr>
                <w:b/>
              </w:rPr>
            </w:pPr>
            <w:r w:rsidRPr="00FD2288">
              <w:rPr>
                <w:b/>
              </w:rPr>
              <w:t xml:space="preserve">Køkkenet har allerede ændret så småt i nogle opskrifter og indkøb </w:t>
            </w:r>
          </w:p>
          <w:p w14:paraId="28D27E25" w14:textId="77777777" w:rsidR="00043931" w:rsidRPr="00FD2288" w:rsidRDefault="00043931" w:rsidP="00043931">
            <w:pPr>
              <w:numPr>
                <w:ilvl w:val="0"/>
                <w:numId w:val="18"/>
              </w:numPr>
              <w:spacing w:line="280" w:lineRule="atLeast"/>
              <w:rPr>
                <w:b/>
              </w:rPr>
            </w:pPr>
            <w:r w:rsidRPr="00FD2288">
              <w:rPr>
                <w:b/>
              </w:rPr>
              <w:t xml:space="preserve">Susanne og kolleger har været rundt på afdelingerne og fortælle om projektet og hvad det betyder </w:t>
            </w:r>
          </w:p>
          <w:p w14:paraId="2E3E109B" w14:textId="77777777" w:rsidR="00043931" w:rsidRDefault="00043931" w:rsidP="00EF2AD7">
            <w:pPr>
              <w:rPr>
                <w:b/>
              </w:rPr>
            </w:pPr>
          </w:p>
        </w:tc>
      </w:tr>
    </w:tbl>
    <w:p w14:paraId="63656F54" w14:textId="77777777" w:rsidR="00043931" w:rsidRDefault="00043931" w:rsidP="00043931"/>
    <w:p w14:paraId="456CCBD2" w14:textId="77777777" w:rsidR="00043931" w:rsidRDefault="00043931" w:rsidP="00043931"/>
    <w:tbl>
      <w:tblPr>
        <w:tblStyle w:val="Tabel-Gitter"/>
        <w:tblW w:w="0" w:type="auto"/>
        <w:tblLook w:val="04A0" w:firstRow="1" w:lastRow="0" w:firstColumn="1" w:lastColumn="0" w:noHBand="0" w:noVBand="1"/>
      </w:tblPr>
      <w:tblGrid>
        <w:gridCol w:w="4814"/>
        <w:gridCol w:w="4814"/>
      </w:tblGrid>
      <w:tr w:rsidR="00043931" w14:paraId="669C8B70"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79D41D1D" w14:textId="77777777" w:rsidR="00043931" w:rsidRDefault="00043931" w:rsidP="00EF2AD7">
            <w:pPr>
              <w:rPr>
                <w:b/>
              </w:rPr>
            </w:pPr>
            <w:r>
              <w:rPr>
                <w:b/>
              </w:rPr>
              <w:t>Sagsfremstiller</w:t>
            </w:r>
          </w:p>
        </w:tc>
        <w:tc>
          <w:tcPr>
            <w:tcW w:w="4814" w:type="dxa"/>
            <w:tcBorders>
              <w:top w:val="single" w:sz="4" w:space="0" w:color="auto"/>
              <w:left w:val="single" w:sz="4" w:space="0" w:color="auto"/>
              <w:bottom w:val="single" w:sz="4" w:space="0" w:color="auto"/>
              <w:right w:val="single" w:sz="4" w:space="0" w:color="auto"/>
            </w:tcBorders>
            <w:hideMark/>
          </w:tcPr>
          <w:p w14:paraId="596DDBF7" w14:textId="77777777" w:rsidR="00043931" w:rsidRDefault="00043931" w:rsidP="00EF2AD7">
            <w:pPr>
              <w:rPr>
                <w:b/>
              </w:rPr>
            </w:pPr>
            <w:r>
              <w:rPr>
                <w:b/>
              </w:rPr>
              <w:t>Lis Arnold</w:t>
            </w:r>
          </w:p>
        </w:tc>
      </w:tr>
      <w:tr w:rsidR="00043931" w14:paraId="2F347DFE" w14:textId="77777777" w:rsidTr="00EF2AD7">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1E9E396E" w14:textId="77777777" w:rsidR="00043931" w:rsidRDefault="00043931" w:rsidP="00EF2AD7"/>
        </w:tc>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370E0076" w14:textId="77777777" w:rsidR="00043931" w:rsidRDefault="00043931" w:rsidP="00EF2AD7">
            <w:pPr>
              <w:rPr>
                <w:b/>
              </w:rPr>
            </w:pPr>
            <w:r>
              <w:rPr>
                <w:b/>
              </w:rPr>
              <w:t>Velkommen til Bruger-/pårørenderådet</w:t>
            </w:r>
          </w:p>
        </w:tc>
      </w:tr>
      <w:tr w:rsidR="00043931" w14:paraId="038FEB5E"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0BD24BEC" w14:textId="77777777" w:rsidR="00043931" w:rsidRDefault="00043931" w:rsidP="00EF2AD7">
            <w:pPr>
              <w:rPr>
                <w:b/>
              </w:rPr>
            </w:pPr>
            <w:r>
              <w:rPr>
                <w:b/>
              </w:rPr>
              <w:t>Beskrivelse af punktet</w:t>
            </w:r>
          </w:p>
        </w:tc>
        <w:tc>
          <w:tcPr>
            <w:tcW w:w="4814" w:type="dxa"/>
            <w:tcBorders>
              <w:top w:val="single" w:sz="4" w:space="0" w:color="auto"/>
              <w:left w:val="single" w:sz="4" w:space="0" w:color="auto"/>
              <w:bottom w:val="single" w:sz="4" w:space="0" w:color="auto"/>
              <w:right w:val="single" w:sz="4" w:space="0" w:color="auto"/>
            </w:tcBorders>
          </w:tcPr>
          <w:p w14:paraId="1DB75DA0" w14:textId="77777777" w:rsidR="00043931" w:rsidRDefault="00043931" w:rsidP="00EF2AD7">
            <w:pPr>
              <w:spacing w:line="360" w:lineRule="auto"/>
              <w:rPr>
                <w:b/>
              </w:rPr>
            </w:pPr>
            <w:r>
              <w:rPr>
                <w:b/>
              </w:rPr>
              <w:t xml:space="preserve">Der har været afholdt valg til Bruger-/pårørenderådet. Da der ikke har været flere opstillede fra samme afdeling har der ikke været afholdt kampvalg. </w:t>
            </w:r>
          </w:p>
          <w:p w14:paraId="1E8F8224" w14:textId="77777777" w:rsidR="00043931" w:rsidRDefault="00043931" w:rsidP="00EF2AD7">
            <w:pPr>
              <w:spacing w:line="360" w:lineRule="auto"/>
              <w:rPr>
                <w:b/>
              </w:rPr>
            </w:pPr>
            <w:r>
              <w:rPr>
                <w:b/>
              </w:rPr>
              <w:t>Vi byder velkommen til rådets medlemmer:</w:t>
            </w:r>
          </w:p>
          <w:p w14:paraId="02806FB4" w14:textId="77777777" w:rsidR="00043931" w:rsidRDefault="00043931" w:rsidP="00EF2AD7">
            <w:pPr>
              <w:spacing w:line="360" w:lineRule="auto"/>
              <w:rPr>
                <w:b/>
              </w:rPr>
            </w:pPr>
          </w:p>
          <w:p w14:paraId="144A10F4" w14:textId="77777777" w:rsidR="00043931" w:rsidRDefault="00043931" w:rsidP="00EF2AD7">
            <w:pPr>
              <w:spacing w:line="360" w:lineRule="auto"/>
              <w:rPr>
                <w:b/>
              </w:rPr>
            </w:pPr>
            <w:r>
              <w:rPr>
                <w:b/>
              </w:rPr>
              <w:lastRenderedPageBreak/>
              <w:t>Marianne Radik – pårørende Møllehaven stuen</w:t>
            </w:r>
          </w:p>
          <w:p w14:paraId="78791BD5" w14:textId="77777777" w:rsidR="00043931" w:rsidRDefault="00043931" w:rsidP="00EF2AD7">
            <w:pPr>
              <w:spacing w:line="360" w:lineRule="auto"/>
              <w:rPr>
                <w:b/>
              </w:rPr>
            </w:pPr>
            <w:r>
              <w:rPr>
                <w:b/>
              </w:rPr>
              <w:t>Hanne Erichsen – pårørende Damhuset</w:t>
            </w:r>
          </w:p>
          <w:p w14:paraId="592DBE40" w14:textId="77777777" w:rsidR="00043931" w:rsidRDefault="00043931" w:rsidP="00EF2AD7">
            <w:pPr>
              <w:spacing w:line="360" w:lineRule="auto"/>
              <w:rPr>
                <w:b/>
              </w:rPr>
            </w:pPr>
            <w:r>
              <w:rPr>
                <w:b/>
              </w:rPr>
              <w:t>Lothar Ingwersen – pårørende Damhuset</w:t>
            </w:r>
          </w:p>
          <w:p w14:paraId="4AE89177" w14:textId="77777777" w:rsidR="00043931" w:rsidRDefault="00043931" w:rsidP="00EF2AD7">
            <w:pPr>
              <w:spacing w:line="360" w:lineRule="auto"/>
              <w:rPr>
                <w:b/>
              </w:rPr>
            </w:pPr>
            <w:r>
              <w:rPr>
                <w:b/>
              </w:rPr>
              <w:t>Eduard Günther Brink – Damhuset</w:t>
            </w:r>
          </w:p>
          <w:p w14:paraId="57215181" w14:textId="77777777" w:rsidR="00043931" w:rsidRDefault="00043931" w:rsidP="00EF2AD7">
            <w:pPr>
              <w:spacing w:line="360" w:lineRule="auto"/>
              <w:rPr>
                <w:b/>
              </w:rPr>
            </w:pPr>
            <w:r>
              <w:rPr>
                <w:b/>
              </w:rPr>
              <w:t>Erna Thøgersen – Møllehaven 1.sal</w:t>
            </w:r>
          </w:p>
          <w:p w14:paraId="3440A272" w14:textId="77777777" w:rsidR="00043931" w:rsidRDefault="00043931" w:rsidP="00EF2AD7">
            <w:pPr>
              <w:spacing w:line="360" w:lineRule="auto"/>
              <w:rPr>
                <w:b/>
              </w:rPr>
            </w:pPr>
            <w:r>
              <w:rPr>
                <w:b/>
              </w:rPr>
              <w:t>Ilse Pedersen – Møllehaven 1. sal</w:t>
            </w:r>
          </w:p>
          <w:p w14:paraId="2EA4CE6D" w14:textId="77777777" w:rsidR="00043931" w:rsidRDefault="00043931" w:rsidP="00EF2AD7">
            <w:pPr>
              <w:rPr>
                <w:b/>
              </w:rPr>
            </w:pPr>
          </w:p>
        </w:tc>
      </w:tr>
      <w:tr w:rsidR="00043931" w14:paraId="2BCFD03A"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4345185D" w14:textId="77777777" w:rsidR="00043931" w:rsidRDefault="00043931" w:rsidP="00EF2AD7">
            <w:pPr>
              <w:rPr>
                <w:b/>
              </w:rPr>
            </w:pPr>
            <w:r>
              <w:rPr>
                <w:b/>
              </w:rPr>
              <w:lastRenderedPageBreak/>
              <w:t>Metode</w:t>
            </w:r>
          </w:p>
        </w:tc>
        <w:tc>
          <w:tcPr>
            <w:tcW w:w="4814" w:type="dxa"/>
            <w:tcBorders>
              <w:top w:val="single" w:sz="4" w:space="0" w:color="auto"/>
              <w:left w:val="single" w:sz="4" w:space="0" w:color="auto"/>
              <w:bottom w:val="single" w:sz="4" w:space="0" w:color="auto"/>
              <w:right w:val="single" w:sz="4" w:space="0" w:color="auto"/>
            </w:tcBorders>
            <w:hideMark/>
          </w:tcPr>
          <w:p w14:paraId="4CC48FDC" w14:textId="77777777" w:rsidR="00043931" w:rsidRDefault="00043931" w:rsidP="00EF2AD7">
            <w:pPr>
              <w:rPr>
                <w:b/>
              </w:rPr>
            </w:pPr>
            <w:r>
              <w:rPr>
                <w:b/>
              </w:rPr>
              <w:t>Orientering</w:t>
            </w:r>
          </w:p>
        </w:tc>
      </w:tr>
    </w:tbl>
    <w:p w14:paraId="5E740AB9" w14:textId="77777777" w:rsidR="00043931" w:rsidRDefault="00043931" w:rsidP="00043931"/>
    <w:p w14:paraId="24CC4A41" w14:textId="77777777" w:rsidR="00043931" w:rsidRDefault="00043931" w:rsidP="00043931"/>
    <w:tbl>
      <w:tblPr>
        <w:tblStyle w:val="Tabel-Gitter"/>
        <w:tblW w:w="0" w:type="auto"/>
        <w:tblLook w:val="04A0" w:firstRow="1" w:lastRow="0" w:firstColumn="1" w:lastColumn="0" w:noHBand="0" w:noVBand="1"/>
      </w:tblPr>
      <w:tblGrid>
        <w:gridCol w:w="4814"/>
        <w:gridCol w:w="4814"/>
      </w:tblGrid>
      <w:tr w:rsidR="00043931" w14:paraId="05DC4E39"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4C495A6E" w14:textId="77777777" w:rsidR="00043931" w:rsidRDefault="00043931" w:rsidP="00EF2AD7">
            <w:pPr>
              <w:rPr>
                <w:b/>
              </w:rPr>
            </w:pPr>
            <w:r>
              <w:rPr>
                <w:b/>
              </w:rPr>
              <w:t>Sagsfremstiller</w:t>
            </w:r>
          </w:p>
        </w:tc>
        <w:tc>
          <w:tcPr>
            <w:tcW w:w="4814" w:type="dxa"/>
            <w:tcBorders>
              <w:top w:val="single" w:sz="4" w:space="0" w:color="auto"/>
              <w:left w:val="single" w:sz="4" w:space="0" w:color="auto"/>
              <w:bottom w:val="single" w:sz="4" w:space="0" w:color="auto"/>
              <w:right w:val="single" w:sz="4" w:space="0" w:color="auto"/>
            </w:tcBorders>
            <w:hideMark/>
          </w:tcPr>
          <w:p w14:paraId="351F1E5B" w14:textId="77777777" w:rsidR="00043931" w:rsidRDefault="00043931" w:rsidP="00EF2AD7">
            <w:pPr>
              <w:rPr>
                <w:b/>
              </w:rPr>
            </w:pPr>
            <w:r>
              <w:rPr>
                <w:b/>
              </w:rPr>
              <w:t>Lis Arnold</w:t>
            </w:r>
          </w:p>
        </w:tc>
      </w:tr>
      <w:tr w:rsidR="00043931" w14:paraId="5E0A6234" w14:textId="77777777" w:rsidTr="00EF2AD7">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6FB186EB" w14:textId="77777777" w:rsidR="00043931" w:rsidRDefault="00043931" w:rsidP="00EF2AD7"/>
        </w:tc>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891D7A4" w14:textId="77777777" w:rsidR="00043931" w:rsidRDefault="00043931" w:rsidP="00EF2AD7">
            <w:pPr>
              <w:rPr>
                <w:b/>
              </w:rPr>
            </w:pPr>
            <w:r>
              <w:rPr>
                <w:b/>
              </w:rPr>
              <w:t>Nye medlemmer til Bruger-/pårørenderådet</w:t>
            </w:r>
          </w:p>
        </w:tc>
      </w:tr>
      <w:tr w:rsidR="00043931" w14:paraId="4EE60AD3"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4F664480" w14:textId="77777777" w:rsidR="00043931" w:rsidRDefault="00043931" w:rsidP="00EF2AD7">
            <w:pPr>
              <w:rPr>
                <w:b/>
              </w:rPr>
            </w:pPr>
            <w:r>
              <w:rPr>
                <w:b/>
              </w:rPr>
              <w:t>Beskrivelse af punktet</w:t>
            </w:r>
          </w:p>
        </w:tc>
        <w:tc>
          <w:tcPr>
            <w:tcW w:w="4814" w:type="dxa"/>
            <w:tcBorders>
              <w:top w:val="single" w:sz="4" w:space="0" w:color="auto"/>
              <w:left w:val="single" w:sz="4" w:space="0" w:color="auto"/>
              <w:bottom w:val="single" w:sz="4" w:space="0" w:color="auto"/>
              <w:right w:val="single" w:sz="4" w:space="0" w:color="auto"/>
            </w:tcBorders>
          </w:tcPr>
          <w:p w14:paraId="215EB3A6" w14:textId="77777777" w:rsidR="00043931" w:rsidRDefault="00043931" w:rsidP="00EF2AD7">
            <w:pPr>
              <w:pStyle w:val="Default"/>
              <w:spacing w:line="360" w:lineRule="auto"/>
              <w:rPr>
                <w:rFonts w:ascii="Georgia" w:hAnsi="Georgia"/>
                <w:b/>
                <w:bCs/>
                <w:sz w:val="20"/>
                <w:szCs w:val="20"/>
              </w:rPr>
            </w:pPr>
            <w:r>
              <w:rPr>
                <w:rFonts w:ascii="Georgia" w:hAnsi="Georgia"/>
                <w:b/>
                <w:bCs/>
                <w:sz w:val="20"/>
                <w:szCs w:val="20"/>
              </w:rPr>
              <w:t>Der er seks ledige pladser i Bruger-/pårørenderådet. Pladserne er fordelt som følger:</w:t>
            </w:r>
          </w:p>
          <w:p w14:paraId="491EB647" w14:textId="77777777" w:rsidR="00043931" w:rsidRDefault="00043931" w:rsidP="00EF2AD7">
            <w:pPr>
              <w:pStyle w:val="Default"/>
              <w:spacing w:line="360" w:lineRule="auto"/>
              <w:rPr>
                <w:rFonts w:ascii="Georgia" w:hAnsi="Georgia"/>
                <w:b/>
                <w:bCs/>
                <w:sz w:val="20"/>
                <w:szCs w:val="20"/>
              </w:rPr>
            </w:pPr>
            <w:r>
              <w:rPr>
                <w:rFonts w:ascii="Georgia" w:hAnsi="Georgia"/>
                <w:b/>
                <w:bCs/>
                <w:sz w:val="20"/>
                <w:szCs w:val="20"/>
              </w:rPr>
              <w:t>2 beboerrepræsentanter – Møllehaven stuen</w:t>
            </w:r>
          </w:p>
          <w:p w14:paraId="3A43ACDE" w14:textId="77777777" w:rsidR="00043931" w:rsidRDefault="00043931" w:rsidP="00EF2AD7">
            <w:pPr>
              <w:pStyle w:val="Default"/>
              <w:spacing w:line="360" w:lineRule="auto"/>
              <w:rPr>
                <w:rFonts w:ascii="Georgia" w:hAnsi="Georgia"/>
                <w:b/>
                <w:bCs/>
                <w:sz w:val="20"/>
                <w:szCs w:val="20"/>
              </w:rPr>
            </w:pPr>
            <w:r>
              <w:rPr>
                <w:rFonts w:ascii="Georgia" w:hAnsi="Georgia"/>
                <w:b/>
                <w:bCs/>
                <w:sz w:val="20"/>
                <w:szCs w:val="20"/>
              </w:rPr>
              <w:t>1 pårørenderepræsentant – Møllehaven stuen</w:t>
            </w:r>
          </w:p>
          <w:p w14:paraId="514B89C7" w14:textId="77777777" w:rsidR="00043931" w:rsidRDefault="00043931" w:rsidP="00EF2AD7">
            <w:pPr>
              <w:pStyle w:val="Default"/>
              <w:spacing w:line="360" w:lineRule="auto"/>
              <w:rPr>
                <w:rFonts w:ascii="Georgia" w:hAnsi="Georgia"/>
                <w:b/>
                <w:bCs/>
                <w:sz w:val="20"/>
                <w:szCs w:val="20"/>
              </w:rPr>
            </w:pPr>
            <w:r>
              <w:rPr>
                <w:rFonts w:ascii="Georgia" w:hAnsi="Georgia"/>
                <w:b/>
                <w:bCs/>
                <w:sz w:val="20"/>
                <w:szCs w:val="20"/>
              </w:rPr>
              <w:t>1 beboerrepræsentant – Damhuset</w:t>
            </w:r>
          </w:p>
          <w:p w14:paraId="59F17BEC" w14:textId="77777777" w:rsidR="00043931" w:rsidRDefault="00043931" w:rsidP="00EF2AD7">
            <w:pPr>
              <w:pStyle w:val="Default"/>
              <w:spacing w:line="360" w:lineRule="auto"/>
              <w:rPr>
                <w:rFonts w:ascii="Georgia" w:hAnsi="Georgia"/>
                <w:b/>
                <w:bCs/>
                <w:sz w:val="20"/>
                <w:szCs w:val="20"/>
              </w:rPr>
            </w:pPr>
            <w:r>
              <w:rPr>
                <w:rFonts w:ascii="Georgia" w:hAnsi="Georgia"/>
                <w:b/>
                <w:bCs/>
                <w:sz w:val="20"/>
                <w:szCs w:val="20"/>
              </w:rPr>
              <w:t>2 pårørenderepræsentanter – Møllehaven 1.sal</w:t>
            </w:r>
          </w:p>
          <w:p w14:paraId="202BE467" w14:textId="77777777" w:rsidR="00043931" w:rsidRDefault="00043931" w:rsidP="00EF2AD7">
            <w:pPr>
              <w:spacing w:line="360" w:lineRule="auto"/>
              <w:rPr>
                <w:rFonts w:cs="Arial"/>
                <w:b/>
                <w:bCs/>
                <w:szCs w:val="20"/>
              </w:rPr>
            </w:pPr>
          </w:p>
        </w:tc>
      </w:tr>
      <w:tr w:rsidR="00043931" w14:paraId="31984C03"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6A3A1E76" w14:textId="77777777" w:rsidR="00043931" w:rsidRDefault="00043931" w:rsidP="00EF2AD7">
            <w:pPr>
              <w:rPr>
                <w:b/>
              </w:rPr>
            </w:pPr>
            <w:r>
              <w:rPr>
                <w:b/>
              </w:rPr>
              <w:t>Mål</w:t>
            </w:r>
          </w:p>
        </w:tc>
        <w:tc>
          <w:tcPr>
            <w:tcW w:w="4814" w:type="dxa"/>
            <w:tcBorders>
              <w:top w:val="single" w:sz="4" w:space="0" w:color="auto"/>
              <w:left w:val="single" w:sz="4" w:space="0" w:color="auto"/>
              <w:bottom w:val="single" w:sz="4" w:space="0" w:color="auto"/>
              <w:right w:val="single" w:sz="4" w:space="0" w:color="auto"/>
            </w:tcBorders>
            <w:hideMark/>
          </w:tcPr>
          <w:p w14:paraId="52AF7E97" w14:textId="77777777" w:rsidR="00043931" w:rsidRDefault="00043931" w:rsidP="00EF2AD7">
            <w:pPr>
              <w:spacing w:line="360" w:lineRule="auto"/>
              <w:rPr>
                <w:b/>
              </w:rPr>
            </w:pPr>
            <w:r>
              <w:rPr>
                <w:b/>
              </w:rPr>
              <w:t>At alle pladser til henholdsvis beboere og pårørende er besat i rådet.</w:t>
            </w:r>
          </w:p>
        </w:tc>
      </w:tr>
      <w:tr w:rsidR="00043931" w14:paraId="4AF03EFC"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3AA8CACF" w14:textId="77777777" w:rsidR="00043931" w:rsidRDefault="00043931" w:rsidP="00EF2AD7">
            <w:pPr>
              <w:rPr>
                <w:b/>
              </w:rPr>
            </w:pPr>
            <w:r>
              <w:rPr>
                <w:b/>
              </w:rPr>
              <w:t>Konklusion/beslutning</w:t>
            </w:r>
          </w:p>
        </w:tc>
        <w:tc>
          <w:tcPr>
            <w:tcW w:w="4814" w:type="dxa"/>
            <w:tcBorders>
              <w:top w:val="single" w:sz="4" w:space="0" w:color="auto"/>
              <w:left w:val="single" w:sz="4" w:space="0" w:color="auto"/>
              <w:bottom w:val="single" w:sz="4" w:space="0" w:color="auto"/>
              <w:right w:val="single" w:sz="4" w:space="0" w:color="auto"/>
            </w:tcBorders>
          </w:tcPr>
          <w:p w14:paraId="7879381E" w14:textId="77777777" w:rsidR="00043931" w:rsidRDefault="00043931" w:rsidP="00EF2AD7">
            <w:pPr>
              <w:rPr>
                <w:b/>
              </w:rPr>
            </w:pPr>
            <w:r>
              <w:rPr>
                <w:b/>
              </w:rPr>
              <w:t>Lis Arnold er valgt som formand</w:t>
            </w:r>
          </w:p>
          <w:p w14:paraId="5D6ADDB1" w14:textId="77777777" w:rsidR="00043931" w:rsidRDefault="00043931" w:rsidP="00EF2AD7">
            <w:pPr>
              <w:rPr>
                <w:b/>
              </w:rPr>
            </w:pPr>
            <w:r>
              <w:rPr>
                <w:b/>
              </w:rPr>
              <w:t>Erna Thøgersen er valgt som næstformand</w:t>
            </w:r>
          </w:p>
          <w:p w14:paraId="67C7C6CF" w14:textId="77777777" w:rsidR="00043931" w:rsidRDefault="00043931" w:rsidP="00EF2AD7">
            <w:pPr>
              <w:rPr>
                <w:b/>
              </w:rPr>
            </w:pPr>
          </w:p>
          <w:p w14:paraId="7622E889" w14:textId="77777777" w:rsidR="00043931" w:rsidRDefault="00043931" w:rsidP="00EF2AD7">
            <w:pPr>
              <w:rPr>
                <w:b/>
              </w:rPr>
            </w:pPr>
            <w:r>
              <w:rPr>
                <w:b/>
              </w:rPr>
              <w:t xml:space="preserve">Ivar Rasmussen har meldt sig som beboerrepræsentant fra Møllehaven Stuen. </w:t>
            </w:r>
          </w:p>
          <w:p w14:paraId="343FBAD8" w14:textId="77777777" w:rsidR="00043931" w:rsidRDefault="00043931" w:rsidP="00EF2AD7">
            <w:pPr>
              <w:rPr>
                <w:b/>
              </w:rPr>
            </w:pPr>
          </w:p>
          <w:p w14:paraId="0BEFB9AD" w14:textId="77777777" w:rsidR="00043931" w:rsidRDefault="00043931" w:rsidP="00EF2AD7">
            <w:pPr>
              <w:rPr>
                <w:b/>
              </w:rPr>
            </w:pPr>
            <w:r>
              <w:rPr>
                <w:b/>
              </w:rPr>
              <w:t xml:space="preserve">Der er forsat 5 ledige pladser i rådet. </w:t>
            </w:r>
          </w:p>
          <w:p w14:paraId="06B2E716" w14:textId="77777777" w:rsidR="00043931" w:rsidRDefault="00043931" w:rsidP="00EF2AD7">
            <w:pPr>
              <w:rPr>
                <w:b/>
              </w:rPr>
            </w:pPr>
            <w:r>
              <w:rPr>
                <w:b/>
              </w:rPr>
              <w:t>Hanne Ågård vil være opsøgende blandt nye beboere og pårørende.</w:t>
            </w:r>
          </w:p>
          <w:p w14:paraId="1857E42D" w14:textId="77777777" w:rsidR="00043931" w:rsidRDefault="00043931" w:rsidP="00EF2AD7">
            <w:pPr>
              <w:rPr>
                <w:b/>
              </w:rPr>
            </w:pPr>
          </w:p>
          <w:p w14:paraId="7ED95A20" w14:textId="77777777" w:rsidR="00043931" w:rsidRDefault="00043931" w:rsidP="00EF2AD7">
            <w:pPr>
              <w:rPr>
                <w:b/>
              </w:rPr>
            </w:pPr>
            <w:r>
              <w:rPr>
                <w:b/>
              </w:rPr>
              <w:t>Har du som pårørende eller beboer lyst til at deltage i rådet så er du velkommen til at kontakte andre medlemmer i rådet for at høre om hvad arbejdet indebære.</w:t>
            </w:r>
          </w:p>
          <w:p w14:paraId="73637E46" w14:textId="77777777" w:rsidR="00043931" w:rsidRDefault="00043931" w:rsidP="00EF2AD7">
            <w:pPr>
              <w:rPr>
                <w:b/>
              </w:rPr>
            </w:pPr>
          </w:p>
        </w:tc>
      </w:tr>
    </w:tbl>
    <w:p w14:paraId="7DAD379D" w14:textId="77777777" w:rsidR="00043931" w:rsidRDefault="00043931" w:rsidP="00043931"/>
    <w:p w14:paraId="793B7BB7" w14:textId="77777777" w:rsidR="00043931" w:rsidRDefault="00043931" w:rsidP="00043931"/>
    <w:tbl>
      <w:tblPr>
        <w:tblStyle w:val="Tabel-Gitter"/>
        <w:tblW w:w="0" w:type="auto"/>
        <w:tblLook w:val="04A0" w:firstRow="1" w:lastRow="0" w:firstColumn="1" w:lastColumn="0" w:noHBand="0" w:noVBand="1"/>
      </w:tblPr>
      <w:tblGrid>
        <w:gridCol w:w="4814"/>
        <w:gridCol w:w="4814"/>
      </w:tblGrid>
      <w:tr w:rsidR="00043931" w14:paraId="47710D19"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7A061B15" w14:textId="77777777" w:rsidR="00043931" w:rsidRDefault="00043931" w:rsidP="00EF2AD7">
            <w:pPr>
              <w:rPr>
                <w:b/>
              </w:rPr>
            </w:pPr>
            <w:r>
              <w:rPr>
                <w:b/>
              </w:rPr>
              <w:t>Sagsfremstiller</w:t>
            </w:r>
          </w:p>
        </w:tc>
        <w:tc>
          <w:tcPr>
            <w:tcW w:w="4814" w:type="dxa"/>
            <w:tcBorders>
              <w:top w:val="single" w:sz="4" w:space="0" w:color="auto"/>
              <w:left w:val="single" w:sz="4" w:space="0" w:color="auto"/>
              <w:bottom w:val="single" w:sz="4" w:space="0" w:color="auto"/>
              <w:right w:val="single" w:sz="4" w:space="0" w:color="auto"/>
            </w:tcBorders>
            <w:hideMark/>
          </w:tcPr>
          <w:p w14:paraId="5749DB5B" w14:textId="77777777" w:rsidR="00043931" w:rsidRDefault="00043931" w:rsidP="00EF2AD7">
            <w:pPr>
              <w:rPr>
                <w:b/>
              </w:rPr>
            </w:pPr>
            <w:r>
              <w:rPr>
                <w:b/>
              </w:rPr>
              <w:t>Lis Arnold</w:t>
            </w:r>
          </w:p>
        </w:tc>
      </w:tr>
      <w:tr w:rsidR="00043931" w14:paraId="58052A56" w14:textId="77777777" w:rsidTr="00EF2AD7">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57104628" w14:textId="77777777" w:rsidR="00043931" w:rsidRDefault="00043931" w:rsidP="00EF2AD7"/>
        </w:tc>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266050B6" w14:textId="77777777" w:rsidR="00043931" w:rsidRDefault="00043931" w:rsidP="00EF2AD7">
            <w:pPr>
              <w:rPr>
                <w:b/>
              </w:rPr>
            </w:pPr>
            <w:r>
              <w:rPr>
                <w:b/>
              </w:rPr>
              <w:t>Revidering og godkendelse af Bruger-/pårørenderådets Forretningsorden</w:t>
            </w:r>
          </w:p>
        </w:tc>
      </w:tr>
      <w:tr w:rsidR="00043931" w14:paraId="2752142E"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59360560" w14:textId="77777777" w:rsidR="00043931" w:rsidRDefault="00043931" w:rsidP="00EF2AD7">
            <w:pPr>
              <w:rPr>
                <w:b/>
              </w:rPr>
            </w:pPr>
            <w:r>
              <w:rPr>
                <w:b/>
              </w:rPr>
              <w:lastRenderedPageBreak/>
              <w:t>Beskrivelse af punktet</w:t>
            </w:r>
          </w:p>
        </w:tc>
        <w:tc>
          <w:tcPr>
            <w:tcW w:w="4814" w:type="dxa"/>
            <w:tcBorders>
              <w:top w:val="single" w:sz="4" w:space="0" w:color="auto"/>
              <w:left w:val="single" w:sz="4" w:space="0" w:color="auto"/>
              <w:bottom w:val="single" w:sz="4" w:space="0" w:color="auto"/>
              <w:right w:val="single" w:sz="4" w:space="0" w:color="auto"/>
            </w:tcBorders>
            <w:hideMark/>
          </w:tcPr>
          <w:p w14:paraId="08790F71" w14:textId="77777777" w:rsidR="00043931" w:rsidRDefault="00043931" w:rsidP="00EF2AD7">
            <w:pPr>
              <w:spacing w:line="360" w:lineRule="auto"/>
              <w:rPr>
                <w:b/>
              </w:rPr>
            </w:pPr>
            <w:r>
              <w:rPr>
                <w:b/>
              </w:rPr>
              <w:t>Hvert 2. år efter opstillings- og valgperioden skal Bruger-/pårørenderådets forretningsorden revideres og godkendes af rådet.</w:t>
            </w:r>
          </w:p>
        </w:tc>
      </w:tr>
      <w:tr w:rsidR="00043931" w14:paraId="12807B97"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12DCF00C" w14:textId="77777777" w:rsidR="00043931" w:rsidRDefault="00043931" w:rsidP="00EF2AD7">
            <w:pPr>
              <w:rPr>
                <w:b/>
              </w:rPr>
            </w:pPr>
            <w:r>
              <w:rPr>
                <w:b/>
              </w:rPr>
              <w:t>Mål</w:t>
            </w:r>
          </w:p>
        </w:tc>
        <w:tc>
          <w:tcPr>
            <w:tcW w:w="4814" w:type="dxa"/>
            <w:tcBorders>
              <w:top w:val="single" w:sz="4" w:space="0" w:color="auto"/>
              <w:left w:val="single" w:sz="4" w:space="0" w:color="auto"/>
              <w:bottom w:val="single" w:sz="4" w:space="0" w:color="auto"/>
              <w:right w:val="single" w:sz="4" w:space="0" w:color="auto"/>
            </w:tcBorders>
            <w:hideMark/>
          </w:tcPr>
          <w:p w14:paraId="40F1ACD7" w14:textId="77777777" w:rsidR="00043931" w:rsidRDefault="00043931" w:rsidP="00EF2AD7">
            <w:pPr>
              <w:spacing w:line="360" w:lineRule="auto"/>
              <w:rPr>
                <w:b/>
              </w:rPr>
            </w:pPr>
            <w:r>
              <w:rPr>
                <w:b/>
              </w:rPr>
              <w:t>Forretningsordenen godkendes.</w:t>
            </w:r>
          </w:p>
        </w:tc>
      </w:tr>
      <w:tr w:rsidR="00043931" w14:paraId="50024FA6"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66120E45" w14:textId="77777777" w:rsidR="00043931" w:rsidRDefault="00043931" w:rsidP="00EF2AD7">
            <w:pPr>
              <w:rPr>
                <w:b/>
              </w:rPr>
            </w:pPr>
            <w:r>
              <w:rPr>
                <w:b/>
              </w:rPr>
              <w:t>Metode</w:t>
            </w:r>
          </w:p>
        </w:tc>
        <w:tc>
          <w:tcPr>
            <w:tcW w:w="4814" w:type="dxa"/>
            <w:tcBorders>
              <w:top w:val="single" w:sz="4" w:space="0" w:color="auto"/>
              <w:left w:val="single" w:sz="4" w:space="0" w:color="auto"/>
              <w:bottom w:val="single" w:sz="4" w:space="0" w:color="auto"/>
              <w:right w:val="single" w:sz="4" w:space="0" w:color="auto"/>
            </w:tcBorders>
            <w:hideMark/>
          </w:tcPr>
          <w:p w14:paraId="5DBA52AB" w14:textId="77777777" w:rsidR="00043931" w:rsidRDefault="00043931" w:rsidP="00EF2AD7">
            <w:pPr>
              <w:rPr>
                <w:b/>
              </w:rPr>
            </w:pPr>
            <w:r>
              <w:rPr>
                <w:b/>
              </w:rPr>
              <w:t>Drøftelse og beslutning</w:t>
            </w:r>
          </w:p>
        </w:tc>
      </w:tr>
      <w:tr w:rsidR="00043931" w14:paraId="5EE24D26"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03B671DE" w14:textId="77777777" w:rsidR="00043931" w:rsidRDefault="00043931" w:rsidP="00EF2AD7">
            <w:pPr>
              <w:rPr>
                <w:b/>
              </w:rPr>
            </w:pPr>
            <w:r>
              <w:rPr>
                <w:b/>
              </w:rPr>
              <w:t>Konklusion/beslutning</w:t>
            </w:r>
          </w:p>
        </w:tc>
        <w:tc>
          <w:tcPr>
            <w:tcW w:w="4814" w:type="dxa"/>
            <w:tcBorders>
              <w:top w:val="single" w:sz="4" w:space="0" w:color="auto"/>
              <w:left w:val="single" w:sz="4" w:space="0" w:color="auto"/>
              <w:bottom w:val="single" w:sz="4" w:space="0" w:color="auto"/>
              <w:right w:val="single" w:sz="4" w:space="0" w:color="auto"/>
            </w:tcBorders>
            <w:hideMark/>
          </w:tcPr>
          <w:p w14:paraId="093B0DF8" w14:textId="77777777" w:rsidR="00043931" w:rsidRDefault="00043931" w:rsidP="00EF2AD7">
            <w:pPr>
              <w:rPr>
                <w:b/>
              </w:rPr>
            </w:pPr>
            <w:r>
              <w:rPr>
                <w:b/>
              </w:rPr>
              <w:t>Forretningsordenen gennemgået og tilrettet.</w:t>
            </w:r>
          </w:p>
          <w:p w14:paraId="39939F09" w14:textId="77777777" w:rsidR="00043931" w:rsidRDefault="00043931" w:rsidP="00EF2AD7">
            <w:pPr>
              <w:rPr>
                <w:b/>
              </w:rPr>
            </w:pPr>
            <w:r>
              <w:rPr>
                <w:b/>
              </w:rPr>
              <w:t>Forretningsordenen er vedhæftet dette referat.</w:t>
            </w:r>
          </w:p>
          <w:bookmarkStart w:id="12" w:name="_MON_1745742847"/>
          <w:bookmarkEnd w:id="12"/>
          <w:p w14:paraId="6F490218" w14:textId="77777777" w:rsidR="00043931" w:rsidRDefault="00043931" w:rsidP="00EF2AD7">
            <w:pPr>
              <w:rPr>
                <w:b/>
              </w:rPr>
            </w:pPr>
            <w:r>
              <w:rPr>
                <w:b/>
              </w:rPr>
              <w:object w:dxaOrig="1541" w:dyaOrig="996" w14:anchorId="4D4D37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3pt;height:49.5pt" o:ole="">
                  <v:imagedata r:id="rId126" o:title=""/>
                </v:shape>
                <o:OLEObject Type="Embed" ProgID="Word.Document.12" ShapeID="_x0000_i1025" DrawAspect="Icon" ObjectID="_1749016911" r:id="rId127">
                  <o:FieldCodes>\s</o:FieldCodes>
                </o:OLEObject>
              </w:object>
            </w:r>
          </w:p>
        </w:tc>
      </w:tr>
    </w:tbl>
    <w:p w14:paraId="2AB6A384" w14:textId="77777777" w:rsidR="00043931" w:rsidRDefault="00043931" w:rsidP="00043931"/>
    <w:p w14:paraId="3BABCA55" w14:textId="77777777" w:rsidR="00043931" w:rsidRDefault="00043931" w:rsidP="00043931"/>
    <w:tbl>
      <w:tblPr>
        <w:tblStyle w:val="Tabel-Gitter"/>
        <w:tblW w:w="0" w:type="auto"/>
        <w:tblLook w:val="04A0" w:firstRow="1" w:lastRow="0" w:firstColumn="1" w:lastColumn="0" w:noHBand="0" w:noVBand="1"/>
      </w:tblPr>
      <w:tblGrid>
        <w:gridCol w:w="4814"/>
        <w:gridCol w:w="4814"/>
      </w:tblGrid>
      <w:tr w:rsidR="00043931" w14:paraId="78AF986E"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487DEE61" w14:textId="77777777" w:rsidR="00043931" w:rsidRDefault="00043931" w:rsidP="00EF2AD7">
            <w:pPr>
              <w:rPr>
                <w:b/>
              </w:rPr>
            </w:pPr>
            <w:r>
              <w:rPr>
                <w:b/>
              </w:rPr>
              <w:t>Sagsfremstiller</w:t>
            </w:r>
          </w:p>
        </w:tc>
        <w:tc>
          <w:tcPr>
            <w:tcW w:w="4814" w:type="dxa"/>
            <w:tcBorders>
              <w:top w:val="single" w:sz="4" w:space="0" w:color="auto"/>
              <w:left w:val="single" w:sz="4" w:space="0" w:color="auto"/>
              <w:bottom w:val="single" w:sz="4" w:space="0" w:color="auto"/>
              <w:right w:val="single" w:sz="4" w:space="0" w:color="auto"/>
            </w:tcBorders>
            <w:hideMark/>
          </w:tcPr>
          <w:p w14:paraId="222ECE5D" w14:textId="77777777" w:rsidR="00043931" w:rsidRDefault="00043931" w:rsidP="00EF2AD7">
            <w:pPr>
              <w:rPr>
                <w:b/>
              </w:rPr>
            </w:pPr>
            <w:r>
              <w:rPr>
                <w:b/>
              </w:rPr>
              <w:t>Alle medlemmer</w:t>
            </w:r>
          </w:p>
        </w:tc>
      </w:tr>
      <w:tr w:rsidR="00043931" w14:paraId="3A980600" w14:textId="77777777" w:rsidTr="00EF2AD7">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03779B37" w14:textId="77777777" w:rsidR="00043931" w:rsidRDefault="00043931" w:rsidP="00EF2AD7"/>
        </w:tc>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1E8A4C26" w14:textId="77777777" w:rsidR="00043931" w:rsidRDefault="00043931" w:rsidP="00EF2AD7">
            <w:r>
              <w:rPr>
                <w:b/>
              </w:rPr>
              <w:t>NYT FRA RÅDETS MEDLEMMER</w:t>
            </w:r>
          </w:p>
        </w:tc>
      </w:tr>
      <w:tr w:rsidR="00043931" w14:paraId="1235E241"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752B10AD" w14:textId="77777777" w:rsidR="00043931" w:rsidRDefault="00043931" w:rsidP="00EF2AD7">
            <w:pPr>
              <w:rPr>
                <w:b/>
              </w:rPr>
            </w:pPr>
            <w:r>
              <w:rPr>
                <w:b/>
              </w:rPr>
              <w:t>Beskrivelse af punktet</w:t>
            </w:r>
          </w:p>
        </w:tc>
        <w:tc>
          <w:tcPr>
            <w:tcW w:w="4814" w:type="dxa"/>
            <w:tcBorders>
              <w:top w:val="single" w:sz="4" w:space="0" w:color="auto"/>
              <w:left w:val="single" w:sz="4" w:space="0" w:color="auto"/>
              <w:bottom w:val="single" w:sz="4" w:space="0" w:color="auto"/>
              <w:right w:val="single" w:sz="4" w:space="0" w:color="auto"/>
            </w:tcBorders>
            <w:hideMark/>
          </w:tcPr>
          <w:p w14:paraId="102BC585" w14:textId="77777777" w:rsidR="00043931" w:rsidRDefault="00043931" w:rsidP="00043931">
            <w:pPr>
              <w:pStyle w:val="Listeafsnit"/>
              <w:numPr>
                <w:ilvl w:val="0"/>
                <w:numId w:val="14"/>
              </w:numPr>
              <w:rPr>
                <w:b/>
              </w:rPr>
            </w:pPr>
            <w:r>
              <w:rPr>
                <w:b/>
              </w:rPr>
              <w:t>Frivillige</w:t>
            </w:r>
          </w:p>
          <w:p w14:paraId="7A453EC7" w14:textId="77777777" w:rsidR="00043931" w:rsidRDefault="00043931" w:rsidP="00043931">
            <w:pPr>
              <w:pStyle w:val="Listeafsnit"/>
              <w:numPr>
                <w:ilvl w:val="0"/>
                <w:numId w:val="14"/>
              </w:numPr>
              <w:rPr>
                <w:b/>
              </w:rPr>
            </w:pPr>
            <w:r>
              <w:rPr>
                <w:b/>
              </w:rPr>
              <w:t>Aktivitetscenteret</w:t>
            </w:r>
          </w:p>
          <w:p w14:paraId="4D8652BA" w14:textId="77777777" w:rsidR="00043931" w:rsidRDefault="00043931" w:rsidP="00043931">
            <w:pPr>
              <w:pStyle w:val="Listeafsnit"/>
              <w:numPr>
                <w:ilvl w:val="0"/>
                <w:numId w:val="14"/>
              </w:numPr>
              <w:rPr>
                <w:b/>
              </w:rPr>
            </w:pPr>
            <w:r>
              <w:rPr>
                <w:b/>
              </w:rPr>
              <w:t>Beboere og pårørende</w:t>
            </w:r>
          </w:p>
          <w:p w14:paraId="35207BEB" w14:textId="77777777" w:rsidR="00043931" w:rsidRDefault="00043931" w:rsidP="00043931">
            <w:pPr>
              <w:pStyle w:val="Listeafsnit"/>
              <w:numPr>
                <w:ilvl w:val="0"/>
                <w:numId w:val="14"/>
              </w:numPr>
              <w:rPr>
                <w:b/>
              </w:rPr>
            </w:pPr>
            <w:r>
              <w:rPr>
                <w:b/>
              </w:rPr>
              <w:t>Personalet</w:t>
            </w:r>
          </w:p>
          <w:p w14:paraId="3A3EB1C0" w14:textId="77777777" w:rsidR="00043931" w:rsidRDefault="00043931" w:rsidP="00043931">
            <w:pPr>
              <w:pStyle w:val="Listeafsnit"/>
              <w:numPr>
                <w:ilvl w:val="0"/>
                <w:numId w:val="14"/>
              </w:numPr>
              <w:rPr>
                <w:b/>
              </w:rPr>
            </w:pPr>
            <w:r>
              <w:rPr>
                <w:b/>
              </w:rPr>
              <w:t>Formanden</w:t>
            </w:r>
          </w:p>
        </w:tc>
      </w:tr>
      <w:tr w:rsidR="00043931" w14:paraId="1F629692"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38358060" w14:textId="77777777" w:rsidR="00043931" w:rsidRDefault="00043931" w:rsidP="00EF2AD7">
            <w:pPr>
              <w:rPr>
                <w:b/>
              </w:rPr>
            </w:pPr>
            <w:r>
              <w:rPr>
                <w:b/>
              </w:rPr>
              <w:t>Mål</w:t>
            </w:r>
          </w:p>
        </w:tc>
        <w:tc>
          <w:tcPr>
            <w:tcW w:w="4814" w:type="dxa"/>
            <w:tcBorders>
              <w:top w:val="single" w:sz="4" w:space="0" w:color="auto"/>
              <w:left w:val="single" w:sz="4" w:space="0" w:color="auto"/>
              <w:bottom w:val="single" w:sz="4" w:space="0" w:color="auto"/>
              <w:right w:val="single" w:sz="4" w:space="0" w:color="auto"/>
            </w:tcBorders>
            <w:hideMark/>
          </w:tcPr>
          <w:p w14:paraId="778AB585" w14:textId="77777777" w:rsidR="00043931" w:rsidRDefault="00043931" w:rsidP="00EF2AD7">
            <w:pPr>
              <w:rPr>
                <w:i/>
              </w:rPr>
            </w:pPr>
            <w:r>
              <w:rPr>
                <w:b/>
                <w:i/>
              </w:rPr>
              <w:t>Alle er orienteret</w:t>
            </w:r>
          </w:p>
        </w:tc>
      </w:tr>
      <w:tr w:rsidR="00043931" w14:paraId="05221176"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24371E35" w14:textId="77777777" w:rsidR="00043931" w:rsidRDefault="00043931" w:rsidP="00EF2AD7">
            <w:pPr>
              <w:rPr>
                <w:b/>
              </w:rPr>
            </w:pPr>
            <w:r>
              <w:rPr>
                <w:b/>
              </w:rPr>
              <w:t>Metode</w:t>
            </w:r>
          </w:p>
        </w:tc>
        <w:tc>
          <w:tcPr>
            <w:tcW w:w="4814" w:type="dxa"/>
            <w:tcBorders>
              <w:top w:val="single" w:sz="4" w:space="0" w:color="auto"/>
              <w:left w:val="single" w:sz="4" w:space="0" w:color="auto"/>
              <w:bottom w:val="single" w:sz="4" w:space="0" w:color="auto"/>
              <w:right w:val="single" w:sz="4" w:space="0" w:color="auto"/>
            </w:tcBorders>
            <w:hideMark/>
          </w:tcPr>
          <w:p w14:paraId="718E8F73" w14:textId="77777777" w:rsidR="00043931" w:rsidRDefault="00043931" w:rsidP="00EF2AD7">
            <w:pPr>
              <w:rPr>
                <w:b/>
                <w:i/>
              </w:rPr>
            </w:pPr>
            <w:r>
              <w:rPr>
                <w:b/>
                <w:i/>
              </w:rPr>
              <w:t>Orientering</w:t>
            </w:r>
          </w:p>
        </w:tc>
      </w:tr>
      <w:tr w:rsidR="00043931" w14:paraId="6CD75C1B"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070497E3" w14:textId="77777777" w:rsidR="00043931" w:rsidRDefault="00043931" w:rsidP="00EF2AD7">
            <w:pPr>
              <w:rPr>
                <w:b/>
              </w:rPr>
            </w:pPr>
            <w:r>
              <w:rPr>
                <w:b/>
              </w:rPr>
              <w:t>Konklusion/beslutning</w:t>
            </w:r>
          </w:p>
        </w:tc>
        <w:tc>
          <w:tcPr>
            <w:tcW w:w="4814" w:type="dxa"/>
            <w:tcBorders>
              <w:top w:val="single" w:sz="4" w:space="0" w:color="auto"/>
              <w:left w:val="single" w:sz="4" w:space="0" w:color="auto"/>
              <w:bottom w:val="single" w:sz="4" w:space="0" w:color="auto"/>
              <w:right w:val="single" w:sz="4" w:space="0" w:color="auto"/>
            </w:tcBorders>
          </w:tcPr>
          <w:p w14:paraId="5643A5E5" w14:textId="77777777" w:rsidR="00043931" w:rsidRPr="00FD2288" w:rsidRDefault="00043931" w:rsidP="00EF2AD7">
            <w:pPr>
              <w:rPr>
                <w:b/>
                <w:u w:val="single"/>
              </w:rPr>
            </w:pPr>
            <w:r w:rsidRPr="00FD2288">
              <w:rPr>
                <w:b/>
                <w:u w:val="single"/>
              </w:rPr>
              <w:t>Frivillige</w:t>
            </w:r>
          </w:p>
          <w:p w14:paraId="7C403880" w14:textId="77777777" w:rsidR="00043931" w:rsidRDefault="00043931" w:rsidP="00EF2AD7">
            <w:pPr>
              <w:rPr>
                <w:b/>
              </w:rPr>
            </w:pPr>
            <w:r w:rsidRPr="00FD2288">
              <w:rPr>
                <w:b/>
              </w:rPr>
              <w:t xml:space="preserve">Der er gang i mange ting. Alle aktiviteter er i fuld sving. </w:t>
            </w:r>
          </w:p>
          <w:p w14:paraId="46C47F6F" w14:textId="77777777" w:rsidR="00043931" w:rsidRPr="00FD2288" w:rsidRDefault="00043931" w:rsidP="00EF2AD7">
            <w:pPr>
              <w:rPr>
                <w:b/>
              </w:rPr>
            </w:pPr>
            <w:r w:rsidRPr="00FD2288">
              <w:rPr>
                <w:b/>
              </w:rPr>
              <w:t>Kolonihaven er blevet gjort sommerklar og bliver brugt flittigt.</w:t>
            </w:r>
          </w:p>
          <w:p w14:paraId="7B59A5C1" w14:textId="77777777" w:rsidR="00043931" w:rsidRDefault="00043931" w:rsidP="00EF2AD7">
            <w:pPr>
              <w:rPr>
                <w:b/>
              </w:rPr>
            </w:pPr>
            <w:r w:rsidRPr="00FD2288">
              <w:rPr>
                <w:b/>
              </w:rPr>
              <w:t>I næste uge er der Musikfestival og det glæder alle sig til.</w:t>
            </w:r>
          </w:p>
          <w:p w14:paraId="3938D48D" w14:textId="77777777" w:rsidR="00043931" w:rsidRPr="00FD2288" w:rsidRDefault="00043931" w:rsidP="00EF2AD7">
            <w:pPr>
              <w:rPr>
                <w:b/>
              </w:rPr>
            </w:pPr>
          </w:p>
          <w:p w14:paraId="543EED61" w14:textId="77777777" w:rsidR="00043931" w:rsidRDefault="00043931" w:rsidP="00EF2AD7">
            <w:pPr>
              <w:rPr>
                <w:b/>
              </w:rPr>
            </w:pPr>
            <w:r w:rsidRPr="00FD2288">
              <w:rPr>
                <w:b/>
              </w:rPr>
              <w:t xml:space="preserve">Mølleparkens Frivillige vil gerne have flere medlemmer. </w:t>
            </w:r>
          </w:p>
          <w:p w14:paraId="0D257902" w14:textId="77777777" w:rsidR="00043931" w:rsidRPr="00FD2288" w:rsidRDefault="00043931" w:rsidP="00EF2AD7">
            <w:pPr>
              <w:rPr>
                <w:b/>
              </w:rPr>
            </w:pPr>
            <w:r w:rsidRPr="00FD2288">
              <w:rPr>
                <w:b/>
              </w:rPr>
              <w:t xml:space="preserve">Hvis man gerne vil være frivillig i </w:t>
            </w:r>
            <w:r>
              <w:rPr>
                <w:b/>
              </w:rPr>
              <w:t>F</w:t>
            </w:r>
            <w:r w:rsidRPr="00FD2288">
              <w:rPr>
                <w:b/>
              </w:rPr>
              <w:t>oreningen kan man henvende sig til Lis Arnold eller Hanne Køhler og høre mere.</w:t>
            </w:r>
          </w:p>
          <w:p w14:paraId="71A0023D" w14:textId="77777777" w:rsidR="00043931" w:rsidRDefault="00043931" w:rsidP="00EF2AD7">
            <w:pPr>
              <w:rPr>
                <w:bCs/>
              </w:rPr>
            </w:pPr>
          </w:p>
          <w:p w14:paraId="2282C710" w14:textId="77777777" w:rsidR="00043931" w:rsidRPr="00FD2288" w:rsidRDefault="00043931" w:rsidP="00EF2AD7">
            <w:pPr>
              <w:rPr>
                <w:b/>
                <w:u w:val="single"/>
              </w:rPr>
            </w:pPr>
            <w:r w:rsidRPr="00FD2288">
              <w:rPr>
                <w:b/>
                <w:u w:val="single"/>
              </w:rPr>
              <w:t>Aktivitetscentret</w:t>
            </w:r>
          </w:p>
          <w:p w14:paraId="0E1B6FAE" w14:textId="77777777" w:rsidR="00043931" w:rsidRPr="00FD2288" w:rsidRDefault="00043931" w:rsidP="00EF2AD7">
            <w:pPr>
              <w:rPr>
                <w:b/>
              </w:rPr>
            </w:pPr>
            <w:r w:rsidRPr="00FD2288">
              <w:rPr>
                <w:b/>
              </w:rPr>
              <w:t>Der er alle mulige aktiviteter både inde og ude. Der er fælles aktiviteter og individuelle aktiviteter.</w:t>
            </w:r>
          </w:p>
          <w:p w14:paraId="4D9828E6" w14:textId="77777777" w:rsidR="00043931" w:rsidRPr="00FD2288" w:rsidRDefault="00043931" w:rsidP="00EF2AD7">
            <w:pPr>
              <w:rPr>
                <w:b/>
              </w:rPr>
            </w:pPr>
            <w:r w:rsidRPr="00FD2288">
              <w:rPr>
                <w:b/>
              </w:rPr>
              <w:t>Der forberedes også til vores Sankt Hans fest i juni.</w:t>
            </w:r>
          </w:p>
          <w:p w14:paraId="6165CC5B" w14:textId="77777777" w:rsidR="00043931" w:rsidRPr="00FD2288" w:rsidRDefault="00043931" w:rsidP="00EF2AD7">
            <w:pPr>
              <w:rPr>
                <w:b/>
              </w:rPr>
            </w:pPr>
            <w:r w:rsidRPr="00FD2288">
              <w:rPr>
                <w:b/>
              </w:rPr>
              <w:t>Der er flere og flere ture ud af huset.</w:t>
            </w:r>
          </w:p>
          <w:p w14:paraId="195D9FDE" w14:textId="77777777" w:rsidR="00043931" w:rsidRDefault="00043931" w:rsidP="00EF2AD7">
            <w:pPr>
              <w:rPr>
                <w:bCs/>
              </w:rPr>
            </w:pPr>
          </w:p>
          <w:p w14:paraId="37CAD533" w14:textId="77777777" w:rsidR="00043931" w:rsidRPr="00FD2288" w:rsidRDefault="00043931" w:rsidP="00EF2AD7">
            <w:pPr>
              <w:rPr>
                <w:b/>
                <w:u w:val="single"/>
              </w:rPr>
            </w:pPr>
            <w:r w:rsidRPr="00FD2288">
              <w:rPr>
                <w:b/>
                <w:u w:val="single"/>
              </w:rPr>
              <w:t>Beboere og pårørende</w:t>
            </w:r>
          </w:p>
          <w:p w14:paraId="7B61DF4A" w14:textId="77777777" w:rsidR="00043931" w:rsidRPr="00FD2288" w:rsidRDefault="00043931" w:rsidP="00EF2AD7">
            <w:pPr>
              <w:rPr>
                <w:b/>
              </w:rPr>
            </w:pPr>
            <w:r w:rsidRPr="00FD2288">
              <w:rPr>
                <w:b/>
              </w:rPr>
              <w:t>Det går godt i fælleskøkkenerne. Dejligt med fællesskab og selskab til måltiderne.</w:t>
            </w:r>
          </w:p>
          <w:p w14:paraId="74C00AF2" w14:textId="77777777" w:rsidR="00043931" w:rsidRPr="00FD2288" w:rsidRDefault="00043931" w:rsidP="00EF2AD7">
            <w:pPr>
              <w:rPr>
                <w:b/>
              </w:rPr>
            </w:pPr>
            <w:r w:rsidRPr="00FD2288">
              <w:rPr>
                <w:b/>
              </w:rPr>
              <w:t xml:space="preserve">Mange aktiviteter. </w:t>
            </w:r>
          </w:p>
          <w:p w14:paraId="0670E9DE" w14:textId="77777777" w:rsidR="00043931" w:rsidRPr="00FD2288" w:rsidRDefault="00043931" w:rsidP="00EF2AD7">
            <w:pPr>
              <w:rPr>
                <w:b/>
              </w:rPr>
            </w:pPr>
            <w:r w:rsidRPr="00FD2288">
              <w:rPr>
                <w:b/>
              </w:rPr>
              <w:lastRenderedPageBreak/>
              <w:t>Der ønskes hvis det er muligt flere frivillige besøgsvenner.</w:t>
            </w:r>
          </w:p>
          <w:p w14:paraId="34C8982E" w14:textId="77777777" w:rsidR="00043931" w:rsidRDefault="00043931" w:rsidP="00EF2AD7">
            <w:pPr>
              <w:rPr>
                <w:b/>
              </w:rPr>
            </w:pPr>
          </w:p>
          <w:p w14:paraId="0E82EED6" w14:textId="77777777" w:rsidR="00043931" w:rsidRPr="00FD2288" w:rsidRDefault="00043931" w:rsidP="00EF2AD7">
            <w:pPr>
              <w:rPr>
                <w:b/>
                <w:u w:val="single"/>
              </w:rPr>
            </w:pPr>
            <w:r w:rsidRPr="00FD2288">
              <w:rPr>
                <w:b/>
                <w:u w:val="single"/>
              </w:rPr>
              <w:t>Personalet</w:t>
            </w:r>
          </w:p>
          <w:p w14:paraId="50113E37" w14:textId="77777777" w:rsidR="00043931" w:rsidRPr="00FD2288" w:rsidRDefault="00043931" w:rsidP="00EF2AD7">
            <w:pPr>
              <w:rPr>
                <w:b/>
              </w:rPr>
            </w:pPr>
            <w:r w:rsidRPr="00FD2288">
              <w:rPr>
                <w:b/>
              </w:rPr>
              <w:t>Der er gang i ansættelse af ferieafløsere til at dække sommerferien. Der er mange af afløserne fra sidste år der kommer igen denne sommer. Det er vi glade for.</w:t>
            </w:r>
          </w:p>
          <w:p w14:paraId="408C9FD8" w14:textId="77777777" w:rsidR="00043931" w:rsidRPr="00FD2288" w:rsidRDefault="00043931" w:rsidP="00EF2AD7">
            <w:pPr>
              <w:rPr>
                <w:b/>
              </w:rPr>
            </w:pPr>
            <w:r w:rsidRPr="00FD2288">
              <w:rPr>
                <w:b/>
              </w:rPr>
              <w:t>Der oprettes en forfriskningsvogn som vil komme til at køre hen over sommeren.</w:t>
            </w:r>
          </w:p>
          <w:p w14:paraId="6DDCEF77" w14:textId="77777777" w:rsidR="00043931" w:rsidRPr="00DD4F1F" w:rsidRDefault="00043931" w:rsidP="00EF2AD7">
            <w:pPr>
              <w:rPr>
                <w:bCs/>
              </w:rPr>
            </w:pPr>
          </w:p>
          <w:p w14:paraId="4FDBABCE" w14:textId="77777777" w:rsidR="00043931" w:rsidRPr="00FD2288" w:rsidRDefault="00043931" w:rsidP="00EF2AD7">
            <w:pPr>
              <w:rPr>
                <w:b/>
                <w:u w:val="single"/>
              </w:rPr>
            </w:pPr>
            <w:r w:rsidRPr="00FD2288">
              <w:rPr>
                <w:b/>
                <w:u w:val="single"/>
              </w:rPr>
              <w:t>Formanden</w:t>
            </w:r>
          </w:p>
          <w:p w14:paraId="395AD62D" w14:textId="77777777" w:rsidR="00043931" w:rsidRPr="00FD2288" w:rsidRDefault="00043931" w:rsidP="00EF2AD7">
            <w:pPr>
              <w:rPr>
                <w:b/>
              </w:rPr>
            </w:pPr>
            <w:r w:rsidRPr="00FD2288">
              <w:rPr>
                <w:b/>
              </w:rPr>
              <w:t>Intet nyt.</w:t>
            </w:r>
          </w:p>
        </w:tc>
      </w:tr>
    </w:tbl>
    <w:p w14:paraId="1CF556E5" w14:textId="77777777" w:rsidR="00043931" w:rsidRDefault="00043931" w:rsidP="00043931"/>
    <w:p w14:paraId="0B135601" w14:textId="77777777" w:rsidR="00043931" w:rsidRDefault="00043931" w:rsidP="00043931"/>
    <w:tbl>
      <w:tblPr>
        <w:tblStyle w:val="Tabel-Gitter"/>
        <w:tblW w:w="0" w:type="auto"/>
        <w:tblLook w:val="04A0" w:firstRow="1" w:lastRow="0" w:firstColumn="1" w:lastColumn="0" w:noHBand="0" w:noVBand="1"/>
      </w:tblPr>
      <w:tblGrid>
        <w:gridCol w:w="4814"/>
        <w:gridCol w:w="4814"/>
      </w:tblGrid>
      <w:tr w:rsidR="00043931" w14:paraId="637CF554"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7FD70A6C" w14:textId="77777777" w:rsidR="00043931" w:rsidRDefault="00043931" w:rsidP="00EF2AD7">
            <w:pPr>
              <w:rPr>
                <w:b/>
              </w:rPr>
            </w:pPr>
            <w:r>
              <w:rPr>
                <w:b/>
              </w:rPr>
              <w:t>Sagsfremstiller</w:t>
            </w:r>
          </w:p>
        </w:tc>
        <w:tc>
          <w:tcPr>
            <w:tcW w:w="4814" w:type="dxa"/>
            <w:tcBorders>
              <w:top w:val="single" w:sz="4" w:space="0" w:color="auto"/>
              <w:left w:val="single" w:sz="4" w:space="0" w:color="auto"/>
              <w:bottom w:val="single" w:sz="4" w:space="0" w:color="auto"/>
              <w:right w:val="single" w:sz="4" w:space="0" w:color="auto"/>
            </w:tcBorders>
            <w:hideMark/>
          </w:tcPr>
          <w:p w14:paraId="77B7DBEC" w14:textId="77777777" w:rsidR="00043931" w:rsidRDefault="00043931" w:rsidP="00EF2AD7">
            <w:pPr>
              <w:rPr>
                <w:b/>
              </w:rPr>
            </w:pPr>
            <w:r>
              <w:rPr>
                <w:b/>
              </w:rPr>
              <w:t>Alle medlemmer</w:t>
            </w:r>
          </w:p>
        </w:tc>
      </w:tr>
      <w:tr w:rsidR="00043931" w14:paraId="4A32DCE3" w14:textId="77777777" w:rsidTr="00EF2AD7">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14:paraId="4BDC7673" w14:textId="77777777" w:rsidR="00043931" w:rsidRDefault="00043931" w:rsidP="00EF2AD7"/>
        </w:tc>
        <w:tc>
          <w:tcPr>
            <w:tcW w:w="4814" w:type="dxa"/>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63B8F8EF" w14:textId="77777777" w:rsidR="00043931" w:rsidRDefault="00043931" w:rsidP="00EF2AD7">
            <w:r>
              <w:rPr>
                <w:b/>
              </w:rPr>
              <w:t>EVT.</w:t>
            </w:r>
          </w:p>
        </w:tc>
      </w:tr>
      <w:tr w:rsidR="00043931" w14:paraId="5DB37FE3"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1C50D82B" w14:textId="77777777" w:rsidR="00043931" w:rsidRDefault="00043931" w:rsidP="00EF2AD7">
            <w:pPr>
              <w:rPr>
                <w:b/>
              </w:rPr>
            </w:pPr>
            <w:r>
              <w:rPr>
                <w:b/>
              </w:rPr>
              <w:t>Beskrivelse af punktet</w:t>
            </w:r>
          </w:p>
        </w:tc>
        <w:tc>
          <w:tcPr>
            <w:tcW w:w="4814" w:type="dxa"/>
            <w:tcBorders>
              <w:top w:val="single" w:sz="4" w:space="0" w:color="auto"/>
              <w:left w:val="single" w:sz="4" w:space="0" w:color="auto"/>
              <w:bottom w:val="single" w:sz="4" w:space="0" w:color="auto"/>
              <w:right w:val="single" w:sz="4" w:space="0" w:color="auto"/>
            </w:tcBorders>
            <w:hideMark/>
          </w:tcPr>
          <w:p w14:paraId="6481AC15" w14:textId="77777777" w:rsidR="00043931" w:rsidRDefault="00043931" w:rsidP="00EF2AD7">
            <w:pPr>
              <w:rPr>
                <w:b/>
              </w:rPr>
            </w:pPr>
          </w:p>
        </w:tc>
      </w:tr>
      <w:tr w:rsidR="00043931" w14:paraId="09A2E0E9"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4A3E14A3" w14:textId="77777777" w:rsidR="00043931" w:rsidRDefault="00043931" w:rsidP="00EF2AD7">
            <w:pPr>
              <w:rPr>
                <w:b/>
              </w:rPr>
            </w:pPr>
            <w:r>
              <w:rPr>
                <w:b/>
              </w:rPr>
              <w:t>Mål</w:t>
            </w:r>
          </w:p>
        </w:tc>
        <w:tc>
          <w:tcPr>
            <w:tcW w:w="4814" w:type="dxa"/>
            <w:tcBorders>
              <w:top w:val="single" w:sz="4" w:space="0" w:color="auto"/>
              <w:left w:val="single" w:sz="4" w:space="0" w:color="auto"/>
              <w:bottom w:val="single" w:sz="4" w:space="0" w:color="auto"/>
              <w:right w:val="single" w:sz="4" w:space="0" w:color="auto"/>
            </w:tcBorders>
            <w:hideMark/>
          </w:tcPr>
          <w:p w14:paraId="4AAA7DA4" w14:textId="77777777" w:rsidR="00043931" w:rsidRDefault="00043931" w:rsidP="00EF2AD7">
            <w:pPr>
              <w:rPr>
                <w:b/>
              </w:rPr>
            </w:pPr>
          </w:p>
        </w:tc>
      </w:tr>
      <w:tr w:rsidR="00043931" w14:paraId="49CBE014"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489B0670" w14:textId="77777777" w:rsidR="00043931" w:rsidRDefault="00043931" w:rsidP="00EF2AD7">
            <w:pPr>
              <w:rPr>
                <w:b/>
              </w:rPr>
            </w:pPr>
            <w:r>
              <w:rPr>
                <w:b/>
              </w:rPr>
              <w:t>Metode</w:t>
            </w:r>
          </w:p>
        </w:tc>
        <w:tc>
          <w:tcPr>
            <w:tcW w:w="4814" w:type="dxa"/>
            <w:tcBorders>
              <w:top w:val="single" w:sz="4" w:space="0" w:color="auto"/>
              <w:left w:val="single" w:sz="4" w:space="0" w:color="auto"/>
              <w:bottom w:val="single" w:sz="4" w:space="0" w:color="auto"/>
              <w:right w:val="single" w:sz="4" w:space="0" w:color="auto"/>
            </w:tcBorders>
          </w:tcPr>
          <w:p w14:paraId="7E52CE93" w14:textId="77777777" w:rsidR="00043931" w:rsidRDefault="00043931" w:rsidP="00EF2AD7"/>
        </w:tc>
      </w:tr>
      <w:tr w:rsidR="00043931" w14:paraId="63E0FE51" w14:textId="77777777" w:rsidTr="00EF2AD7">
        <w:tc>
          <w:tcPr>
            <w:tcW w:w="4814" w:type="dxa"/>
            <w:tcBorders>
              <w:top w:val="single" w:sz="4" w:space="0" w:color="auto"/>
              <w:left w:val="single" w:sz="4" w:space="0" w:color="auto"/>
              <w:bottom w:val="single" w:sz="4" w:space="0" w:color="auto"/>
              <w:right w:val="single" w:sz="4" w:space="0" w:color="auto"/>
            </w:tcBorders>
            <w:hideMark/>
          </w:tcPr>
          <w:p w14:paraId="2D6030B7" w14:textId="77777777" w:rsidR="00043931" w:rsidRDefault="00043931" w:rsidP="00EF2AD7">
            <w:pPr>
              <w:rPr>
                <w:b/>
              </w:rPr>
            </w:pPr>
            <w:r>
              <w:rPr>
                <w:b/>
              </w:rPr>
              <w:t>Konklusion/beslutning</w:t>
            </w:r>
          </w:p>
        </w:tc>
        <w:tc>
          <w:tcPr>
            <w:tcW w:w="4814" w:type="dxa"/>
            <w:tcBorders>
              <w:top w:val="single" w:sz="4" w:space="0" w:color="auto"/>
              <w:left w:val="single" w:sz="4" w:space="0" w:color="auto"/>
              <w:bottom w:val="single" w:sz="4" w:space="0" w:color="auto"/>
              <w:right w:val="single" w:sz="4" w:space="0" w:color="auto"/>
            </w:tcBorders>
          </w:tcPr>
          <w:p w14:paraId="5E39A0F7" w14:textId="77777777" w:rsidR="00043931" w:rsidRDefault="00043931" w:rsidP="00EF2AD7"/>
        </w:tc>
      </w:tr>
    </w:tbl>
    <w:p w14:paraId="49895A6B" w14:textId="77777777" w:rsidR="00043931" w:rsidRDefault="00043931" w:rsidP="00043931"/>
    <w:p w14:paraId="355E916A" w14:textId="77777777" w:rsidR="00043931" w:rsidRDefault="00043931" w:rsidP="00043931"/>
    <w:p w14:paraId="07FD617C" w14:textId="77777777" w:rsidR="00043931" w:rsidRDefault="00043931" w:rsidP="00043931">
      <w:r>
        <w:t>Lis Arnold</w:t>
      </w:r>
      <w:r>
        <w:tab/>
      </w:r>
      <w:r>
        <w:tab/>
      </w:r>
      <w:r>
        <w:tab/>
      </w:r>
      <w:r>
        <w:tab/>
      </w:r>
      <w:r>
        <w:tab/>
        <w:t>Erna Thøgersen</w:t>
      </w:r>
    </w:p>
    <w:p w14:paraId="1E917A96" w14:textId="77777777" w:rsidR="00043931" w:rsidRDefault="00043931" w:rsidP="00043931">
      <w:r>
        <w:t>Formand</w:t>
      </w:r>
      <w:r>
        <w:tab/>
      </w:r>
      <w:r>
        <w:tab/>
      </w:r>
      <w:r>
        <w:tab/>
      </w:r>
      <w:r>
        <w:tab/>
      </w:r>
      <w:r>
        <w:tab/>
        <w:t>Næstformand</w:t>
      </w:r>
    </w:p>
    <w:p w14:paraId="4E188A3C" w14:textId="77777777" w:rsidR="00043931" w:rsidRDefault="00043931" w:rsidP="00043931"/>
    <w:p w14:paraId="6179FEAC" w14:textId="77777777" w:rsidR="00043931" w:rsidRDefault="00043931">
      <w:pPr>
        <w:rPr>
          <w:rFonts w:ascii="Verdana" w:hAnsi="Verdana"/>
          <w:b/>
          <w:iCs/>
          <w:color w:val="5B9BD5"/>
          <w:sz w:val="28"/>
          <w:szCs w:val="28"/>
        </w:rPr>
      </w:pPr>
      <w:r>
        <w:rPr>
          <w:rFonts w:ascii="Verdana" w:hAnsi="Verdana"/>
          <w:b/>
          <w:i/>
          <w:sz w:val="28"/>
          <w:szCs w:val="28"/>
        </w:rPr>
        <w:br w:type="page"/>
      </w:r>
    </w:p>
    <w:p w14:paraId="7E2A1ED7" w14:textId="1E16885C" w:rsidR="00817E82" w:rsidRPr="005944DC" w:rsidRDefault="00817E82" w:rsidP="005944DC">
      <w:pPr>
        <w:pStyle w:val="Overskrift1"/>
        <w:jc w:val="center"/>
        <w:rPr>
          <w:i/>
          <w:color w:val="4F81BD" w:themeColor="accent1"/>
          <w:sz w:val="32"/>
          <w:szCs w:val="40"/>
          <w:u w:val="single"/>
        </w:rPr>
      </w:pPr>
      <w:bookmarkStart w:id="13" w:name="_Toc136411721"/>
      <w:r w:rsidRPr="005944DC">
        <w:rPr>
          <w:color w:val="4F81BD" w:themeColor="accent1"/>
          <w:sz w:val="32"/>
          <w:szCs w:val="40"/>
          <w:u w:val="single"/>
        </w:rPr>
        <w:lastRenderedPageBreak/>
        <w:t>Bruge- pårørenderåd på Plejecenter Mølleparken</w:t>
      </w:r>
      <w:bookmarkEnd w:id="13"/>
    </w:p>
    <w:p w14:paraId="30EE140B" w14:textId="77777777" w:rsidR="00817E82" w:rsidRDefault="00817E82" w:rsidP="00817E82"/>
    <w:p w14:paraId="3883C03D" w14:textId="77777777" w:rsidR="00817E82" w:rsidRPr="009B0755" w:rsidRDefault="00817E82" w:rsidP="00817E82">
      <w:pPr>
        <w:rPr>
          <w:rFonts w:ascii="Verdana" w:hAnsi="Verdana"/>
        </w:rPr>
      </w:pPr>
      <w:r w:rsidRPr="009B0755">
        <w:rPr>
          <w:rFonts w:ascii="Verdana" w:hAnsi="Verdana"/>
          <w:b/>
        </w:rPr>
        <w:t>Beboerrepræsentanter:</w:t>
      </w:r>
      <w:r w:rsidRPr="009B0755">
        <w:rPr>
          <w:rFonts w:ascii="Verdana" w:hAnsi="Verdana"/>
        </w:rPr>
        <w:tab/>
        <w:t>Erna Thøgersen</w:t>
      </w:r>
    </w:p>
    <w:p w14:paraId="3172C09F" w14:textId="77777777" w:rsidR="00817E82" w:rsidRDefault="00817E82" w:rsidP="00817E82">
      <w:pPr>
        <w:rPr>
          <w:rFonts w:ascii="Verdana" w:hAnsi="Verdana"/>
        </w:rPr>
      </w:pPr>
      <w:r w:rsidRPr="009B0755">
        <w:rPr>
          <w:rFonts w:ascii="Verdana" w:hAnsi="Verdana"/>
        </w:rPr>
        <w:tab/>
      </w:r>
      <w:r w:rsidRPr="009B0755">
        <w:rPr>
          <w:rFonts w:ascii="Verdana" w:hAnsi="Verdana"/>
        </w:rPr>
        <w:tab/>
      </w:r>
      <w:r>
        <w:rPr>
          <w:rFonts w:ascii="Verdana" w:hAnsi="Verdana"/>
        </w:rPr>
        <w:tab/>
      </w:r>
      <w:r w:rsidRPr="009B0755">
        <w:rPr>
          <w:rFonts w:ascii="Verdana" w:hAnsi="Verdana"/>
        </w:rPr>
        <w:t>Møllehaven 1. sal</w:t>
      </w:r>
      <w:r>
        <w:rPr>
          <w:rFonts w:ascii="Verdana" w:hAnsi="Verdana"/>
        </w:rPr>
        <w:t xml:space="preserve"> lejl. 15</w:t>
      </w:r>
    </w:p>
    <w:p w14:paraId="1A547326" w14:textId="77777777" w:rsidR="00817E82" w:rsidRDefault="00817E82" w:rsidP="00817E82">
      <w:pPr>
        <w:rPr>
          <w:rFonts w:ascii="Verdana" w:hAnsi="Verdana"/>
        </w:rPr>
      </w:pPr>
    </w:p>
    <w:p w14:paraId="34D2350C" w14:textId="77777777" w:rsidR="00817E82" w:rsidRDefault="00817E82" w:rsidP="00817E82">
      <w:pPr>
        <w:rPr>
          <w:rFonts w:ascii="Verdana" w:hAnsi="Verdana"/>
        </w:rPr>
      </w:pPr>
      <w:r>
        <w:rPr>
          <w:rFonts w:ascii="Verdana" w:hAnsi="Verdana"/>
        </w:rPr>
        <w:tab/>
      </w:r>
      <w:r>
        <w:rPr>
          <w:rFonts w:ascii="Verdana" w:hAnsi="Verdana"/>
        </w:rPr>
        <w:tab/>
      </w:r>
      <w:r>
        <w:rPr>
          <w:rFonts w:ascii="Verdana" w:hAnsi="Verdana"/>
        </w:rPr>
        <w:tab/>
        <w:t>Ilse Pedersen</w:t>
      </w:r>
    </w:p>
    <w:p w14:paraId="7F49E8B2" w14:textId="77777777" w:rsidR="00817E82" w:rsidRDefault="00817E82" w:rsidP="00817E82">
      <w:pPr>
        <w:rPr>
          <w:rFonts w:ascii="Verdana" w:hAnsi="Verdana"/>
        </w:rPr>
      </w:pPr>
      <w:r>
        <w:rPr>
          <w:rFonts w:ascii="Verdana" w:hAnsi="Verdana"/>
        </w:rPr>
        <w:tab/>
      </w:r>
      <w:r>
        <w:rPr>
          <w:rFonts w:ascii="Verdana" w:hAnsi="Verdana"/>
        </w:rPr>
        <w:tab/>
      </w:r>
      <w:r>
        <w:rPr>
          <w:rFonts w:ascii="Verdana" w:hAnsi="Verdana"/>
        </w:rPr>
        <w:tab/>
        <w:t>Møllehaven 1. sal lejl. 29</w:t>
      </w:r>
    </w:p>
    <w:p w14:paraId="5170DE9D" w14:textId="77777777" w:rsidR="00817E82" w:rsidRDefault="00817E82" w:rsidP="00817E82">
      <w:pPr>
        <w:rPr>
          <w:rFonts w:ascii="Verdana" w:hAnsi="Verdana"/>
        </w:rPr>
      </w:pPr>
    </w:p>
    <w:p w14:paraId="721900E1" w14:textId="77777777" w:rsidR="00817E82" w:rsidRDefault="00817E82" w:rsidP="00817E82">
      <w:pPr>
        <w:rPr>
          <w:rFonts w:ascii="Verdana" w:hAnsi="Verdana"/>
        </w:rPr>
      </w:pPr>
      <w:r>
        <w:rPr>
          <w:rFonts w:ascii="Verdana" w:hAnsi="Verdana"/>
        </w:rPr>
        <w:tab/>
      </w:r>
      <w:r>
        <w:rPr>
          <w:rFonts w:ascii="Verdana" w:hAnsi="Verdana"/>
        </w:rPr>
        <w:tab/>
      </w:r>
      <w:r>
        <w:rPr>
          <w:rFonts w:ascii="Verdana" w:hAnsi="Verdana"/>
        </w:rPr>
        <w:tab/>
        <w:t>Otto Sørensen</w:t>
      </w:r>
    </w:p>
    <w:p w14:paraId="44439B65" w14:textId="77777777" w:rsidR="00817E82" w:rsidRDefault="00817E82" w:rsidP="00817E82">
      <w:pPr>
        <w:rPr>
          <w:rFonts w:ascii="Verdana" w:hAnsi="Verdana"/>
        </w:rPr>
      </w:pPr>
      <w:r>
        <w:rPr>
          <w:rFonts w:ascii="Verdana" w:hAnsi="Verdana"/>
        </w:rPr>
        <w:tab/>
      </w:r>
      <w:r>
        <w:rPr>
          <w:rFonts w:ascii="Verdana" w:hAnsi="Verdana"/>
        </w:rPr>
        <w:tab/>
      </w:r>
      <w:r>
        <w:rPr>
          <w:rFonts w:ascii="Verdana" w:hAnsi="Verdana"/>
        </w:rPr>
        <w:tab/>
        <w:t>Møllehaven stuen lejl. 4</w:t>
      </w:r>
    </w:p>
    <w:p w14:paraId="70AD3BA5" w14:textId="77777777" w:rsidR="00817E82" w:rsidRDefault="00817E82" w:rsidP="00817E82">
      <w:pPr>
        <w:rPr>
          <w:rFonts w:ascii="Verdana" w:hAnsi="Verdana"/>
        </w:rPr>
      </w:pPr>
    </w:p>
    <w:p w14:paraId="40D60D7F" w14:textId="77777777" w:rsidR="00817E82" w:rsidRPr="009B0755" w:rsidRDefault="00817E82" w:rsidP="00817E82">
      <w:pPr>
        <w:rPr>
          <w:rFonts w:ascii="Verdana" w:hAnsi="Verdana"/>
        </w:rPr>
      </w:pPr>
      <w:r>
        <w:rPr>
          <w:rFonts w:ascii="Verdana" w:hAnsi="Verdana"/>
        </w:rPr>
        <w:tab/>
      </w:r>
      <w:r>
        <w:rPr>
          <w:rFonts w:ascii="Verdana" w:hAnsi="Verdana"/>
        </w:rPr>
        <w:tab/>
      </w:r>
      <w:r>
        <w:rPr>
          <w:rFonts w:ascii="Verdana" w:hAnsi="Verdana"/>
        </w:rPr>
        <w:tab/>
        <w:t>Günter Brinck</w:t>
      </w:r>
    </w:p>
    <w:p w14:paraId="6ED091FB" w14:textId="77777777" w:rsidR="00817E82" w:rsidRDefault="00817E82" w:rsidP="00817E82">
      <w:pPr>
        <w:rPr>
          <w:rFonts w:ascii="Verdana" w:hAnsi="Verdana"/>
        </w:rPr>
      </w:pPr>
      <w:r w:rsidRPr="009B0755">
        <w:rPr>
          <w:rFonts w:ascii="Verdana" w:hAnsi="Verdana"/>
        </w:rPr>
        <w:tab/>
      </w:r>
      <w:r w:rsidRPr="009B0755">
        <w:rPr>
          <w:rFonts w:ascii="Verdana" w:hAnsi="Verdana"/>
        </w:rPr>
        <w:tab/>
      </w:r>
      <w:r>
        <w:rPr>
          <w:rFonts w:ascii="Verdana" w:hAnsi="Verdana"/>
        </w:rPr>
        <w:tab/>
      </w:r>
      <w:r w:rsidRPr="009B0755">
        <w:rPr>
          <w:rFonts w:ascii="Verdana" w:hAnsi="Verdana"/>
        </w:rPr>
        <w:t>Damhuset</w:t>
      </w:r>
      <w:r>
        <w:rPr>
          <w:rFonts w:ascii="Verdana" w:hAnsi="Verdana"/>
        </w:rPr>
        <w:t xml:space="preserve"> lejl. 45</w:t>
      </w:r>
    </w:p>
    <w:p w14:paraId="527D4A03" w14:textId="77777777" w:rsidR="00817E82" w:rsidRDefault="00817E82" w:rsidP="00817E82">
      <w:pPr>
        <w:rPr>
          <w:rFonts w:ascii="Verdana" w:hAnsi="Verdana"/>
        </w:rPr>
      </w:pPr>
    </w:p>
    <w:p w14:paraId="2B8D2A6F" w14:textId="77777777" w:rsidR="00817E82" w:rsidRDefault="00817E82" w:rsidP="00817E82">
      <w:pPr>
        <w:rPr>
          <w:rFonts w:ascii="Verdana" w:hAnsi="Verdana"/>
        </w:rPr>
      </w:pPr>
    </w:p>
    <w:p w14:paraId="61A1B9E4" w14:textId="77777777" w:rsidR="00817E82" w:rsidRDefault="00817E82" w:rsidP="00817E82">
      <w:pPr>
        <w:rPr>
          <w:rFonts w:ascii="Verdana" w:hAnsi="Verdana"/>
        </w:rPr>
      </w:pPr>
    </w:p>
    <w:p w14:paraId="14654A4E" w14:textId="77777777" w:rsidR="00817E82" w:rsidRDefault="00817E82" w:rsidP="00817E82">
      <w:pPr>
        <w:rPr>
          <w:rFonts w:ascii="Verdana" w:hAnsi="Verdana"/>
        </w:rPr>
      </w:pPr>
    </w:p>
    <w:p w14:paraId="0CE04A16" w14:textId="06EC5907" w:rsidR="00817E82" w:rsidRDefault="00817E82" w:rsidP="00817E82">
      <w:pPr>
        <w:rPr>
          <w:rFonts w:ascii="Verdana" w:hAnsi="Verdana"/>
        </w:rPr>
      </w:pPr>
      <w:r w:rsidRPr="00AE4091">
        <w:rPr>
          <w:rFonts w:ascii="Verdana" w:hAnsi="Verdana"/>
          <w:b/>
        </w:rPr>
        <w:t>Pårørenderepræsentanter</w:t>
      </w:r>
      <w:r>
        <w:rPr>
          <w:rFonts w:ascii="Verdana" w:hAnsi="Verdana"/>
        </w:rPr>
        <w:t>:</w:t>
      </w:r>
    </w:p>
    <w:p w14:paraId="1386E6DE" w14:textId="77777777" w:rsidR="00817E82" w:rsidRDefault="00817E82" w:rsidP="00817E82">
      <w:pPr>
        <w:rPr>
          <w:rFonts w:ascii="Verdana" w:hAnsi="Verdana"/>
        </w:rPr>
      </w:pPr>
    </w:p>
    <w:p w14:paraId="395380F4" w14:textId="77777777" w:rsidR="00817E82" w:rsidRDefault="00817E82" w:rsidP="00817E82">
      <w:pPr>
        <w:rPr>
          <w:rFonts w:ascii="Verdana" w:hAnsi="Verdana"/>
        </w:rPr>
      </w:pPr>
      <w:r>
        <w:rPr>
          <w:rFonts w:ascii="Verdana" w:hAnsi="Verdana"/>
        </w:rPr>
        <w:tab/>
      </w:r>
      <w:r>
        <w:rPr>
          <w:rFonts w:ascii="Verdana" w:hAnsi="Verdana"/>
        </w:rPr>
        <w:tab/>
      </w:r>
      <w:r>
        <w:rPr>
          <w:rFonts w:ascii="Verdana" w:hAnsi="Verdana"/>
        </w:rPr>
        <w:tab/>
        <w:t xml:space="preserve">Lothar Ingwersen – </w:t>
      </w:r>
      <w:hyperlink r:id="rId128" w:history="1">
        <w:r w:rsidRPr="008F5129">
          <w:rPr>
            <w:rStyle w:val="Hyperlink"/>
            <w:rFonts w:ascii="Verdana" w:hAnsi="Verdana"/>
          </w:rPr>
          <w:t>lothar@stofanet.dk</w:t>
        </w:r>
      </w:hyperlink>
    </w:p>
    <w:p w14:paraId="5386F438" w14:textId="77777777" w:rsidR="00817E82" w:rsidRDefault="00817E82" w:rsidP="00817E82">
      <w:pPr>
        <w:rPr>
          <w:rFonts w:ascii="Verdana" w:hAnsi="Verdana"/>
        </w:rPr>
      </w:pPr>
      <w:r>
        <w:rPr>
          <w:rFonts w:ascii="Verdana" w:hAnsi="Verdana"/>
        </w:rPr>
        <w:tab/>
      </w:r>
      <w:r>
        <w:rPr>
          <w:rFonts w:ascii="Verdana" w:hAnsi="Verdana"/>
        </w:rPr>
        <w:tab/>
      </w:r>
      <w:r>
        <w:rPr>
          <w:rFonts w:ascii="Verdana" w:hAnsi="Verdana"/>
        </w:rPr>
        <w:tab/>
      </w:r>
    </w:p>
    <w:p w14:paraId="7B53F18A" w14:textId="77777777" w:rsidR="00817E82" w:rsidRDefault="00817E82" w:rsidP="00817E82">
      <w:pPr>
        <w:rPr>
          <w:rFonts w:ascii="Verdana" w:hAnsi="Verdana"/>
        </w:rPr>
      </w:pPr>
      <w:r>
        <w:rPr>
          <w:rFonts w:ascii="Verdana" w:hAnsi="Verdana"/>
        </w:rPr>
        <w:tab/>
      </w:r>
      <w:r>
        <w:rPr>
          <w:rFonts w:ascii="Verdana" w:hAnsi="Verdana"/>
        </w:rPr>
        <w:tab/>
      </w:r>
      <w:r>
        <w:rPr>
          <w:rFonts w:ascii="Verdana" w:hAnsi="Verdana"/>
        </w:rPr>
        <w:tab/>
        <w:t xml:space="preserve">Hanne Erichsen – </w:t>
      </w:r>
      <w:hyperlink r:id="rId129" w:history="1">
        <w:r w:rsidRPr="008F5129">
          <w:rPr>
            <w:rStyle w:val="Hyperlink"/>
            <w:rFonts w:ascii="Verdana" w:hAnsi="Verdana"/>
          </w:rPr>
          <w:t>hberichsen@hotmail.com</w:t>
        </w:r>
      </w:hyperlink>
    </w:p>
    <w:p w14:paraId="5E663C3C" w14:textId="77777777" w:rsidR="00817E82" w:rsidRDefault="00817E82" w:rsidP="00817E82">
      <w:pPr>
        <w:rPr>
          <w:rFonts w:ascii="Verdana" w:hAnsi="Verdana"/>
        </w:rPr>
      </w:pPr>
    </w:p>
    <w:p w14:paraId="1321A271" w14:textId="77777777" w:rsidR="00817E82" w:rsidRDefault="00817E82" w:rsidP="00817E82">
      <w:pPr>
        <w:rPr>
          <w:rFonts w:ascii="Verdana" w:hAnsi="Verdana"/>
        </w:rPr>
      </w:pPr>
      <w:r>
        <w:rPr>
          <w:rFonts w:ascii="Verdana" w:hAnsi="Verdana"/>
        </w:rPr>
        <w:tab/>
      </w:r>
      <w:r>
        <w:rPr>
          <w:rFonts w:ascii="Verdana" w:hAnsi="Verdana"/>
        </w:rPr>
        <w:tab/>
      </w:r>
      <w:r>
        <w:rPr>
          <w:rFonts w:ascii="Verdana" w:hAnsi="Verdana"/>
        </w:rPr>
        <w:tab/>
        <w:t>Carsten Carstensen – tlf. 24 80 51 19</w:t>
      </w:r>
    </w:p>
    <w:p w14:paraId="0C6177F6" w14:textId="77777777" w:rsidR="00817E82" w:rsidRDefault="00817E82" w:rsidP="00817E82">
      <w:pPr>
        <w:rPr>
          <w:rFonts w:ascii="Verdana" w:hAnsi="Verdana"/>
        </w:rPr>
      </w:pPr>
    </w:p>
    <w:p w14:paraId="1243C09B" w14:textId="77777777" w:rsidR="00817E82" w:rsidRPr="00E83431" w:rsidRDefault="00817E82" w:rsidP="00817E82">
      <w:pPr>
        <w:rPr>
          <w:rFonts w:ascii="Verdana" w:hAnsi="Verdana"/>
        </w:rPr>
      </w:pPr>
      <w:r>
        <w:rPr>
          <w:rFonts w:ascii="Verdana" w:hAnsi="Verdana"/>
        </w:rPr>
        <w:tab/>
      </w:r>
      <w:r>
        <w:rPr>
          <w:rFonts w:ascii="Verdana" w:hAnsi="Verdana"/>
        </w:rPr>
        <w:tab/>
      </w:r>
      <w:r>
        <w:rPr>
          <w:rFonts w:ascii="Verdana" w:hAnsi="Verdana"/>
        </w:rPr>
        <w:tab/>
        <w:t xml:space="preserve">Marianne Radik - </w:t>
      </w:r>
      <w:hyperlink r:id="rId130" w:history="1">
        <w:r w:rsidRPr="004A4127">
          <w:rPr>
            <w:rStyle w:val="Hyperlink"/>
            <w:rFonts w:ascii="Verdana" w:hAnsi="Verdana"/>
          </w:rPr>
          <w:t>marianneradik0@gmail.com</w:t>
        </w:r>
      </w:hyperlink>
    </w:p>
    <w:p w14:paraId="4C40C28A" w14:textId="77777777" w:rsidR="00817E82" w:rsidRDefault="00817E82" w:rsidP="00817E82">
      <w:pPr>
        <w:rPr>
          <w:rFonts w:ascii="Verdana" w:hAnsi="Verdana"/>
        </w:rPr>
      </w:pPr>
    </w:p>
    <w:p w14:paraId="6B7405DE" w14:textId="77777777" w:rsidR="00817E82" w:rsidRDefault="00817E82" w:rsidP="00817E82">
      <w:pPr>
        <w:rPr>
          <w:rFonts w:ascii="Verdana" w:hAnsi="Verdana"/>
        </w:rPr>
      </w:pPr>
    </w:p>
    <w:p w14:paraId="5D11F867" w14:textId="77777777" w:rsidR="00817E82" w:rsidRDefault="00817E82" w:rsidP="00817E82">
      <w:pPr>
        <w:rPr>
          <w:rFonts w:ascii="Verdana" w:hAnsi="Verdana"/>
          <w:b/>
        </w:rPr>
      </w:pPr>
    </w:p>
    <w:p w14:paraId="157370D8" w14:textId="09CD8531" w:rsidR="00817E82" w:rsidRDefault="00817E82" w:rsidP="00817E82">
      <w:pPr>
        <w:rPr>
          <w:rFonts w:ascii="Verdana" w:hAnsi="Verdana"/>
          <w:b/>
        </w:rPr>
      </w:pPr>
      <w:r>
        <w:rPr>
          <w:noProof/>
        </w:rPr>
        <mc:AlternateContent>
          <mc:Choice Requires="wps">
            <w:drawing>
              <wp:anchor distT="45720" distB="45720" distL="114300" distR="114300" simplePos="0" relativeHeight="251678720" behindDoc="0" locked="0" layoutInCell="1" allowOverlap="1" wp14:anchorId="3834C5F2" wp14:editId="248B29C1">
                <wp:simplePos x="0" y="0"/>
                <wp:positionH relativeFrom="column">
                  <wp:posOffset>3156585</wp:posOffset>
                </wp:positionH>
                <wp:positionV relativeFrom="paragraph">
                  <wp:posOffset>62230</wp:posOffset>
                </wp:positionV>
                <wp:extent cx="1732280" cy="2667000"/>
                <wp:effectExtent l="9525" t="13335" r="10795" b="5715"/>
                <wp:wrapSquare wrapText="bothSides"/>
                <wp:docPr id="20" name="Tekstfelt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280" cy="2667000"/>
                        </a:xfrm>
                        <a:prstGeom prst="rect">
                          <a:avLst/>
                        </a:prstGeom>
                        <a:solidFill>
                          <a:srgbClr val="FFFFFF"/>
                        </a:solidFill>
                        <a:ln w="9525">
                          <a:solidFill>
                            <a:srgbClr val="000000"/>
                          </a:solidFill>
                          <a:miter lim="800000"/>
                          <a:headEnd/>
                          <a:tailEnd/>
                        </a:ln>
                      </wps:spPr>
                      <wps:txbx>
                        <w:txbxContent>
                          <w:p w14:paraId="08E7AFA3" w14:textId="14D7CA99" w:rsidR="00817E82" w:rsidRDefault="00817E82" w:rsidP="00817E82">
                            <w:pPr>
                              <w:keepNext/>
                            </w:pPr>
                            <w:r w:rsidRPr="00135A88">
                              <w:rPr>
                                <w:noProof/>
                              </w:rPr>
                              <w:drawing>
                                <wp:inline distT="0" distB="0" distL="0" distR="0" wp14:anchorId="2A909D1A" wp14:editId="5E3AE7B4">
                                  <wp:extent cx="1129247" cy="1490105"/>
                                  <wp:effectExtent l="152400" t="152400" r="356870" b="358140"/>
                                  <wp:docPr id="19" name="Billede 19" descr="G:\Job og Velfærd\Plejecentre\Mølleparken\Lis 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Billede 2" descr="G:\Job og Velfærd\Plejecentre\Mølleparken\Lis A.jpg"/>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29030" cy="1489710"/>
                                          </a:xfrm>
                                          <a:prstGeom prst="rect">
                                            <a:avLst/>
                                          </a:prstGeom>
                                          <a:ln>
                                            <a:noFill/>
                                          </a:ln>
                                          <a:effectLst>
                                            <a:outerShdw blurRad="292100" dist="139700" dir="2700000" algn="tl" rotWithShape="0">
                                              <a:srgbClr val="333333">
                                                <a:alpha val="65000"/>
                                              </a:srgbClr>
                                            </a:outerShdw>
                                          </a:effectLst>
                                        </pic:spPr>
                                      </pic:pic>
                                    </a:graphicData>
                                  </a:graphic>
                                </wp:inline>
                              </w:drawing>
                            </w:r>
                          </w:p>
                          <w:p w14:paraId="3B49B4BD" w14:textId="77777777" w:rsidR="00817E82" w:rsidRDefault="00817E82" w:rsidP="00817E82">
                            <w:pPr>
                              <w:pStyle w:val="Billedtekst"/>
                            </w:pPr>
                          </w:p>
                          <w:p w14:paraId="15A79D2A" w14:textId="77777777" w:rsidR="00817E82" w:rsidRDefault="00817E82" w:rsidP="00817E82">
                            <w:pPr>
                              <w:pStyle w:val="Billedtekst"/>
                            </w:pPr>
                            <w:r>
                              <w:t>Lis Arnold repræsentant for de frivillige</w:t>
                            </w:r>
                          </w:p>
                          <w:p w14:paraId="5A451A51" w14:textId="77777777" w:rsidR="00817E82" w:rsidRPr="0035454C" w:rsidRDefault="00817E82" w:rsidP="00817E82">
                            <w:pPr>
                              <w:rPr>
                                <w:sz w:val="20"/>
                                <w:szCs w:val="20"/>
                              </w:rPr>
                            </w:pPr>
                            <w:r>
                              <w:rPr>
                                <w:sz w:val="20"/>
                                <w:szCs w:val="20"/>
                              </w:rPr>
                              <w:t>l</w:t>
                            </w:r>
                            <w:r w:rsidRPr="0035454C">
                              <w:rPr>
                                <w:sz w:val="20"/>
                                <w:szCs w:val="20"/>
                              </w:rPr>
                              <w:t>isses1@gmail.com</w:t>
                            </w:r>
                          </w:p>
                          <w:p w14:paraId="280F68E6" w14:textId="77777777" w:rsidR="00817E82" w:rsidRDefault="00817E82" w:rsidP="00817E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34C5F2" id="Tekstfelt 20" o:spid="_x0000_s1047" type="#_x0000_t202" style="position:absolute;margin-left:248.55pt;margin-top:4.9pt;width:136.4pt;height:210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">
                <v:textbox>
                  <w:txbxContent>
                    <w:p w14:paraId="08E7AFA3" w14:textId="14D7CA99" w:rsidR="00817E82" w:rsidRDefault="00817E82" w:rsidP="00817E82">
                      <w:pPr>
                        <w:keepNext/>
                      </w:pPr>
                      <w:r w:rsidRPr="00135A88">
                        <w:rPr>
                          <w:noProof/>
                        </w:rPr>
                        <w:drawing>
                          <wp:inline distT="0" distB="0" distL="0" distR="0" wp14:anchorId="2A909D1A" wp14:editId="5E3AE7B4">
                            <wp:extent cx="1129247" cy="1490105"/>
                            <wp:effectExtent l="152400" t="152400" r="356870" b="358140"/>
                            <wp:docPr id="19" name="Billede 19" descr="G:\Job og Velfærd\Plejecentre\Mølleparken\Lis 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Billede 2" descr="G:\Job og Velfærd\Plejecentre\Mølleparken\Lis A.jpg"/>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29030" cy="1489710"/>
                                    </a:xfrm>
                                    <a:prstGeom prst="rect">
                                      <a:avLst/>
                                    </a:prstGeom>
                                    <a:ln>
                                      <a:noFill/>
                                    </a:ln>
                                    <a:effectLst>
                                      <a:outerShdw blurRad="292100" dist="139700" dir="2700000" algn="tl" rotWithShape="0">
                                        <a:srgbClr val="333333">
                                          <a:alpha val="65000"/>
                                        </a:srgbClr>
                                      </a:outerShdw>
                                    </a:effectLst>
                                  </pic:spPr>
                                </pic:pic>
                              </a:graphicData>
                            </a:graphic>
                          </wp:inline>
                        </w:drawing>
                      </w:r>
                    </w:p>
                    <w:p w14:paraId="3B49B4BD" w14:textId="77777777" w:rsidR="00817E82" w:rsidRDefault="00817E82" w:rsidP="00817E82">
                      <w:pPr>
                        <w:pStyle w:val="Billedtekst"/>
                      </w:pPr>
                    </w:p>
                    <w:p w14:paraId="15A79D2A" w14:textId="77777777" w:rsidR="00817E82" w:rsidRDefault="00817E82" w:rsidP="00817E82">
                      <w:pPr>
                        <w:pStyle w:val="Billedtekst"/>
                      </w:pPr>
                      <w:r>
                        <w:t>Lis Arnold repræsentant for de frivillige</w:t>
                      </w:r>
                    </w:p>
                    <w:p w14:paraId="5A451A51" w14:textId="77777777" w:rsidR="00817E82" w:rsidRPr="0035454C" w:rsidRDefault="00817E82" w:rsidP="00817E82">
                      <w:pPr>
                        <w:rPr>
                          <w:sz w:val="20"/>
                          <w:szCs w:val="20"/>
                        </w:rPr>
                      </w:pPr>
                      <w:r>
                        <w:rPr>
                          <w:sz w:val="20"/>
                          <w:szCs w:val="20"/>
                        </w:rPr>
                        <w:t>l</w:t>
                      </w:r>
                      <w:r w:rsidRPr="0035454C">
                        <w:rPr>
                          <w:sz w:val="20"/>
                          <w:szCs w:val="20"/>
                        </w:rPr>
                        <w:t>isses1@gmail.com</w:t>
                      </w:r>
                    </w:p>
                    <w:p w14:paraId="280F68E6" w14:textId="77777777" w:rsidR="00817E82" w:rsidRDefault="00817E82" w:rsidP="00817E82"/>
                  </w:txbxContent>
                </v:textbox>
                <w10:wrap type="square"/>
              </v:shape>
            </w:pict>
          </mc:Fallback>
        </mc:AlternateContent>
      </w:r>
    </w:p>
    <w:p w14:paraId="08BCD7C1" w14:textId="77777777" w:rsidR="00817E82" w:rsidRDefault="00817E82" w:rsidP="00817E82">
      <w:pPr>
        <w:rPr>
          <w:rFonts w:ascii="Verdana" w:hAnsi="Verdana"/>
          <w:b/>
        </w:rPr>
      </w:pPr>
    </w:p>
    <w:p w14:paraId="4FADACF4" w14:textId="77777777" w:rsidR="00817E82" w:rsidRDefault="00817E82" w:rsidP="00817E82">
      <w:pPr>
        <w:rPr>
          <w:rFonts w:ascii="Verdana" w:hAnsi="Verdana"/>
          <w:b/>
        </w:rPr>
      </w:pPr>
    </w:p>
    <w:p w14:paraId="54D0DC10" w14:textId="77777777" w:rsidR="00817E82" w:rsidRDefault="00817E82" w:rsidP="00817E82">
      <w:pPr>
        <w:rPr>
          <w:rFonts w:ascii="Verdana" w:hAnsi="Verdana"/>
          <w:b/>
        </w:rPr>
      </w:pPr>
    </w:p>
    <w:p w14:paraId="6B974054" w14:textId="77777777" w:rsidR="00817E82" w:rsidRDefault="00817E82" w:rsidP="00817E82">
      <w:pPr>
        <w:rPr>
          <w:rFonts w:ascii="Verdana" w:hAnsi="Verdana"/>
          <w:b/>
        </w:rPr>
      </w:pPr>
    </w:p>
    <w:p w14:paraId="248BD3A6" w14:textId="77777777" w:rsidR="00817E82" w:rsidRDefault="00817E82" w:rsidP="00817E82">
      <w:pPr>
        <w:rPr>
          <w:rFonts w:ascii="Verdana" w:hAnsi="Verdana"/>
          <w:b/>
        </w:rPr>
      </w:pPr>
      <w:r>
        <w:rPr>
          <w:rFonts w:ascii="Verdana" w:hAnsi="Verdana"/>
          <w:b/>
        </w:rPr>
        <w:t>Repræsentant for de frivillige:</w:t>
      </w:r>
    </w:p>
    <w:p w14:paraId="234347F8" w14:textId="77777777" w:rsidR="00817E82" w:rsidRDefault="00817E82" w:rsidP="00817E82">
      <w:pPr>
        <w:rPr>
          <w:rFonts w:ascii="Verdana" w:hAnsi="Verdana"/>
          <w:b/>
        </w:rPr>
      </w:pPr>
    </w:p>
    <w:p w14:paraId="672CC591" w14:textId="77777777" w:rsidR="00817E82" w:rsidRDefault="00817E82" w:rsidP="00817E82">
      <w:pPr>
        <w:rPr>
          <w:rFonts w:ascii="Verdana" w:hAnsi="Verdana"/>
          <w:b/>
        </w:rPr>
      </w:pPr>
    </w:p>
    <w:p w14:paraId="3BA428AA" w14:textId="77777777" w:rsidR="00817E82" w:rsidRDefault="00817E82" w:rsidP="00817E82">
      <w:pPr>
        <w:rPr>
          <w:rFonts w:ascii="Verdana" w:hAnsi="Verdana"/>
          <w:b/>
        </w:rPr>
      </w:pPr>
    </w:p>
    <w:p w14:paraId="23B8C532" w14:textId="77777777" w:rsidR="00817E82" w:rsidRDefault="00817E82" w:rsidP="00817E82">
      <w:pPr>
        <w:rPr>
          <w:rFonts w:ascii="Verdana" w:hAnsi="Verdana"/>
          <w:b/>
        </w:rPr>
      </w:pPr>
    </w:p>
    <w:p w14:paraId="0271D4ED" w14:textId="77777777" w:rsidR="00817E82" w:rsidRDefault="00817E82" w:rsidP="00817E82">
      <w:pPr>
        <w:rPr>
          <w:rFonts w:ascii="Verdana" w:hAnsi="Verdana"/>
          <w:b/>
        </w:rPr>
      </w:pPr>
    </w:p>
    <w:p w14:paraId="64023FB1" w14:textId="77777777" w:rsidR="00817E82" w:rsidRDefault="00817E82" w:rsidP="00817E82">
      <w:pPr>
        <w:rPr>
          <w:rFonts w:ascii="Verdana" w:hAnsi="Verdana"/>
          <w:b/>
        </w:rPr>
      </w:pPr>
    </w:p>
    <w:p w14:paraId="455260F7" w14:textId="77777777" w:rsidR="00817E82" w:rsidRDefault="00817E82" w:rsidP="00817E82">
      <w:pPr>
        <w:rPr>
          <w:rFonts w:ascii="Verdana" w:hAnsi="Verdana"/>
          <w:b/>
        </w:rPr>
      </w:pPr>
    </w:p>
    <w:p w14:paraId="045EB149" w14:textId="77777777" w:rsidR="00817E82" w:rsidRDefault="00817E82" w:rsidP="00817E82">
      <w:pPr>
        <w:rPr>
          <w:rFonts w:ascii="Verdana" w:hAnsi="Verdana"/>
          <w:b/>
        </w:rPr>
      </w:pPr>
    </w:p>
    <w:p w14:paraId="3FC3F0EC" w14:textId="77777777" w:rsidR="00817E82" w:rsidRDefault="00817E82" w:rsidP="00817E82">
      <w:pPr>
        <w:rPr>
          <w:rFonts w:ascii="Verdana" w:hAnsi="Verdana"/>
          <w:b/>
        </w:rPr>
      </w:pPr>
    </w:p>
    <w:p w14:paraId="05AFD838" w14:textId="77777777" w:rsidR="00817E82" w:rsidRDefault="00817E82" w:rsidP="00817E82">
      <w:pPr>
        <w:rPr>
          <w:rFonts w:ascii="Verdana" w:hAnsi="Verdana"/>
          <w:b/>
        </w:rPr>
      </w:pPr>
    </w:p>
    <w:p w14:paraId="061E4D93" w14:textId="77777777" w:rsidR="00817E82" w:rsidRDefault="00817E82" w:rsidP="00817E82">
      <w:pPr>
        <w:rPr>
          <w:rFonts w:ascii="Verdana" w:hAnsi="Verdana"/>
          <w:b/>
        </w:rPr>
      </w:pPr>
    </w:p>
    <w:p w14:paraId="3F3962D5" w14:textId="77777777" w:rsidR="00817E82" w:rsidRDefault="00817E82" w:rsidP="00817E82">
      <w:pPr>
        <w:rPr>
          <w:rFonts w:ascii="Verdana" w:hAnsi="Verdana"/>
          <w:b/>
        </w:rPr>
      </w:pPr>
    </w:p>
    <w:p w14:paraId="3D526C49" w14:textId="77777777" w:rsidR="00817E82" w:rsidRDefault="00817E82" w:rsidP="00817E82">
      <w:pPr>
        <w:rPr>
          <w:rFonts w:ascii="Verdana" w:hAnsi="Verdana"/>
          <w:b/>
        </w:rPr>
      </w:pPr>
    </w:p>
    <w:p w14:paraId="0E25297C" w14:textId="77777777" w:rsidR="00817E82" w:rsidRDefault="00817E82" w:rsidP="00817E82">
      <w:pPr>
        <w:rPr>
          <w:rFonts w:ascii="Verdana" w:hAnsi="Verdana"/>
          <w:b/>
        </w:rPr>
      </w:pPr>
    </w:p>
    <w:p w14:paraId="04FF16C0" w14:textId="77777777" w:rsidR="003A1D41" w:rsidRDefault="003A1D41" w:rsidP="00817E82">
      <w:pPr>
        <w:rPr>
          <w:rFonts w:ascii="Verdana" w:hAnsi="Verdana"/>
          <w:b/>
        </w:rPr>
      </w:pPr>
    </w:p>
    <w:p w14:paraId="4A04A4DB" w14:textId="77777777" w:rsidR="003A1D41" w:rsidRDefault="003A1D41" w:rsidP="00817E82">
      <w:pPr>
        <w:rPr>
          <w:rFonts w:ascii="Verdana" w:hAnsi="Verdana"/>
          <w:b/>
        </w:rPr>
      </w:pPr>
    </w:p>
    <w:p w14:paraId="5AFE5870" w14:textId="4918731B" w:rsidR="00817E82" w:rsidRPr="00AE4091" w:rsidRDefault="00817E82" w:rsidP="00817E82">
      <w:pPr>
        <w:rPr>
          <w:rFonts w:ascii="Verdana" w:hAnsi="Verdana"/>
          <w:b/>
        </w:rPr>
      </w:pPr>
      <w:r w:rsidRPr="00AE4091">
        <w:rPr>
          <w:rFonts w:ascii="Verdana" w:hAnsi="Verdana"/>
          <w:b/>
        </w:rPr>
        <w:lastRenderedPageBreak/>
        <w:t>Medarbejderrepræsentanter:</w:t>
      </w:r>
    </w:p>
    <w:p w14:paraId="6A939E32" w14:textId="77777777" w:rsidR="00817E82" w:rsidRDefault="00817E82" w:rsidP="00817E82">
      <w:pPr>
        <w:rPr>
          <w:rFonts w:ascii="Verdana" w:hAnsi="Verdana"/>
        </w:rPr>
      </w:pPr>
    </w:p>
    <w:p w14:paraId="3C28D861" w14:textId="7340DEB1" w:rsidR="00817E82" w:rsidRDefault="00817E82" w:rsidP="00817E82">
      <w:r w:rsidRPr="00031594">
        <w:rPr>
          <w:rFonts w:ascii="Verdana" w:hAnsi="Verdana"/>
          <w:noProof/>
          <w:sz w:val="28"/>
          <w:szCs w:val="28"/>
        </w:rPr>
        <mc:AlternateContent>
          <mc:Choice Requires="wps">
            <w:drawing>
              <wp:anchor distT="45720" distB="45720" distL="114300" distR="114300" simplePos="0" relativeHeight="251676672" behindDoc="0" locked="0" layoutInCell="1" allowOverlap="1" wp14:anchorId="5B9AA277" wp14:editId="272FE3BF">
                <wp:simplePos x="0" y="0"/>
                <wp:positionH relativeFrom="column">
                  <wp:posOffset>703580</wp:posOffset>
                </wp:positionH>
                <wp:positionV relativeFrom="paragraph">
                  <wp:posOffset>114300</wp:posOffset>
                </wp:positionV>
                <wp:extent cx="1756410" cy="2800350"/>
                <wp:effectExtent l="13970" t="6985" r="10795" b="12065"/>
                <wp:wrapSquare wrapText="bothSides"/>
                <wp:docPr id="18" name="Tekstfel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6410" cy="2800350"/>
                        </a:xfrm>
                        <a:prstGeom prst="rect">
                          <a:avLst/>
                        </a:prstGeom>
                        <a:solidFill>
                          <a:srgbClr val="FFFFFF"/>
                        </a:solidFill>
                        <a:ln w="9525">
                          <a:solidFill>
                            <a:srgbClr val="000000"/>
                          </a:solidFill>
                          <a:miter lim="800000"/>
                          <a:headEnd/>
                          <a:tailEnd/>
                        </a:ln>
                      </wps:spPr>
                      <wps:txbx>
                        <w:txbxContent>
                          <w:p w14:paraId="7A1CE6B1" w14:textId="1FF4671B" w:rsidR="00817E82" w:rsidRDefault="00817E82" w:rsidP="00817E82">
                            <w:pPr>
                              <w:keepNext/>
                            </w:pPr>
                            <w:r w:rsidRPr="005E0653">
                              <w:rPr>
                                <w:noProof/>
                              </w:rPr>
                              <w:drawing>
                                <wp:inline distT="0" distB="0" distL="0" distR="0" wp14:anchorId="6972F48E" wp14:editId="7473F7C0">
                                  <wp:extent cx="1661602" cy="1240850"/>
                                  <wp:effectExtent l="210185" t="0" r="225425" b="0"/>
                                  <wp:docPr id="17" name="Billede 17" descr="cid:0D0FAE31-18BE-4A4F-8377-5DDECE3A57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cid:0D0FAE31-18BE-4A4F-8377-5DDECE3A57D3"/>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rot="5400000">
                                            <a:off x="0" y="0"/>
                                            <a:ext cx="1661160" cy="1240790"/>
                                          </a:xfrm>
                                          <a:prstGeom prst="rect">
                                            <a:avLst/>
                                          </a:prstGeom>
                                          <a:ln>
                                            <a:noFill/>
                                          </a:ln>
                                          <a:effectLst>
                                            <a:outerShdw blurRad="292100" dist="139700" dir="2700000" algn="tl" rotWithShape="0">
                                              <a:srgbClr val="333333">
                                                <a:alpha val="65000"/>
                                              </a:srgbClr>
                                            </a:outerShdw>
                                          </a:effectLst>
                                        </pic:spPr>
                                      </pic:pic>
                                    </a:graphicData>
                                  </a:graphic>
                                </wp:inline>
                              </w:drawing>
                            </w:r>
                          </w:p>
                          <w:p w14:paraId="32B76FCF" w14:textId="77777777" w:rsidR="004D07D1" w:rsidRDefault="004D07D1" w:rsidP="00817E82">
                            <w:pPr>
                              <w:pStyle w:val="Billedtekst"/>
                            </w:pPr>
                          </w:p>
                          <w:p w14:paraId="41CAFED9" w14:textId="754D54B4" w:rsidR="00817E82" w:rsidRDefault="00817E82" w:rsidP="00817E82">
                            <w:pPr>
                              <w:pStyle w:val="Billedtekst"/>
                            </w:pPr>
                            <w:r>
                              <w:t xml:space="preserve">Hanne Aagaard </w:t>
                            </w:r>
                          </w:p>
                          <w:p w14:paraId="239FB010" w14:textId="77777777" w:rsidR="00817E82" w:rsidRDefault="00817E82" w:rsidP="00817E82">
                            <w:pPr>
                              <w:pStyle w:val="Billedtekst"/>
                            </w:pPr>
                            <w:r>
                              <w:t>medarbejder repræsentant</w:t>
                            </w:r>
                          </w:p>
                          <w:p w14:paraId="40321880" w14:textId="77777777" w:rsidR="00817E82" w:rsidRPr="009B21B7" w:rsidRDefault="00817E82" w:rsidP="00817E82">
                            <w:r>
                              <w:t>hkaa@sonderborg.dk</w:t>
                            </w:r>
                          </w:p>
                          <w:p w14:paraId="5CE2B34D" w14:textId="77777777" w:rsidR="00817E82" w:rsidRDefault="00817E82" w:rsidP="00817E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9AA277" id="Tekstfelt 18" o:spid="_x0000_s1048" type="#_x0000_t202" style="position:absolute;margin-left:55.4pt;margin-top:9pt;width:138.3pt;height:220.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">
                <v:textbox>
                  <w:txbxContent>
                    <w:p w14:paraId="7A1CE6B1" w14:textId="1FF4671B" w:rsidR="00817E82" w:rsidRDefault="00817E82" w:rsidP="00817E82">
                      <w:pPr>
                        <w:keepNext/>
                      </w:pPr>
                      <w:r w:rsidRPr="005E0653">
                        <w:rPr>
                          <w:noProof/>
                        </w:rPr>
                        <w:drawing>
                          <wp:inline distT="0" distB="0" distL="0" distR="0" wp14:anchorId="6972F48E" wp14:editId="7473F7C0">
                            <wp:extent cx="1661602" cy="1240850"/>
                            <wp:effectExtent l="210185" t="0" r="225425" b="0"/>
                            <wp:docPr id="17" name="Billede 17" descr="cid:0D0FAE31-18BE-4A4F-8377-5DDECE3A57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cid:0D0FAE31-18BE-4A4F-8377-5DDECE3A57D3"/>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rot="5400000">
                                      <a:off x="0" y="0"/>
                                      <a:ext cx="1661160" cy="1240790"/>
                                    </a:xfrm>
                                    <a:prstGeom prst="rect">
                                      <a:avLst/>
                                    </a:prstGeom>
                                    <a:ln>
                                      <a:noFill/>
                                    </a:ln>
                                    <a:effectLst>
                                      <a:outerShdw blurRad="292100" dist="139700" dir="2700000" algn="tl" rotWithShape="0">
                                        <a:srgbClr val="333333">
                                          <a:alpha val="65000"/>
                                        </a:srgbClr>
                                      </a:outerShdw>
                                    </a:effectLst>
                                  </pic:spPr>
                                </pic:pic>
                              </a:graphicData>
                            </a:graphic>
                          </wp:inline>
                        </w:drawing>
                      </w:r>
                    </w:p>
                    <w:p w14:paraId="32B76FCF" w14:textId="77777777" w:rsidR="004D07D1" w:rsidRDefault="004D07D1" w:rsidP="00817E82">
                      <w:pPr>
                        <w:pStyle w:val="Billedtekst"/>
                      </w:pPr>
                    </w:p>
                    <w:p w14:paraId="41CAFED9" w14:textId="754D54B4" w:rsidR="00817E82" w:rsidRDefault="00817E82" w:rsidP="00817E82">
                      <w:pPr>
                        <w:pStyle w:val="Billedtekst"/>
                      </w:pPr>
                      <w:r>
                        <w:t xml:space="preserve">Hanne Aagaard </w:t>
                      </w:r>
                    </w:p>
                    <w:p w14:paraId="239FB010" w14:textId="77777777" w:rsidR="00817E82" w:rsidRDefault="00817E82" w:rsidP="00817E82">
                      <w:pPr>
                        <w:pStyle w:val="Billedtekst"/>
                      </w:pPr>
                      <w:r>
                        <w:t>medarbejder repræsentant</w:t>
                      </w:r>
                    </w:p>
                    <w:p w14:paraId="40321880" w14:textId="77777777" w:rsidR="00817E82" w:rsidRPr="009B21B7" w:rsidRDefault="00817E82" w:rsidP="00817E82">
                      <w:r>
                        <w:t>hkaa@sonderborg.dk</w:t>
                      </w:r>
                    </w:p>
                    <w:p w14:paraId="5CE2B34D" w14:textId="77777777" w:rsidR="00817E82" w:rsidRDefault="00817E82" w:rsidP="00817E82"/>
                  </w:txbxContent>
                </v:textbox>
                <w10:wrap type="square"/>
              </v:shape>
            </w:pict>
          </mc:Fallback>
        </mc:AlternateContent>
      </w:r>
      <w:r>
        <w:rPr>
          <w:noProof/>
        </w:rPr>
        <mc:AlternateContent>
          <mc:Choice Requires="wps">
            <w:drawing>
              <wp:anchor distT="45720" distB="45720" distL="114300" distR="114300" simplePos="0" relativeHeight="251677696" behindDoc="0" locked="0" layoutInCell="1" allowOverlap="1" wp14:anchorId="565788FE" wp14:editId="10CB11D4">
                <wp:simplePos x="0" y="0"/>
                <wp:positionH relativeFrom="column">
                  <wp:posOffset>3091815</wp:posOffset>
                </wp:positionH>
                <wp:positionV relativeFrom="paragraph">
                  <wp:posOffset>114300</wp:posOffset>
                </wp:positionV>
                <wp:extent cx="1693545" cy="2800350"/>
                <wp:effectExtent l="11430" t="6985" r="9525" b="12065"/>
                <wp:wrapSquare wrapText="bothSides"/>
                <wp:docPr id="16" name="Tekstfel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3545" cy="2800350"/>
                        </a:xfrm>
                        <a:prstGeom prst="rect">
                          <a:avLst/>
                        </a:prstGeom>
                        <a:solidFill>
                          <a:srgbClr val="FFFFFF"/>
                        </a:solidFill>
                        <a:ln w="9525">
                          <a:solidFill>
                            <a:srgbClr val="000000"/>
                          </a:solidFill>
                          <a:miter lim="800000"/>
                          <a:headEnd/>
                          <a:tailEnd/>
                        </a:ln>
                      </wps:spPr>
                      <wps:txbx>
                        <w:txbxContent>
                          <w:p w14:paraId="2AB57205" w14:textId="1A1F04BC" w:rsidR="00817E82" w:rsidRDefault="00817E82" w:rsidP="00817E82">
                            <w:pPr>
                              <w:keepNext/>
                            </w:pPr>
                            <w:r w:rsidRPr="00135A88">
                              <w:rPr>
                                <w:noProof/>
                              </w:rPr>
                              <w:drawing>
                                <wp:inline distT="0" distB="0" distL="0" distR="0" wp14:anchorId="6BEAD334" wp14:editId="492B3863">
                                  <wp:extent cx="1435247" cy="1230027"/>
                                  <wp:effectExtent l="159702" t="145098" r="381953" b="362902"/>
                                  <wp:docPr id="15" name="Billede 15" descr="C:\Users\dkbebs\AppData\Local\Microsoft\Windows\Temporary Internet Files\Content.Outlook\TUD2ERES\IMG_03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Billede 1" descr="C:\Users\dkbebs\AppData\Local\Microsoft\Windows\Temporary Internet Files\Content.Outlook\TUD2ERES\IMG_0350.JPG"/>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1435100" cy="1229995"/>
                                          </a:xfrm>
                                          <a:prstGeom prst="rect">
                                            <a:avLst/>
                                          </a:prstGeom>
                                          <a:ln>
                                            <a:noFill/>
                                          </a:ln>
                                          <a:effectLst>
                                            <a:outerShdw blurRad="292100" dist="139700" dir="2700000" algn="tl" rotWithShape="0">
                                              <a:srgbClr val="333333">
                                                <a:alpha val="65000"/>
                                              </a:srgbClr>
                                            </a:outerShdw>
                                          </a:effectLst>
                                        </pic:spPr>
                                      </pic:pic>
                                    </a:graphicData>
                                  </a:graphic>
                                </wp:inline>
                              </w:drawing>
                            </w:r>
                          </w:p>
                          <w:p w14:paraId="0DE40276" w14:textId="77777777" w:rsidR="00817E82" w:rsidRDefault="00817E82" w:rsidP="00817E82">
                            <w:pPr>
                              <w:pStyle w:val="Billedtekst"/>
                            </w:pPr>
                            <w:r>
                              <w:t>Helle Zinndorff medarbejderrepræsentant</w:t>
                            </w:r>
                          </w:p>
                          <w:p w14:paraId="7F3F17C5" w14:textId="77777777" w:rsidR="00817E82" w:rsidRPr="00915406" w:rsidRDefault="00817E82" w:rsidP="00817E82">
                            <w:r>
                              <w:t>hhss@sonderborg.dk</w:t>
                            </w:r>
                          </w:p>
                          <w:p w14:paraId="327FD588" w14:textId="77777777" w:rsidR="00817E82" w:rsidRPr="00915406" w:rsidRDefault="00817E82" w:rsidP="00817E82"/>
                          <w:p w14:paraId="6D2F8AB6" w14:textId="77777777" w:rsidR="00817E82" w:rsidRDefault="00817E82" w:rsidP="00817E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5788FE" id="Tekstfelt 16" o:spid="_x0000_s1049" type="#_x0000_t202" style="position:absolute;margin-left:243.45pt;margin-top:9pt;width:133.35pt;height:220.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">
                <v:textbox>
                  <w:txbxContent>
                    <w:p w14:paraId="2AB57205" w14:textId="1A1F04BC" w:rsidR="00817E82" w:rsidRDefault="00817E82" w:rsidP="00817E82">
                      <w:pPr>
                        <w:keepNext/>
                      </w:pPr>
                      <w:r w:rsidRPr="00135A88">
                        <w:rPr>
                          <w:noProof/>
                        </w:rPr>
                        <w:drawing>
                          <wp:inline distT="0" distB="0" distL="0" distR="0" wp14:anchorId="6BEAD334" wp14:editId="492B3863">
                            <wp:extent cx="1435247" cy="1230027"/>
                            <wp:effectExtent l="159702" t="145098" r="381953" b="362902"/>
                            <wp:docPr id="15" name="Billede 15" descr="C:\Users\dkbebs\AppData\Local\Microsoft\Windows\Temporary Internet Files\Content.Outlook\TUD2ERES\IMG_03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Billede 1" descr="C:\Users\dkbebs\AppData\Local\Microsoft\Windows\Temporary Internet Files\Content.Outlook\TUD2ERES\IMG_0350.JPG"/>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rot="5400000">
                                      <a:off x="0" y="0"/>
                                      <a:ext cx="1435100" cy="1229995"/>
                                    </a:xfrm>
                                    <a:prstGeom prst="rect">
                                      <a:avLst/>
                                    </a:prstGeom>
                                    <a:ln>
                                      <a:noFill/>
                                    </a:ln>
                                    <a:effectLst>
                                      <a:outerShdw blurRad="292100" dist="139700" dir="2700000" algn="tl" rotWithShape="0">
                                        <a:srgbClr val="333333">
                                          <a:alpha val="65000"/>
                                        </a:srgbClr>
                                      </a:outerShdw>
                                    </a:effectLst>
                                  </pic:spPr>
                                </pic:pic>
                              </a:graphicData>
                            </a:graphic>
                          </wp:inline>
                        </w:drawing>
                      </w:r>
                    </w:p>
                    <w:p w14:paraId="0DE40276" w14:textId="77777777" w:rsidR="00817E82" w:rsidRDefault="00817E82" w:rsidP="00817E82">
                      <w:pPr>
                        <w:pStyle w:val="Billedtekst"/>
                      </w:pPr>
                      <w:r>
                        <w:t>Helle Zinndorff medarbejderrepræsentant</w:t>
                      </w:r>
                    </w:p>
                    <w:p w14:paraId="7F3F17C5" w14:textId="77777777" w:rsidR="00817E82" w:rsidRPr="00915406" w:rsidRDefault="00817E82" w:rsidP="00817E82">
                      <w:r>
                        <w:t>hhss@sonderborg.dk</w:t>
                      </w:r>
                    </w:p>
                    <w:p w14:paraId="327FD588" w14:textId="77777777" w:rsidR="00817E82" w:rsidRPr="00915406" w:rsidRDefault="00817E82" w:rsidP="00817E82"/>
                    <w:p w14:paraId="6D2F8AB6" w14:textId="77777777" w:rsidR="00817E82" w:rsidRDefault="00817E82" w:rsidP="00817E82"/>
                  </w:txbxContent>
                </v:textbox>
                <w10:wrap type="square"/>
              </v:shape>
            </w:pict>
          </mc:Fallback>
        </mc:AlternateContent>
      </w:r>
    </w:p>
    <w:p w14:paraId="0601D084" w14:textId="77777777" w:rsidR="00817E82" w:rsidRDefault="00817E82" w:rsidP="00817E82"/>
    <w:p w14:paraId="0EA9122D" w14:textId="77777777" w:rsidR="00817E82" w:rsidRDefault="00817E82" w:rsidP="00817E82"/>
    <w:p w14:paraId="072B00FF" w14:textId="77777777" w:rsidR="00817E82" w:rsidRDefault="00817E82" w:rsidP="00817E82"/>
    <w:p w14:paraId="17D1F667" w14:textId="77777777" w:rsidR="00817E82" w:rsidRDefault="00817E82" w:rsidP="00817E82"/>
    <w:p w14:paraId="6CE696FF" w14:textId="77777777" w:rsidR="00817E82" w:rsidRDefault="00817E82" w:rsidP="00817E82"/>
    <w:p w14:paraId="653B9CB6" w14:textId="77777777" w:rsidR="00817E82" w:rsidRDefault="00817E82" w:rsidP="00817E82"/>
    <w:p w14:paraId="3AF7D77F" w14:textId="77777777" w:rsidR="00817E82" w:rsidRDefault="00817E82" w:rsidP="00817E82"/>
    <w:p w14:paraId="5112F3C2" w14:textId="77777777" w:rsidR="00817E82" w:rsidRDefault="00817E82" w:rsidP="00817E82"/>
    <w:p w14:paraId="5F1E4466" w14:textId="77777777" w:rsidR="00817E82" w:rsidRDefault="00817E82" w:rsidP="00817E82"/>
    <w:p w14:paraId="2732DE9D" w14:textId="77777777" w:rsidR="00817E82" w:rsidRDefault="00817E82" w:rsidP="00817E82"/>
    <w:p w14:paraId="6592F38A" w14:textId="77777777" w:rsidR="00817E82" w:rsidRDefault="00817E82" w:rsidP="00817E82"/>
    <w:p w14:paraId="5195F26A" w14:textId="77777777" w:rsidR="00817E82" w:rsidRDefault="00817E82" w:rsidP="00817E82"/>
    <w:p w14:paraId="00819AF6" w14:textId="77777777" w:rsidR="00817E82" w:rsidRDefault="00817E82" w:rsidP="00817E82"/>
    <w:p w14:paraId="072289AA" w14:textId="77777777" w:rsidR="00817E82" w:rsidRDefault="00817E82" w:rsidP="00817E82"/>
    <w:p w14:paraId="5307FE5F" w14:textId="77777777" w:rsidR="00817E82" w:rsidRDefault="00817E82" w:rsidP="00817E82"/>
    <w:p w14:paraId="74B67004" w14:textId="77777777" w:rsidR="00817E82" w:rsidRDefault="00817E82" w:rsidP="00817E82"/>
    <w:p w14:paraId="15F44862" w14:textId="77777777" w:rsidR="00817E82" w:rsidRDefault="00817E82" w:rsidP="00817E82"/>
    <w:p w14:paraId="5789A60D" w14:textId="466C5986" w:rsidR="00817E82" w:rsidRDefault="00817E82" w:rsidP="00817E82">
      <w:r w:rsidRPr="00031594">
        <w:rPr>
          <w:rFonts w:ascii="Verdana" w:hAnsi="Verdana"/>
          <w:noProof/>
          <w:sz w:val="28"/>
          <w:szCs w:val="28"/>
        </w:rPr>
        <mc:AlternateContent>
          <mc:Choice Requires="wps">
            <w:drawing>
              <wp:anchor distT="45720" distB="45720" distL="114300" distR="114300" simplePos="0" relativeHeight="251674624" behindDoc="0" locked="0" layoutInCell="1" allowOverlap="1" wp14:anchorId="772F6956" wp14:editId="0714DCEE">
                <wp:simplePos x="0" y="0"/>
                <wp:positionH relativeFrom="column">
                  <wp:posOffset>703580</wp:posOffset>
                </wp:positionH>
                <wp:positionV relativeFrom="paragraph">
                  <wp:posOffset>55880</wp:posOffset>
                </wp:positionV>
                <wp:extent cx="1794510" cy="2800350"/>
                <wp:effectExtent l="13970" t="7620" r="10795" b="11430"/>
                <wp:wrapSquare wrapText="bothSides"/>
                <wp:docPr id="14" name="Tekstfelt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4510" cy="2800350"/>
                        </a:xfrm>
                        <a:prstGeom prst="rect">
                          <a:avLst/>
                        </a:prstGeom>
                        <a:solidFill>
                          <a:srgbClr val="FFFFFF"/>
                        </a:solidFill>
                        <a:ln w="9525">
                          <a:solidFill>
                            <a:srgbClr val="000000"/>
                          </a:solidFill>
                          <a:miter lim="800000"/>
                          <a:headEnd/>
                          <a:tailEnd/>
                        </a:ln>
                      </wps:spPr>
                      <wps:txbx>
                        <w:txbxContent>
                          <w:p w14:paraId="62583162" w14:textId="77777777" w:rsidR="00817E82" w:rsidRDefault="00817E82" w:rsidP="00817E82">
                            <w:pPr>
                              <w:keepNext/>
                            </w:pPr>
                          </w:p>
                          <w:p w14:paraId="6C6B5AC9" w14:textId="0DD09EED" w:rsidR="00817E82" w:rsidRDefault="00817E82" w:rsidP="00817E82">
                            <w:pPr>
                              <w:pStyle w:val="Billedtekst"/>
                            </w:pPr>
                            <w:r w:rsidRPr="00FC359B">
                              <w:rPr>
                                <w:noProof/>
                              </w:rPr>
                              <w:drawing>
                                <wp:inline distT="0" distB="0" distL="0" distR="0" wp14:anchorId="3834F2ED" wp14:editId="314A634F">
                                  <wp:extent cx="1543050" cy="1157184"/>
                                  <wp:effectExtent l="193040" t="187960" r="193040" b="193040"/>
                                  <wp:docPr id="1026" name="Billede 1026" descr="35F83142-97F5-44B9-A231-87494C8158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35F83142-97F5-44B9-A231-87494C8158B3" descr="35F83142-97F5-44B9-A231-87494C8158B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5400000">
                                            <a:off x="0" y="0"/>
                                            <a:ext cx="1543050" cy="1156970"/>
                                          </a:xfrm>
                                          <a:prstGeom prst="rect">
                                            <a:avLst/>
                                          </a:prstGeom>
                                          <a:ln>
                                            <a:noFill/>
                                          </a:ln>
                                          <a:effectLst>
                                            <a:outerShdw blurRad="190500" algn="tl" rotWithShape="0">
                                              <a:srgbClr val="000000">
                                                <a:alpha val="70000"/>
                                              </a:srgbClr>
                                            </a:outerShdw>
                                          </a:effectLst>
                                        </pic:spPr>
                                      </pic:pic>
                                    </a:graphicData>
                                  </a:graphic>
                                </wp:inline>
                              </w:drawing>
                            </w:r>
                          </w:p>
                          <w:p w14:paraId="6D86B738" w14:textId="77777777" w:rsidR="00817E82" w:rsidRDefault="00817E82" w:rsidP="00817E82">
                            <w:pPr>
                              <w:pStyle w:val="Billedtekst"/>
                            </w:pPr>
                            <w:r>
                              <w:t>Christel Michael Behnke</w:t>
                            </w:r>
                          </w:p>
                          <w:p w14:paraId="642FD641" w14:textId="77777777" w:rsidR="00817E82" w:rsidRDefault="00817E82" w:rsidP="00817E82">
                            <w:pPr>
                              <w:rPr>
                                <w:sz w:val="20"/>
                                <w:szCs w:val="20"/>
                              </w:rPr>
                            </w:pPr>
                            <w:r w:rsidRPr="0035454C">
                              <w:rPr>
                                <w:sz w:val="20"/>
                                <w:szCs w:val="20"/>
                              </w:rPr>
                              <w:t>Daglig leder Møllehaven 1. sal</w:t>
                            </w:r>
                          </w:p>
                          <w:p w14:paraId="1A3B5FA5" w14:textId="77777777" w:rsidR="00817E82" w:rsidRPr="0035454C" w:rsidRDefault="00817E82" w:rsidP="00817E82">
                            <w:pPr>
                              <w:rPr>
                                <w:sz w:val="20"/>
                                <w:szCs w:val="20"/>
                              </w:rPr>
                            </w:pPr>
                            <w:r>
                              <w:rPr>
                                <w:sz w:val="20"/>
                                <w:szCs w:val="20"/>
                              </w:rPr>
                              <w:t>chbe@sonderborg.dk</w:t>
                            </w:r>
                          </w:p>
                          <w:p w14:paraId="72D10339" w14:textId="77777777" w:rsidR="00817E82" w:rsidRDefault="00817E82" w:rsidP="00817E82">
                            <w:pPr>
                              <w:pStyle w:val="Billedtekst"/>
                            </w:pPr>
                          </w:p>
                          <w:p w14:paraId="57758A15" w14:textId="77777777" w:rsidR="00817E82" w:rsidRDefault="00817E82" w:rsidP="00817E82">
                            <w:pPr>
                              <w:pStyle w:val="Billedtekst"/>
                            </w:pPr>
                          </w:p>
                          <w:p w14:paraId="533F2284" w14:textId="77777777" w:rsidR="00817E82" w:rsidRDefault="00817E82" w:rsidP="00817E82">
                            <w:pPr>
                              <w:pStyle w:val="Billedtekst"/>
                            </w:pPr>
                          </w:p>
                          <w:p w14:paraId="381C0875" w14:textId="77777777" w:rsidR="00817E82" w:rsidRDefault="00817E82" w:rsidP="00817E82">
                            <w:pPr>
                              <w:pStyle w:val="Billedtekst"/>
                            </w:pPr>
                          </w:p>
                          <w:p w14:paraId="267D3690" w14:textId="77777777" w:rsidR="00817E82" w:rsidRDefault="00817E82" w:rsidP="00817E82">
                            <w:pPr>
                              <w:pStyle w:val="Billedtekst"/>
                            </w:pPr>
                          </w:p>
                          <w:p w14:paraId="2CA305C9" w14:textId="77777777" w:rsidR="00817E82" w:rsidRDefault="00817E82" w:rsidP="00817E82">
                            <w:pPr>
                              <w:pStyle w:val="Billedtekst"/>
                            </w:pPr>
                          </w:p>
                          <w:p w14:paraId="0521B0D6" w14:textId="77777777" w:rsidR="00817E82" w:rsidRDefault="00817E82" w:rsidP="00817E82">
                            <w:pPr>
                              <w:pStyle w:val="Billedtekst"/>
                            </w:pPr>
                            <w:r>
                              <w:t>Christel Michael Behnke daglig leder Møllehaven stuen</w:t>
                            </w:r>
                          </w:p>
                          <w:p w14:paraId="7889B9C9" w14:textId="77777777" w:rsidR="00817E82" w:rsidRPr="009B21B7" w:rsidRDefault="00817E82" w:rsidP="00817E82">
                            <w:r>
                              <w:t>chbe@sonderborg.dk</w:t>
                            </w:r>
                          </w:p>
                          <w:p w14:paraId="56A94F20" w14:textId="77777777" w:rsidR="00817E82" w:rsidRDefault="00817E82" w:rsidP="00817E8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2F6956" id="Tekstfelt 14" o:spid="_x0000_s1050" type="#_x0000_t202" style="position:absolute;margin-left:55.4pt;margin-top:4.4pt;width:141.3pt;height:220.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">
                <v:textbox>
                  <w:txbxContent>
                    <w:p w14:paraId="62583162" w14:textId="77777777" w:rsidR="00817E82" w:rsidRDefault="00817E82" w:rsidP="00817E82">
                      <w:pPr>
                        <w:keepNext/>
                      </w:pPr>
                    </w:p>
                    <w:p w14:paraId="6C6B5AC9" w14:textId="0DD09EED" w:rsidR="00817E82" w:rsidRDefault="00817E82" w:rsidP="00817E82">
                      <w:pPr>
                        <w:pStyle w:val="Billedtekst"/>
                      </w:pPr>
                      <w:r w:rsidRPr="00FC359B">
                        <w:rPr>
                          <w:noProof/>
                        </w:rPr>
                        <w:drawing>
                          <wp:inline distT="0" distB="0" distL="0" distR="0" wp14:anchorId="3834F2ED" wp14:editId="314A634F">
                            <wp:extent cx="1543050" cy="1157184"/>
                            <wp:effectExtent l="193040" t="187960" r="193040" b="193040"/>
                            <wp:docPr id="1026" name="Billede 1026" descr="35F83142-97F5-44B9-A231-87494C8158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35F83142-97F5-44B9-A231-87494C8158B3" descr="35F83142-97F5-44B9-A231-87494C8158B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5400000">
                                      <a:off x="0" y="0"/>
                                      <a:ext cx="1543050" cy="1156970"/>
                                    </a:xfrm>
                                    <a:prstGeom prst="rect">
                                      <a:avLst/>
                                    </a:prstGeom>
                                    <a:ln>
                                      <a:noFill/>
                                    </a:ln>
                                    <a:effectLst>
                                      <a:outerShdw blurRad="190500" algn="tl" rotWithShape="0">
                                        <a:srgbClr val="000000">
                                          <a:alpha val="70000"/>
                                        </a:srgbClr>
                                      </a:outerShdw>
                                    </a:effectLst>
                                  </pic:spPr>
                                </pic:pic>
                              </a:graphicData>
                            </a:graphic>
                          </wp:inline>
                        </w:drawing>
                      </w:r>
                    </w:p>
                    <w:p w14:paraId="6D86B738" w14:textId="77777777" w:rsidR="00817E82" w:rsidRDefault="00817E82" w:rsidP="00817E82">
                      <w:pPr>
                        <w:pStyle w:val="Billedtekst"/>
                      </w:pPr>
                      <w:r>
                        <w:t>Christel Michael Behnke</w:t>
                      </w:r>
                    </w:p>
                    <w:p w14:paraId="642FD641" w14:textId="77777777" w:rsidR="00817E82" w:rsidRDefault="00817E82" w:rsidP="00817E82">
                      <w:pPr>
                        <w:rPr>
                          <w:sz w:val="20"/>
                          <w:szCs w:val="20"/>
                        </w:rPr>
                      </w:pPr>
                      <w:r w:rsidRPr="0035454C">
                        <w:rPr>
                          <w:sz w:val="20"/>
                          <w:szCs w:val="20"/>
                        </w:rPr>
                        <w:t>Daglig leder Møllehaven 1. sal</w:t>
                      </w:r>
                    </w:p>
                    <w:p w14:paraId="1A3B5FA5" w14:textId="77777777" w:rsidR="00817E82" w:rsidRPr="0035454C" w:rsidRDefault="00817E82" w:rsidP="00817E82">
                      <w:pPr>
                        <w:rPr>
                          <w:sz w:val="20"/>
                          <w:szCs w:val="20"/>
                        </w:rPr>
                      </w:pPr>
                      <w:r>
                        <w:rPr>
                          <w:sz w:val="20"/>
                          <w:szCs w:val="20"/>
                        </w:rPr>
                        <w:t>chbe@sonderborg.dk</w:t>
                      </w:r>
                    </w:p>
                    <w:p w14:paraId="72D10339" w14:textId="77777777" w:rsidR="00817E82" w:rsidRDefault="00817E82" w:rsidP="00817E82">
                      <w:pPr>
                        <w:pStyle w:val="Billedtekst"/>
                      </w:pPr>
                    </w:p>
                    <w:p w14:paraId="57758A15" w14:textId="77777777" w:rsidR="00817E82" w:rsidRDefault="00817E82" w:rsidP="00817E82">
                      <w:pPr>
                        <w:pStyle w:val="Billedtekst"/>
                      </w:pPr>
                    </w:p>
                    <w:p w14:paraId="533F2284" w14:textId="77777777" w:rsidR="00817E82" w:rsidRDefault="00817E82" w:rsidP="00817E82">
                      <w:pPr>
                        <w:pStyle w:val="Billedtekst"/>
                      </w:pPr>
                    </w:p>
                    <w:p w14:paraId="381C0875" w14:textId="77777777" w:rsidR="00817E82" w:rsidRDefault="00817E82" w:rsidP="00817E82">
                      <w:pPr>
                        <w:pStyle w:val="Billedtekst"/>
                      </w:pPr>
                    </w:p>
                    <w:p w14:paraId="267D3690" w14:textId="77777777" w:rsidR="00817E82" w:rsidRDefault="00817E82" w:rsidP="00817E82">
                      <w:pPr>
                        <w:pStyle w:val="Billedtekst"/>
                      </w:pPr>
                    </w:p>
                    <w:p w14:paraId="2CA305C9" w14:textId="77777777" w:rsidR="00817E82" w:rsidRDefault="00817E82" w:rsidP="00817E82">
                      <w:pPr>
                        <w:pStyle w:val="Billedtekst"/>
                      </w:pPr>
                    </w:p>
                    <w:p w14:paraId="0521B0D6" w14:textId="77777777" w:rsidR="00817E82" w:rsidRDefault="00817E82" w:rsidP="00817E82">
                      <w:pPr>
                        <w:pStyle w:val="Billedtekst"/>
                      </w:pPr>
                      <w:r>
                        <w:t>Christel Michael Behnke daglig leder Møllehaven stuen</w:t>
                      </w:r>
                    </w:p>
                    <w:p w14:paraId="7889B9C9" w14:textId="77777777" w:rsidR="00817E82" w:rsidRPr="009B21B7" w:rsidRDefault="00817E82" w:rsidP="00817E82">
                      <w:r>
                        <w:t>chbe@sonderborg.dk</w:t>
                      </w:r>
                    </w:p>
                    <w:p w14:paraId="56A94F20" w14:textId="77777777" w:rsidR="00817E82" w:rsidRDefault="00817E82" w:rsidP="00817E82"/>
                  </w:txbxContent>
                </v:textbox>
                <w10:wrap type="square"/>
              </v:shape>
            </w:pict>
          </mc:Fallback>
        </mc:AlternateContent>
      </w:r>
      <w:r>
        <w:rPr>
          <w:noProof/>
        </w:rPr>
        <mc:AlternateContent>
          <mc:Choice Requires="wps">
            <w:drawing>
              <wp:anchor distT="45720" distB="45720" distL="114300" distR="114300" simplePos="0" relativeHeight="251679744" behindDoc="0" locked="0" layoutInCell="1" allowOverlap="1" wp14:anchorId="70E90C1D" wp14:editId="4361F8E8">
                <wp:simplePos x="0" y="0"/>
                <wp:positionH relativeFrom="column">
                  <wp:posOffset>3054985</wp:posOffset>
                </wp:positionH>
                <wp:positionV relativeFrom="paragraph">
                  <wp:posOffset>40640</wp:posOffset>
                </wp:positionV>
                <wp:extent cx="1813560" cy="2849880"/>
                <wp:effectExtent l="12700" t="11430" r="12065" b="5715"/>
                <wp:wrapSquare wrapText="bothSides"/>
                <wp:docPr id="13" name="Tekstfelt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2849880"/>
                        </a:xfrm>
                        <a:prstGeom prst="rect">
                          <a:avLst/>
                        </a:prstGeom>
                        <a:solidFill>
                          <a:srgbClr val="FFFFFF"/>
                        </a:solidFill>
                        <a:ln w="9525">
                          <a:solidFill>
                            <a:srgbClr val="000000"/>
                          </a:solidFill>
                          <a:miter lim="800000"/>
                          <a:headEnd/>
                          <a:tailEnd/>
                        </a:ln>
                      </wps:spPr>
                      <wps:txbx>
                        <w:txbxContent>
                          <w:p w14:paraId="764484D0" w14:textId="77777777" w:rsidR="00817E82" w:rsidRDefault="00817E82" w:rsidP="00817E82"/>
                          <w:p w14:paraId="3DA81B58" w14:textId="77777777" w:rsidR="00817E82" w:rsidRDefault="00817E82" w:rsidP="00817E82"/>
                          <w:p w14:paraId="752DDB81" w14:textId="31D66F7E" w:rsidR="00817E82" w:rsidRDefault="00817E82" w:rsidP="00817E82">
                            <w:r w:rsidRPr="008A632F">
                              <w:rPr>
                                <w:noProof/>
                              </w:rPr>
                              <w:drawing>
                                <wp:inline distT="0" distB="0" distL="0" distR="0" wp14:anchorId="0CCB81F0" wp14:editId="38947197">
                                  <wp:extent cx="1245239" cy="1665095"/>
                                  <wp:effectExtent l="0" t="0" r="0" b="0"/>
                                  <wp:docPr id="11" name="Billede 11" descr="99be367f-0031-44c0-98d2-836655216ecb@sonderb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99be367f-0031-44c0-98d2-836655216ecb@sonderborg"/>
                                          <pic:cNvPicPr>
                                            <a:picLocks noChangeAspect="1" noChangeArrowheads="1"/>
                                          </pic:cNvPicPr>
                                        </pic:nvPicPr>
                                        <pic:blipFill>
                                          <a:blip r:embed="rId136"/>
                                          <a:srcRect/>
                                          <a:stretch>
                                            <a:fillRect/>
                                          </a:stretch>
                                        </pic:blipFill>
                                        <pic:spPr bwMode="auto">
                                          <a:xfrm>
                                            <a:off x="0" y="0"/>
                                            <a:ext cx="1245235" cy="1664970"/>
                                          </a:xfrm>
                                          <a:prstGeom prst="rect">
                                            <a:avLst/>
                                          </a:prstGeom>
                                          <a:ln>
                                            <a:noFill/>
                                          </a:ln>
                                          <a:effectLst>
                                            <a:softEdge rad="112500"/>
                                          </a:effectLst>
                                        </pic:spPr>
                                      </pic:pic>
                                    </a:graphicData>
                                  </a:graphic>
                                </wp:inline>
                              </w:drawing>
                            </w:r>
                          </w:p>
                          <w:p w14:paraId="7B4ACA36" w14:textId="77777777" w:rsidR="00817E82" w:rsidRPr="00F52E37" w:rsidRDefault="00817E82" w:rsidP="00817E82">
                            <w:pPr>
                              <w:rPr>
                                <w:b/>
                                <w:sz w:val="20"/>
                                <w:szCs w:val="20"/>
                              </w:rPr>
                            </w:pPr>
                            <w:r>
                              <w:rPr>
                                <w:b/>
                                <w:sz w:val="20"/>
                                <w:szCs w:val="20"/>
                              </w:rPr>
                              <w:t>Susanne Jørgensen</w:t>
                            </w:r>
                          </w:p>
                          <w:p w14:paraId="7F3C7E9D" w14:textId="77777777" w:rsidR="00817E82" w:rsidRDefault="00817E82" w:rsidP="00817E82">
                            <w:pPr>
                              <w:rPr>
                                <w:sz w:val="20"/>
                                <w:szCs w:val="20"/>
                              </w:rPr>
                            </w:pPr>
                            <w:r w:rsidRPr="00F52E37">
                              <w:rPr>
                                <w:sz w:val="20"/>
                                <w:szCs w:val="20"/>
                              </w:rPr>
                              <w:t>Daglig leder køkken</w:t>
                            </w:r>
                          </w:p>
                          <w:p w14:paraId="4ED236C2" w14:textId="77777777" w:rsidR="00817E82" w:rsidRPr="00F52E37" w:rsidRDefault="00817E82" w:rsidP="00817E82">
                            <w:pPr>
                              <w:rPr>
                                <w:sz w:val="20"/>
                                <w:szCs w:val="20"/>
                              </w:rPr>
                            </w:pPr>
                            <w:r>
                              <w:rPr>
                                <w:sz w:val="20"/>
                                <w:szCs w:val="20"/>
                              </w:rPr>
                              <w:t>sujo@sonderborg.dk</w:t>
                            </w:r>
                          </w:p>
                          <w:p w14:paraId="718B95B4" w14:textId="77777777" w:rsidR="00817E82" w:rsidRPr="00F52E37" w:rsidRDefault="00817E82" w:rsidP="00817E82">
                            <w:pPr>
                              <w:rPr>
                                <w:sz w:val="20"/>
                                <w:szCs w:val="20"/>
                              </w:rPr>
                            </w:pPr>
                          </w:p>
                          <w:p w14:paraId="12FB0371" w14:textId="77777777" w:rsidR="00817E82" w:rsidRDefault="00817E82" w:rsidP="00817E82"/>
                          <w:p w14:paraId="42BFD301" w14:textId="77777777" w:rsidR="00817E82" w:rsidRDefault="00817E82" w:rsidP="00817E82"/>
                          <w:p w14:paraId="540E95BE" w14:textId="77777777" w:rsidR="00817E82" w:rsidRDefault="00817E82" w:rsidP="00817E82"/>
                          <w:p w14:paraId="4E9385B2" w14:textId="77777777" w:rsidR="00817E82" w:rsidRDefault="00817E82" w:rsidP="00817E82"/>
                          <w:p w14:paraId="0C7CD82E" w14:textId="77777777" w:rsidR="00817E82" w:rsidRDefault="00817E82" w:rsidP="00817E82"/>
                          <w:p w14:paraId="2C7E205F" w14:textId="77777777" w:rsidR="00817E82" w:rsidRDefault="00817E82" w:rsidP="00817E82"/>
                          <w:p w14:paraId="7DACB72C" w14:textId="77777777" w:rsidR="00817E82" w:rsidRPr="00F52E37" w:rsidRDefault="00817E82" w:rsidP="00817E82">
                            <w:pPr>
                              <w:rPr>
                                <w:b/>
                                <w:sz w:val="20"/>
                                <w:szCs w:val="20"/>
                              </w:rPr>
                            </w:pPr>
                            <w:r w:rsidRPr="00F52E37">
                              <w:rPr>
                                <w:b/>
                                <w:sz w:val="20"/>
                                <w:szCs w:val="20"/>
                              </w:rPr>
                              <w:t>Erica Rasmussen</w:t>
                            </w:r>
                          </w:p>
                          <w:p w14:paraId="65FC0AF1" w14:textId="77777777" w:rsidR="00817E82" w:rsidRPr="00F52E37" w:rsidRDefault="00817E82" w:rsidP="00817E82">
                            <w:pPr>
                              <w:rPr>
                                <w:sz w:val="20"/>
                                <w:szCs w:val="20"/>
                              </w:rPr>
                            </w:pPr>
                            <w:r w:rsidRPr="00F52E37">
                              <w:rPr>
                                <w:sz w:val="20"/>
                                <w:szCs w:val="20"/>
                              </w:rPr>
                              <w:t>Daglig leder køkken, rengøring og daghjem</w:t>
                            </w:r>
                          </w:p>
                          <w:p w14:paraId="113CB86A" w14:textId="77777777" w:rsidR="00817E82" w:rsidRPr="00F52E37" w:rsidRDefault="00817E82" w:rsidP="00817E82">
                            <w:pPr>
                              <w:rPr>
                                <w:sz w:val="20"/>
                                <w:szCs w:val="20"/>
                              </w:rPr>
                            </w:pPr>
                            <w:r w:rsidRPr="00F52E37">
                              <w:rPr>
                                <w:sz w:val="20"/>
                                <w:szCs w:val="20"/>
                              </w:rPr>
                              <w:t>eram@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E90C1D" id="Tekstfelt 13" o:spid="_x0000_s1051" type="#_x0000_t202" style="position:absolute;margin-left:240.55pt;margin-top:3.2pt;width:142.8pt;height:224.4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">
                <v:textbox>
                  <w:txbxContent>
                    <w:p w14:paraId="764484D0" w14:textId="77777777" w:rsidR="00817E82" w:rsidRDefault="00817E82" w:rsidP="00817E82"/>
                    <w:p w14:paraId="3DA81B58" w14:textId="77777777" w:rsidR="00817E82" w:rsidRDefault="00817E82" w:rsidP="00817E82"/>
                    <w:p w14:paraId="752DDB81" w14:textId="31D66F7E" w:rsidR="00817E82" w:rsidRDefault="00817E82" w:rsidP="00817E82">
                      <w:r w:rsidRPr="008A632F">
                        <w:rPr>
                          <w:noProof/>
                        </w:rPr>
                        <w:drawing>
                          <wp:inline distT="0" distB="0" distL="0" distR="0" wp14:anchorId="0CCB81F0" wp14:editId="38947197">
                            <wp:extent cx="1245239" cy="1665095"/>
                            <wp:effectExtent l="0" t="0" r="0" b="0"/>
                            <wp:docPr id="11" name="Billede 11" descr="99be367f-0031-44c0-98d2-836655216ecb@sonderb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99be367f-0031-44c0-98d2-836655216ecb@sonderborg"/>
                                    <pic:cNvPicPr>
                                      <a:picLocks noChangeAspect="1" noChangeArrowheads="1"/>
                                    </pic:cNvPicPr>
                                  </pic:nvPicPr>
                                  <pic:blipFill>
                                    <a:blip r:embed="rId136"/>
                                    <a:srcRect/>
                                    <a:stretch>
                                      <a:fillRect/>
                                    </a:stretch>
                                  </pic:blipFill>
                                  <pic:spPr bwMode="auto">
                                    <a:xfrm>
                                      <a:off x="0" y="0"/>
                                      <a:ext cx="1245235" cy="1664970"/>
                                    </a:xfrm>
                                    <a:prstGeom prst="rect">
                                      <a:avLst/>
                                    </a:prstGeom>
                                    <a:ln>
                                      <a:noFill/>
                                    </a:ln>
                                    <a:effectLst>
                                      <a:softEdge rad="112500"/>
                                    </a:effectLst>
                                  </pic:spPr>
                                </pic:pic>
                              </a:graphicData>
                            </a:graphic>
                          </wp:inline>
                        </w:drawing>
                      </w:r>
                    </w:p>
                    <w:p w14:paraId="7B4ACA36" w14:textId="77777777" w:rsidR="00817E82" w:rsidRPr="00F52E37" w:rsidRDefault="00817E82" w:rsidP="00817E82">
                      <w:pPr>
                        <w:rPr>
                          <w:b/>
                          <w:sz w:val="20"/>
                          <w:szCs w:val="20"/>
                        </w:rPr>
                      </w:pPr>
                      <w:r>
                        <w:rPr>
                          <w:b/>
                          <w:sz w:val="20"/>
                          <w:szCs w:val="20"/>
                        </w:rPr>
                        <w:t>Susanne Jørgensen</w:t>
                      </w:r>
                    </w:p>
                    <w:p w14:paraId="7F3C7E9D" w14:textId="77777777" w:rsidR="00817E82" w:rsidRDefault="00817E82" w:rsidP="00817E82">
                      <w:pPr>
                        <w:rPr>
                          <w:sz w:val="20"/>
                          <w:szCs w:val="20"/>
                        </w:rPr>
                      </w:pPr>
                      <w:r w:rsidRPr="00F52E37">
                        <w:rPr>
                          <w:sz w:val="20"/>
                          <w:szCs w:val="20"/>
                        </w:rPr>
                        <w:t>Daglig leder køkken</w:t>
                      </w:r>
                    </w:p>
                    <w:p w14:paraId="4ED236C2" w14:textId="77777777" w:rsidR="00817E82" w:rsidRPr="00F52E37" w:rsidRDefault="00817E82" w:rsidP="00817E82">
                      <w:pPr>
                        <w:rPr>
                          <w:sz w:val="20"/>
                          <w:szCs w:val="20"/>
                        </w:rPr>
                      </w:pPr>
                      <w:r>
                        <w:rPr>
                          <w:sz w:val="20"/>
                          <w:szCs w:val="20"/>
                        </w:rPr>
                        <w:t>sujo@sonderborg.dk</w:t>
                      </w:r>
                    </w:p>
                    <w:p w14:paraId="718B95B4" w14:textId="77777777" w:rsidR="00817E82" w:rsidRPr="00F52E37" w:rsidRDefault="00817E82" w:rsidP="00817E82">
                      <w:pPr>
                        <w:rPr>
                          <w:sz w:val="20"/>
                          <w:szCs w:val="20"/>
                        </w:rPr>
                      </w:pPr>
                    </w:p>
                    <w:p w14:paraId="12FB0371" w14:textId="77777777" w:rsidR="00817E82" w:rsidRDefault="00817E82" w:rsidP="00817E82"/>
                    <w:p w14:paraId="42BFD301" w14:textId="77777777" w:rsidR="00817E82" w:rsidRDefault="00817E82" w:rsidP="00817E82"/>
                    <w:p w14:paraId="540E95BE" w14:textId="77777777" w:rsidR="00817E82" w:rsidRDefault="00817E82" w:rsidP="00817E82"/>
                    <w:p w14:paraId="4E9385B2" w14:textId="77777777" w:rsidR="00817E82" w:rsidRDefault="00817E82" w:rsidP="00817E82"/>
                    <w:p w14:paraId="0C7CD82E" w14:textId="77777777" w:rsidR="00817E82" w:rsidRDefault="00817E82" w:rsidP="00817E82"/>
                    <w:p w14:paraId="2C7E205F" w14:textId="77777777" w:rsidR="00817E82" w:rsidRDefault="00817E82" w:rsidP="00817E82"/>
                    <w:p w14:paraId="7DACB72C" w14:textId="77777777" w:rsidR="00817E82" w:rsidRPr="00F52E37" w:rsidRDefault="00817E82" w:rsidP="00817E82">
                      <w:pPr>
                        <w:rPr>
                          <w:b/>
                          <w:sz w:val="20"/>
                          <w:szCs w:val="20"/>
                        </w:rPr>
                      </w:pPr>
                      <w:r w:rsidRPr="00F52E37">
                        <w:rPr>
                          <w:b/>
                          <w:sz w:val="20"/>
                          <w:szCs w:val="20"/>
                        </w:rPr>
                        <w:t>Erica Rasmussen</w:t>
                      </w:r>
                    </w:p>
                    <w:p w14:paraId="65FC0AF1" w14:textId="77777777" w:rsidR="00817E82" w:rsidRPr="00F52E37" w:rsidRDefault="00817E82" w:rsidP="00817E82">
                      <w:pPr>
                        <w:rPr>
                          <w:sz w:val="20"/>
                          <w:szCs w:val="20"/>
                        </w:rPr>
                      </w:pPr>
                      <w:r w:rsidRPr="00F52E37">
                        <w:rPr>
                          <w:sz w:val="20"/>
                          <w:szCs w:val="20"/>
                        </w:rPr>
                        <w:t>Daglig leder køkken, rengøring og daghjem</w:t>
                      </w:r>
                    </w:p>
                    <w:p w14:paraId="113CB86A" w14:textId="77777777" w:rsidR="00817E82" w:rsidRPr="00F52E37" w:rsidRDefault="00817E82" w:rsidP="00817E82">
                      <w:pPr>
                        <w:rPr>
                          <w:sz w:val="20"/>
                          <w:szCs w:val="20"/>
                        </w:rPr>
                      </w:pPr>
                      <w:r w:rsidRPr="00F52E37">
                        <w:rPr>
                          <w:sz w:val="20"/>
                          <w:szCs w:val="20"/>
                        </w:rPr>
                        <w:t>eram@</w:t>
                      </w:r>
                    </w:p>
                  </w:txbxContent>
                </v:textbox>
                <w10:wrap type="square"/>
              </v:shape>
            </w:pict>
          </mc:Fallback>
        </mc:AlternateContent>
      </w:r>
    </w:p>
    <w:p w14:paraId="56B42161" w14:textId="78630AE3" w:rsidR="00817E82" w:rsidRPr="00092EA0" w:rsidRDefault="00817E82" w:rsidP="00817E82">
      <w:r w:rsidRPr="00031594">
        <w:rPr>
          <w:rFonts w:ascii="Verdana" w:hAnsi="Verdana"/>
          <w:noProof/>
          <w:sz w:val="28"/>
          <w:szCs w:val="28"/>
        </w:rPr>
        <mc:AlternateContent>
          <mc:Choice Requires="wps">
            <w:drawing>
              <wp:anchor distT="45720" distB="45720" distL="114300" distR="114300" simplePos="0" relativeHeight="251675648" behindDoc="0" locked="0" layoutInCell="1" allowOverlap="1" wp14:anchorId="3782A8C0" wp14:editId="057F1C08">
                <wp:simplePos x="0" y="0"/>
                <wp:positionH relativeFrom="column">
                  <wp:posOffset>3108960</wp:posOffset>
                </wp:positionH>
                <wp:positionV relativeFrom="paragraph">
                  <wp:posOffset>3105785</wp:posOffset>
                </wp:positionV>
                <wp:extent cx="1771650" cy="2642235"/>
                <wp:effectExtent l="9525" t="13335" r="9525" b="11430"/>
                <wp:wrapSquare wrapText="bothSides"/>
                <wp:docPr id="10" name="Tekstfel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642235"/>
                        </a:xfrm>
                        <a:prstGeom prst="rect">
                          <a:avLst/>
                        </a:prstGeom>
                        <a:solidFill>
                          <a:srgbClr val="FFFFFF"/>
                        </a:solidFill>
                        <a:ln w="9525">
                          <a:solidFill>
                            <a:srgbClr val="000000"/>
                          </a:solidFill>
                          <a:miter lim="800000"/>
                          <a:headEnd/>
                          <a:tailEnd/>
                        </a:ln>
                      </wps:spPr>
                      <wps:txbx>
                        <w:txbxContent>
                          <w:p w14:paraId="77080E7F" w14:textId="2ACFEE0F" w:rsidR="00817E82" w:rsidRDefault="00817E82" w:rsidP="00817E82">
                            <w:pPr>
                              <w:keepNext/>
                            </w:pPr>
                            <w:r w:rsidRPr="005E0653">
                              <w:rPr>
                                <w:noProof/>
                              </w:rPr>
                              <w:drawing>
                                <wp:inline distT="0" distB="0" distL="0" distR="0" wp14:anchorId="57230F1F" wp14:editId="3BBBB307">
                                  <wp:extent cx="1044464" cy="1385004"/>
                                  <wp:effectExtent l="152400" t="152400" r="365760" b="36766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2"/>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043940" cy="1384935"/>
                                          </a:xfrm>
                                          <a:prstGeom prst="rect">
                                            <a:avLst/>
                                          </a:prstGeom>
                                          <a:ln>
                                            <a:noFill/>
                                          </a:ln>
                                          <a:effectLst>
                                            <a:outerShdw blurRad="292100" dist="139700" dir="2700000" algn="tl" rotWithShape="0">
                                              <a:srgbClr val="333333">
                                                <a:alpha val="65000"/>
                                              </a:srgbClr>
                                            </a:outerShdw>
                                          </a:effectLst>
                                        </pic:spPr>
                                      </pic:pic>
                                    </a:graphicData>
                                  </a:graphic>
                                </wp:inline>
                              </w:drawing>
                            </w:r>
                          </w:p>
                          <w:p w14:paraId="0B21101B" w14:textId="77777777" w:rsidR="00817E82" w:rsidRDefault="00817E82" w:rsidP="00817E82">
                            <w:pPr>
                              <w:pStyle w:val="Billedtekst"/>
                            </w:pPr>
                            <w:r>
                              <w:t xml:space="preserve">Mie Märcher Russel </w:t>
                            </w:r>
                          </w:p>
                          <w:p w14:paraId="0E7399ED" w14:textId="77777777" w:rsidR="00817E82" w:rsidRDefault="00817E82" w:rsidP="00817E82">
                            <w:pPr>
                              <w:pStyle w:val="Billedtekst"/>
                            </w:pPr>
                            <w:r>
                              <w:t xml:space="preserve">plejecenterleder og </w:t>
                            </w:r>
                          </w:p>
                          <w:p w14:paraId="03E4E2D5" w14:textId="77777777" w:rsidR="00817E82" w:rsidRDefault="00817E82" w:rsidP="00817E82">
                            <w:pPr>
                              <w:pStyle w:val="Billedtekst"/>
                            </w:pPr>
                            <w:r>
                              <w:t>sekretær for udvalget</w:t>
                            </w:r>
                          </w:p>
                          <w:p w14:paraId="7EDEAEA9" w14:textId="77777777" w:rsidR="00817E82" w:rsidRPr="0035454C" w:rsidRDefault="00817E82" w:rsidP="00817E82">
                            <w:pPr>
                              <w:rPr>
                                <w:sz w:val="20"/>
                                <w:szCs w:val="20"/>
                              </w:rPr>
                            </w:pPr>
                            <w:r w:rsidRPr="0035454C">
                              <w:rPr>
                                <w:sz w:val="20"/>
                                <w:szCs w:val="20"/>
                              </w:rPr>
                              <w:t>mmru@sonderborg.dk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82A8C0" id="Tekstfelt 10" o:spid="_x0000_s1052" type="#_x0000_t202" style="position:absolute;margin-left:244.8pt;margin-top:244.55pt;width:139.5pt;height:208.0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">
                <v:textbox>
                  <w:txbxContent>
                    <w:p w14:paraId="77080E7F" w14:textId="2ACFEE0F" w:rsidR="00817E82" w:rsidRDefault="00817E82" w:rsidP="00817E82">
                      <w:pPr>
                        <w:keepNext/>
                      </w:pPr>
                      <w:r w:rsidRPr="005E0653">
                        <w:rPr>
                          <w:noProof/>
                        </w:rPr>
                        <w:drawing>
                          <wp:inline distT="0" distB="0" distL="0" distR="0" wp14:anchorId="57230F1F" wp14:editId="3BBBB307">
                            <wp:extent cx="1044464" cy="1385004"/>
                            <wp:effectExtent l="152400" t="152400" r="365760" b="367665"/>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2"/>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043940" cy="1384935"/>
                                    </a:xfrm>
                                    <a:prstGeom prst="rect">
                                      <a:avLst/>
                                    </a:prstGeom>
                                    <a:ln>
                                      <a:noFill/>
                                    </a:ln>
                                    <a:effectLst>
                                      <a:outerShdw blurRad="292100" dist="139700" dir="2700000" algn="tl" rotWithShape="0">
                                        <a:srgbClr val="333333">
                                          <a:alpha val="65000"/>
                                        </a:srgbClr>
                                      </a:outerShdw>
                                    </a:effectLst>
                                  </pic:spPr>
                                </pic:pic>
                              </a:graphicData>
                            </a:graphic>
                          </wp:inline>
                        </w:drawing>
                      </w:r>
                    </w:p>
                    <w:p w14:paraId="0B21101B" w14:textId="77777777" w:rsidR="00817E82" w:rsidRDefault="00817E82" w:rsidP="00817E82">
                      <w:pPr>
                        <w:pStyle w:val="Billedtekst"/>
                      </w:pPr>
                      <w:r>
                        <w:t xml:space="preserve">Mie Märcher Russel </w:t>
                      </w:r>
                    </w:p>
                    <w:p w14:paraId="0E7399ED" w14:textId="77777777" w:rsidR="00817E82" w:rsidRDefault="00817E82" w:rsidP="00817E82">
                      <w:pPr>
                        <w:pStyle w:val="Billedtekst"/>
                      </w:pPr>
                      <w:r>
                        <w:t xml:space="preserve">plejecenterleder og </w:t>
                      </w:r>
                    </w:p>
                    <w:p w14:paraId="03E4E2D5" w14:textId="77777777" w:rsidR="00817E82" w:rsidRDefault="00817E82" w:rsidP="00817E82">
                      <w:pPr>
                        <w:pStyle w:val="Billedtekst"/>
                      </w:pPr>
                      <w:r>
                        <w:t>sekretær for udvalget</w:t>
                      </w:r>
                    </w:p>
                    <w:p w14:paraId="7EDEAEA9" w14:textId="77777777" w:rsidR="00817E82" w:rsidRPr="0035454C" w:rsidRDefault="00817E82" w:rsidP="00817E82">
                      <w:pPr>
                        <w:rPr>
                          <w:sz w:val="20"/>
                          <w:szCs w:val="20"/>
                        </w:rPr>
                      </w:pPr>
                      <w:r w:rsidRPr="0035454C">
                        <w:rPr>
                          <w:sz w:val="20"/>
                          <w:szCs w:val="20"/>
                        </w:rPr>
                        <w:t>mmru@sonderborg.dk</w:t>
                      </w:r>
                    </w:p>
                  </w:txbxContent>
                </v:textbox>
                <w10:wrap type="square"/>
              </v:shape>
            </w:pict>
          </mc:Fallback>
        </mc:AlternateContent>
      </w:r>
    </w:p>
    <w:p w14:paraId="24D74048" w14:textId="77777777" w:rsidR="00BC5D5B" w:rsidRPr="00BC5D5B" w:rsidRDefault="00BC5D5B" w:rsidP="00BC5D5B"/>
    <w:p w14:paraId="285DAA0A" w14:textId="2C511840" w:rsidR="00BC5D5B" w:rsidRPr="00BC5D5B" w:rsidRDefault="00BC5D5B" w:rsidP="00BC5D5B"/>
    <w:p w14:paraId="3E1C2831" w14:textId="593EAA94" w:rsidR="00BC5D5B" w:rsidRPr="00BC5D5B" w:rsidRDefault="00BC5D5B" w:rsidP="00BC5D5B"/>
    <w:p w14:paraId="5422D43E" w14:textId="57353E9D" w:rsidR="00BC5D5B" w:rsidRPr="00BC5D5B" w:rsidRDefault="00BC5D5B" w:rsidP="00BC5D5B"/>
    <w:p w14:paraId="30B0030C" w14:textId="6B71C06B" w:rsidR="00BC5D5B" w:rsidRPr="00BC5D5B" w:rsidRDefault="00BC5D5B" w:rsidP="00BC5D5B"/>
    <w:p w14:paraId="05EFB9A4" w14:textId="58B18A4A" w:rsidR="00BC5D5B" w:rsidRPr="00BC5D5B" w:rsidRDefault="00BC5D5B" w:rsidP="00BC5D5B"/>
    <w:p w14:paraId="2E131E30" w14:textId="2E79E118" w:rsidR="00BC5D5B" w:rsidRPr="00BC5D5B" w:rsidRDefault="00BC5D5B" w:rsidP="00BC5D5B"/>
    <w:p w14:paraId="14BD1E67" w14:textId="3644103D" w:rsidR="00BC5D5B" w:rsidRPr="00BC5D5B" w:rsidRDefault="00BC5D5B" w:rsidP="00BC5D5B"/>
    <w:p w14:paraId="6C2FBE30" w14:textId="7EA022F5" w:rsidR="00BC5D5B" w:rsidRPr="00BC5D5B" w:rsidRDefault="00BC5D5B" w:rsidP="00BC5D5B"/>
    <w:p w14:paraId="606A0404" w14:textId="5E2906C3" w:rsidR="00BC5D5B" w:rsidRPr="00BC5D5B" w:rsidRDefault="00BC5D5B" w:rsidP="00BC5D5B"/>
    <w:p w14:paraId="66F54399" w14:textId="6A2F3FD6" w:rsidR="00BC5D5B" w:rsidRPr="00BC5D5B" w:rsidRDefault="00BC5D5B" w:rsidP="00BC5D5B"/>
    <w:p w14:paraId="31B0ED3A" w14:textId="6B89A6E7" w:rsidR="00BC5D5B" w:rsidRPr="00BC5D5B" w:rsidRDefault="00BC5D5B" w:rsidP="00BC5D5B"/>
    <w:p w14:paraId="1AD4EE25" w14:textId="75C0CF97" w:rsidR="00BC5D5B" w:rsidRPr="00BC5D5B" w:rsidRDefault="00BC5D5B" w:rsidP="00BC5D5B"/>
    <w:p w14:paraId="00E8BF02" w14:textId="7BF4599C" w:rsidR="00BC5D5B" w:rsidRPr="00BC5D5B" w:rsidRDefault="00BC5D5B" w:rsidP="00BC5D5B"/>
    <w:p w14:paraId="681EA41D" w14:textId="7A8AEE3C" w:rsidR="00BC5D5B" w:rsidRPr="00BC5D5B" w:rsidRDefault="00BC5D5B" w:rsidP="00BC5D5B"/>
    <w:p w14:paraId="3EE25DBF" w14:textId="0D333C3C" w:rsidR="00BC5D5B" w:rsidRPr="00BC5D5B" w:rsidRDefault="00BC5D5B" w:rsidP="00BC5D5B"/>
    <w:p w14:paraId="019A8718" w14:textId="203D4729" w:rsidR="00BC5D5B" w:rsidRPr="00BC5D5B" w:rsidRDefault="00BC5D5B" w:rsidP="00BC5D5B"/>
    <w:p w14:paraId="69DFC683" w14:textId="32992C44" w:rsidR="00BC5D5B" w:rsidRDefault="00BC5D5B" w:rsidP="00BC5D5B"/>
    <w:p w14:paraId="39440B1D" w14:textId="026B2C48" w:rsidR="00064F19" w:rsidRPr="00064F19" w:rsidRDefault="00064F19" w:rsidP="00064F19"/>
    <w:p w14:paraId="648E8A57" w14:textId="4B5E10B0" w:rsidR="00064F19" w:rsidRPr="00064F19" w:rsidRDefault="00064F19" w:rsidP="00064F19"/>
    <w:p w14:paraId="72B2FBB0" w14:textId="576E8147" w:rsidR="00064F19" w:rsidRPr="00064F19" w:rsidRDefault="00064F19" w:rsidP="00064F19"/>
    <w:p w14:paraId="456261D3" w14:textId="6A4FBE1B" w:rsidR="00064F19" w:rsidRPr="00064F19" w:rsidRDefault="00064F19" w:rsidP="00064F19"/>
    <w:p w14:paraId="103D0593" w14:textId="100BA43C" w:rsidR="00064F19" w:rsidRPr="00064F19" w:rsidRDefault="00064F19" w:rsidP="00064F19"/>
    <w:p w14:paraId="29A83E62" w14:textId="366DEC00" w:rsidR="00064F19" w:rsidRPr="00064F19" w:rsidRDefault="00064F19" w:rsidP="00064F19"/>
    <w:p w14:paraId="320390E5" w14:textId="4DDA7350" w:rsidR="00064F19" w:rsidRPr="00064F19" w:rsidRDefault="00064F19" w:rsidP="00064F19"/>
    <w:p w14:paraId="5086A0E6" w14:textId="57D7736A" w:rsidR="00064F19" w:rsidRPr="00064F19" w:rsidRDefault="00064F19" w:rsidP="00064F19"/>
    <w:p w14:paraId="7F739DDE" w14:textId="117C513A" w:rsidR="00064F19" w:rsidRPr="00064F19" w:rsidRDefault="00064F19" w:rsidP="00064F19"/>
    <w:p w14:paraId="6944D00C" w14:textId="0FEE3C1F" w:rsidR="00064F19" w:rsidRPr="00064F19" w:rsidRDefault="00064F19" w:rsidP="00064F19"/>
    <w:p w14:paraId="418529FC" w14:textId="2CA86F48" w:rsidR="00064F19" w:rsidRPr="00064F19" w:rsidRDefault="00064F19" w:rsidP="00064F19"/>
    <w:p w14:paraId="54C1E29D" w14:textId="2D1F897D" w:rsidR="00064F19" w:rsidRPr="00064F19" w:rsidRDefault="00064F19" w:rsidP="00064F19"/>
    <w:p w14:paraId="2DEA3BD4" w14:textId="0E060F6E" w:rsidR="00064F19" w:rsidRPr="00064F19" w:rsidRDefault="00064F19" w:rsidP="00064F19"/>
    <w:p w14:paraId="198AB984" w14:textId="79FBCC86" w:rsidR="00064F19" w:rsidRPr="00064F19" w:rsidRDefault="00064F19" w:rsidP="00064F19"/>
    <w:p w14:paraId="4BE22D23" w14:textId="3EEA6651" w:rsidR="00064F19" w:rsidRDefault="00064F19">
      <w:r>
        <w:br w:type="page"/>
      </w:r>
    </w:p>
    <w:tbl>
      <w:tblPr>
        <w:tblStyle w:val="Tabel-Gitter"/>
        <w:tblpPr w:leftFromText="141" w:rightFromText="141" w:vertAnchor="text" w:horzAnchor="margin" w:tblpY="-66"/>
        <w:tblW w:w="10201" w:type="dxa"/>
        <w:tblLook w:val="04A0" w:firstRow="1" w:lastRow="0" w:firstColumn="1" w:lastColumn="0" w:noHBand="0" w:noVBand="1"/>
      </w:tblPr>
      <w:tblGrid>
        <w:gridCol w:w="1698"/>
        <w:gridCol w:w="1785"/>
        <w:gridCol w:w="1789"/>
        <w:gridCol w:w="2116"/>
        <w:gridCol w:w="2813"/>
      </w:tblGrid>
      <w:tr w:rsidR="003117F5" w:rsidRPr="00223569" w14:paraId="12B7C708" w14:textId="77777777" w:rsidTr="00D517E0">
        <w:tc>
          <w:tcPr>
            <w:tcW w:w="1698" w:type="dxa"/>
          </w:tcPr>
          <w:p w14:paraId="44CDF4C1" w14:textId="77777777" w:rsidR="003117F5" w:rsidRDefault="003117F5" w:rsidP="00D517E0">
            <w:pPr>
              <w:rPr>
                <w:rFonts w:ascii="Verdana" w:hAnsi="Verdana"/>
              </w:rPr>
            </w:pPr>
            <w:r>
              <w:rPr>
                <w:rFonts w:ascii="Verdana" w:hAnsi="Verdana"/>
              </w:rPr>
              <w:lastRenderedPageBreak/>
              <w:t>1</w:t>
            </w:r>
            <w:r w:rsidRPr="001022A2">
              <w:rPr>
                <w:rFonts w:ascii="Verdana" w:hAnsi="Verdana"/>
              </w:rPr>
              <w:t>.</w:t>
            </w:r>
          </w:p>
          <w:p w14:paraId="2C3367C8" w14:textId="77777777" w:rsidR="003117F5" w:rsidRPr="001022A2" w:rsidRDefault="003117F5" w:rsidP="00D517E0">
            <w:pPr>
              <w:rPr>
                <w:rFonts w:ascii="Verdana" w:hAnsi="Verdana"/>
              </w:rPr>
            </w:pPr>
          </w:p>
        </w:tc>
        <w:tc>
          <w:tcPr>
            <w:tcW w:w="1785" w:type="dxa"/>
          </w:tcPr>
          <w:p w14:paraId="4B212B10" w14:textId="77777777" w:rsidR="003117F5" w:rsidRPr="001022A2" w:rsidRDefault="003117F5" w:rsidP="00D517E0">
            <w:pPr>
              <w:rPr>
                <w:rFonts w:ascii="Verdana" w:hAnsi="Verdana"/>
              </w:rPr>
            </w:pPr>
            <w:r>
              <w:rPr>
                <w:rFonts w:ascii="Verdana" w:hAnsi="Verdana"/>
              </w:rPr>
              <w:t>Torsdag</w:t>
            </w:r>
          </w:p>
        </w:tc>
        <w:tc>
          <w:tcPr>
            <w:tcW w:w="1789" w:type="dxa"/>
          </w:tcPr>
          <w:p w14:paraId="527DE29F" w14:textId="77777777" w:rsidR="003117F5" w:rsidRDefault="003117F5" w:rsidP="00D517E0">
            <w:pPr>
              <w:rPr>
                <w:rFonts w:ascii="Verdana" w:hAnsi="Verdana"/>
                <w:szCs w:val="22"/>
              </w:rPr>
            </w:pPr>
            <w:r>
              <w:rPr>
                <w:rFonts w:ascii="Verdana" w:hAnsi="Verdana"/>
                <w:szCs w:val="22"/>
              </w:rPr>
              <w:t>Kl.10.00</w:t>
            </w:r>
          </w:p>
          <w:p w14:paraId="426BD77C" w14:textId="77777777" w:rsidR="003117F5" w:rsidRDefault="003117F5" w:rsidP="00D517E0">
            <w:pPr>
              <w:rPr>
                <w:rFonts w:ascii="Verdana" w:hAnsi="Verdana"/>
                <w:szCs w:val="22"/>
              </w:rPr>
            </w:pPr>
            <w:r>
              <w:rPr>
                <w:rFonts w:ascii="Verdana" w:hAnsi="Verdana"/>
                <w:szCs w:val="22"/>
              </w:rPr>
              <w:t>Kl.10.00</w:t>
            </w:r>
          </w:p>
          <w:p w14:paraId="3E369533" w14:textId="77777777" w:rsidR="003117F5" w:rsidRPr="00223569" w:rsidRDefault="003117F5" w:rsidP="00D517E0">
            <w:pPr>
              <w:rPr>
                <w:rFonts w:ascii="Verdana" w:hAnsi="Verdana"/>
                <w:szCs w:val="22"/>
              </w:rPr>
            </w:pPr>
          </w:p>
        </w:tc>
        <w:tc>
          <w:tcPr>
            <w:tcW w:w="2116" w:type="dxa"/>
          </w:tcPr>
          <w:p w14:paraId="4F06A79C" w14:textId="77777777" w:rsidR="003117F5" w:rsidRDefault="003117F5" w:rsidP="00D517E0">
            <w:pPr>
              <w:rPr>
                <w:rFonts w:ascii="Verdana" w:hAnsi="Verdana"/>
                <w:szCs w:val="22"/>
              </w:rPr>
            </w:pPr>
            <w:r>
              <w:rPr>
                <w:rFonts w:ascii="Verdana" w:hAnsi="Verdana"/>
                <w:szCs w:val="22"/>
              </w:rPr>
              <w:t xml:space="preserve">Herregruppe </w:t>
            </w:r>
          </w:p>
          <w:p w14:paraId="4D58DC98" w14:textId="77777777" w:rsidR="003117F5" w:rsidRPr="00223569" w:rsidRDefault="003117F5" w:rsidP="00D517E0">
            <w:pPr>
              <w:rPr>
                <w:rFonts w:ascii="Verdana" w:hAnsi="Verdana"/>
                <w:szCs w:val="22"/>
              </w:rPr>
            </w:pPr>
            <w:r>
              <w:rPr>
                <w:rFonts w:ascii="Verdana" w:hAnsi="Verdana"/>
                <w:szCs w:val="22"/>
              </w:rPr>
              <w:t xml:space="preserve">Damegruppe </w:t>
            </w:r>
          </w:p>
        </w:tc>
        <w:tc>
          <w:tcPr>
            <w:tcW w:w="2813" w:type="dxa"/>
          </w:tcPr>
          <w:p w14:paraId="651393A6" w14:textId="77777777" w:rsidR="003117F5" w:rsidRDefault="003117F5" w:rsidP="00D517E0">
            <w:pPr>
              <w:rPr>
                <w:rFonts w:ascii="Verdana" w:hAnsi="Verdana"/>
                <w:szCs w:val="22"/>
              </w:rPr>
            </w:pPr>
            <w:r>
              <w:rPr>
                <w:rFonts w:ascii="Verdana" w:hAnsi="Verdana"/>
                <w:szCs w:val="22"/>
              </w:rPr>
              <w:t>3. sal</w:t>
            </w:r>
          </w:p>
          <w:p w14:paraId="3B143EBE" w14:textId="77777777" w:rsidR="003117F5" w:rsidRPr="00223569" w:rsidRDefault="003117F5" w:rsidP="00D517E0">
            <w:pPr>
              <w:rPr>
                <w:rFonts w:ascii="Verdana" w:hAnsi="Verdana"/>
                <w:szCs w:val="22"/>
              </w:rPr>
            </w:pPr>
            <w:r>
              <w:rPr>
                <w:rFonts w:ascii="Verdana" w:hAnsi="Verdana"/>
                <w:szCs w:val="22"/>
              </w:rPr>
              <w:t>Daghjem eller i haven</w:t>
            </w:r>
          </w:p>
        </w:tc>
      </w:tr>
      <w:tr w:rsidR="003117F5" w:rsidRPr="00223569" w14:paraId="541BFB87" w14:textId="77777777" w:rsidTr="00D517E0">
        <w:tc>
          <w:tcPr>
            <w:tcW w:w="1698" w:type="dxa"/>
          </w:tcPr>
          <w:p w14:paraId="2F5B46BD" w14:textId="77777777" w:rsidR="003117F5" w:rsidRPr="001022A2" w:rsidRDefault="003117F5" w:rsidP="00D517E0">
            <w:pPr>
              <w:rPr>
                <w:rFonts w:ascii="Verdana" w:hAnsi="Verdana"/>
              </w:rPr>
            </w:pPr>
            <w:r>
              <w:rPr>
                <w:rFonts w:ascii="Verdana" w:hAnsi="Verdana"/>
              </w:rPr>
              <w:t>2</w:t>
            </w:r>
            <w:r w:rsidRPr="001022A2">
              <w:rPr>
                <w:rFonts w:ascii="Verdana" w:hAnsi="Verdana"/>
              </w:rPr>
              <w:t>.</w:t>
            </w:r>
          </w:p>
          <w:p w14:paraId="5BB5896A" w14:textId="77777777" w:rsidR="003117F5" w:rsidRPr="001022A2" w:rsidRDefault="003117F5" w:rsidP="00D517E0">
            <w:pPr>
              <w:rPr>
                <w:rFonts w:ascii="Verdana" w:hAnsi="Verdana"/>
              </w:rPr>
            </w:pPr>
          </w:p>
        </w:tc>
        <w:tc>
          <w:tcPr>
            <w:tcW w:w="1785" w:type="dxa"/>
          </w:tcPr>
          <w:p w14:paraId="5E658FA8" w14:textId="77777777" w:rsidR="003117F5" w:rsidRPr="001022A2" w:rsidRDefault="003117F5" w:rsidP="00D517E0">
            <w:pPr>
              <w:rPr>
                <w:rFonts w:ascii="Verdana" w:hAnsi="Verdana"/>
              </w:rPr>
            </w:pPr>
            <w:r>
              <w:rPr>
                <w:rFonts w:ascii="Verdana" w:hAnsi="Verdana"/>
              </w:rPr>
              <w:t>Fredag</w:t>
            </w:r>
          </w:p>
        </w:tc>
        <w:tc>
          <w:tcPr>
            <w:tcW w:w="1789" w:type="dxa"/>
          </w:tcPr>
          <w:p w14:paraId="79450C4D" w14:textId="77777777" w:rsidR="003117F5" w:rsidRDefault="003117F5" w:rsidP="00D517E0">
            <w:pPr>
              <w:rPr>
                <w:rFonts w:ascii="Verdana" w:hAnsi="Verdana"/>
                <w:szCs w:val="22"/>
              </w:rPr>
            </w:pPr>
            <w:r>
              <w:rPr>
                <w:rFonts w:ascii="Verdana" w:hAnsi="Verdana"/>
                <w:szCs w:val="22"/>
              </w:rPr>
              <w:t>Kl. 10.00</w:t>
            </w:r>
          </w:p>
          <w:p w14:paraId="68F5D1DE" w14:textId="77777777" w:rsidR="003117F5" w:rsidRPr="00223569" w:rsidRDefault="003117F5" w:rsidP="00D517E0">
            <w:pPr>
              <w:rPr>
                <w:rFonts w:ascii="Verdana" w:hAnsi="Verdana"/>
                <w:szCs w:val="22"/>
              </w:rPr>
            </w:pPr>
          </w:p>
        </w:tc>
        <w:tc>
          <w:tcPr>
            <w:tcW w:w="2116" w:type="dxa"/>
          </w:tcPr>
          <w:p w14:paraId="39812111" w14:textId="77777777" w:rsidR="003117F5" w:rsidRPr="00223569" w:rsidRDefault="003117F5" w:rsidP="00D517E0">
            <w:pPr>
              <w:rPr>
                <w:rFonts w:ascii="Verdana" w:hAnsi="Verdana"/>
                <w:szCs w:val="22"/>
              </w:rPr>
            </w:pPr>
            <w:r>
              <w:rPr>
                <w:rFonts w:ascii="Verdana" w:hAnsi="Verdana"/>
                <w:szCs w:val="22"/>
              </w:rPr>
              <w:t xml:space="preserve">Cafe </w:t>
            </w:r>
          </w:p>
        </w:tc>
        <w:tc>
          <w:tcPr>
            <w:tcW w:w="2813" w:type="dxa"/>
          </w:tcPr>
          <w:p w14:paraId="29DE66D6" w14:textId="77777777" w:rsidR="003117F5" w:rsidRPr="00223569" w:rsidRDefault="003117F5" w:rsidP="00D517E0">
            <w:pPr>
              <w:rPr>
                <w:rFonts w:ascii="Verdana" w:hAnsi="Verdana"/>
                <w:szCs w:val="22"/>
              </w:rPr>
            </w:pPr>
            <w:r>
              <w:rPr>
                <w:rFonts w:ascii="Verdana" w:hAnsi="Verdana"/>
                <w:szCs w:val="22"/>
              </w:rPr>
              <w:t>Daghjem</w:t>
            </w:r>
          </w:p>
        </w:tc>
      </w:tr>
      <w:tr w:rsidR="003117F5" w:rsidRPr="00223569" w14:paraId="18B4221D" w14:textId="77777777" w:rsidTr="00D517E0">
        <w:tc>
          <w:tcPr>
            <w:tcW w:w="1698" w:type="dxa"/>
          </w:tcPr>
          <w:p w14:paraId="508D5770" w14:textId="77777777" w:rsidR="003117F5" w:rsidRPr="00223569" w:rsidRDefault="003117F5" w:rsidP="00D517E0">
            <w:pPr>
              <w:rPr>
                <w:rFonts w:ascii="Verdana" w:hAnsi="Verdana"/>
                <w:szCs w:val="22"/>
              </w:rPr>
            </w:pPr>
            <w:r>
              <w:rPr>
                <w:rFonts w:ascii="Verdana" w:hAnsi="Verdana"/>
                <w:szCs w:val="22"/>
              </w:rPr>
              <w:t>5</w:t>
            </w:r>
            <w:r w:rsidRPr="00223569">
              <w:rPr>
                <w:rFonts w:ascii="Verdana" w:hAnsi="Verdana"/>
                <w:szCs w:val="22"/>
              </w:rPr>
              <w:t>.</w:t>
            </w:r>
          </w:p>
          <w:p w14:paraId="59604505" w14:textId="77777777" w:rsidR="003117F5" w:rsidRPr="00223569" w:rsidRDefault="003117F5" w:rsidP="00D517E0">
            <w:pPr>
              <w:rPr>
                <w:rFonts w:ascii="Verdana" w:hAnsi="Verdana"/>
                <w:szCs w:val="22"/>
              </w:rPr>
            </w:pPr>
          </w:p>
        </w:tc>
        <w:tc>
          <w:tcPr>
            <w:tcW w:w="1785" w:type="dxa"/>
          </w:tcPr>
          <w:p w14:paraId="5D44A8C8" w14:textId="77777777" w:rsidR="003117F5" w:rsidRPr="00223569" w:rsidRDefault="003117F5" w:rsidP="00D517E0">
            <w:pPr>
              <w:rPr>
                <w:rFonts w:ascii="Verdana" w:hAnsi="Verdana"/>
                <w:szCs w:val="22"/>
              </w:rPr>
            </w:pPr>
            <w:r>
              <w:rPr>
                <w:rFonts w:ascii="Verdana" w:hAnsi="Verdana"/>
                <w:szCs w:val="22"/>
              </w:rPr>
              <w:t>Mandag</w:t>
            </w:r>
          </w:p>
        </w:tc>
        <w:tc>
          <w:tcPr>
            <w:tcW w:w="1789" w:type="dxa"/>
          </w:tcPr>
          <w:p w14:paraId="2E0BE3F0" w14:textId="77777777" w:rsidR="003117F5" w:rsidRDefault="003117F5" w:rsidP="00D517E0">
            <w:pPr>
              <w:rPr>
                <w:rFonts w:ascii="Verdana" w:hAnsi="Verdana"/>
                <w:szCs w:val="22"/>
              </w:rPr>
            </w:pPr>
            <w:r>
              <w:rPr>
                <w:rFonts w:ascii="Verdana" w:hAnsi="Verdana"/>
                <w:szCs w:val="22"/>
              </w:rPr>
              <w:t>Kl. 10.00</w:t>
            </w:r>
          </w:p>
          <w:p w14:paraId="19343B84"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03DBFBD1" w14:textId="77777777" w:rsidR="003117F5" w:rsidRDefault="003117F5" w:rsidP="00D517E0">
            <w:pPr>
              <w:rPr>
                <w:rFonts w:ascii="Verdana" w:hAnsi="Verdana"/>
                <w:szCs w:val="22"/>
              </w:rPr>
            </w:pPr>
            <w:r>
              <w:rPr>
                <w:rFonts w:ascii="Verdana" w:hAnsi="Verdana"/>
                <w:szCs w:val="22"/>
              </w:rPr>
              <w:t xml:space="preserve">Besøgshund </w:t>
            </w:r>
          </w:p>
          <w:p w14:paraId="295831A2" w14:textId="77777777" w:rsidR="003117F5" w:rsidRPr="00223569" w:rsidRDefault="003117F5" w:rsidP="00D517E0">
            <w:pPr>
              <w:rPr>
                <w:rFonts w:ascii="Verdana" w:hAnsi="Verdana"/>
                <w:szCs w:val="22"/>
              </w:rPr>
            </w:pPr>
            <w:r>
              <w:rPr>
                <w:rFonts w:ascii="Verdana" w:hAnsi="Verdana"/>
                <w:szCs w:val="22"/>
              </w:rPr>
              <w:t>Læsegruppe</w:t>
            </w:r>
          </w:p>
        </w:tc>
        <w:tc>
          <w:tcPr>
            <w:tcW w:w="2813" w:type="dxa"/>
          </w:tcPr>
          <w:p w14:paraId="3774C9E0" w14:textId="77777777" w:rsidR="003117F5" w:rsidRDefault="003117F5" w:rsidP="00D517E0">
            <w:pPr>
              <w:rPr>
                <w:rFonts w:ascii="Verdana" w:hAnsi="Verdana"/>
                <w:szCs w:val="22"/>
              </w:rPr>
            </w:pPr>
            <w:r>
              <w:rPr>
                <w:rFonts w:ascii="Verdana" w:hAnsi="Verdana"/>
                <w:szCs w:val="22"/>
              </w:rPr>
              <w:t>Haven</w:t>
            </w:r>
          </w:p>
          <w:p w14:paraId="16716ECB" w14:textId="77777777" w:rsidR="003117F5" w:rsidRPr="00223569" w:rsidRDefault="003117F5" w:rsidP="00D517E0">
            <w:pPr>
              <w:rPr>
                <w:rFonts w:ascii="Verdana" w:hAnsi="Verdana"/>
                <w:szCs w:val="22"/>
              </w:rPr>
            </w:pPr>
            <w:r>
              <w:rPr>
                <w:rFonts w:ascii="Verdana" w:hAnsi="Verdana"/>
                <w:szCs w:val="22"/>
              </w:rPr>
              <w:t>Møllehaven stuen</w:t>
            </w:r>
          </w:p>
        </w:tc>
      </w:tr>
      <w:tr w:rsidR="003117F5" w:rsidRPr="00223569" w14:paraId="1DFCE746" w14:textId="77777777" w:rsidTr="00D517E0">
        <w:tc>
          <w:tcPr>
            <w:tcW w:w="1698" w:type="dxa"/>
          </w:tcPr>
          <w:p w14:paraId="518D6722" w14:textId="77777777" w:rsidR="003117F5" w:rsidRPr="00223569" w:rsidRDefault="003117F5" w:rsidP="00D517E0">
            <w:pPr>
              <w:rPr>
                <w:rFonts w:ascii="Verdana" w:hAnsi="Verdana"/>
                <w:szCs w:val="22"/>
              </w:rPr>
            </w:pPr>
            <w:r>
              <w:rPr>
                <w:rFonts w:ascii="Verdana" w:hAnsi="Verdana"/>
                <w:szCs w:val="22"/>
              </w:rPr>
              <w:t>6</w:t>
            </w:r>
            <w:r w:rsidRPr="00223569">
              <w:rPr>
                <w:rFonts w:ascii="Verdana" w:hAnsi="Verdana"/>
                <w:szCs w:val="22"/>
              </w:rPr>
              <w:t>.</w:t>
            </w:r>
          </w:p>
          <w:p w14:paraId="38BA70D3" w14:textId="77777777" w:rsidR="003117F5" w:rsidRPr="00223569" w:rsidRDefault="003117F5" w:rsidP="00D517E0">
            <w:pPr>
              <w:rPr>
                <w:rFonts w:ascii="Verdana" w:hAnsi="Verdana"/>
                <w:szCs w:val="22"/>
              </w:rPr>
            </w:pPr>
          </w:p>
        </w:tc>
        <w:tc>
          <w:tcPr>
            <w:tcW w:w="1785" w:type="dxa"/>
          </w:tcPr>
          <w:p w14:paraId="63871096" w14:textId="77777777" w:rsidR="003117F5" w:rsidRPr="00223569" w:rsidRDefault="003117F5" w:rsidP="00D517E0">
            <w:pPr>
              <w:rPr>
                <w:rFonts w:ascii="Verdana" w:hAnsi="Verdana"/>
                <w:szCs w:val="22"/>
              </w:rPr>
            </w:pPr>
            <w:r w:rsidRPr="00223569">
              <w:rPr>
                <w:rFonts w:ascii="Verdana" w:hAnsi="Verdana"/>
                <w:szCs w:val="22"/>
              </w:rPr>
              <w:t>T</w:t>
            </w:r>
            <w:r>
              <w:rPr>
                <w:rFonts w:ascii="Verdana" w:hAnsi="Verdana"/>
                <w:szCs w:val="22"/>
              </w:rPr>
              <w:t>irsdag</w:t>
            </w:r>
          </w:p>
        </w:tc>
        <w:tc>
          <w:tcPr>
            <w:tcW w:w="1789" w:type="dxa"/>
          </w:tcPr>
          <w:p w14:paraId="4F9444B3" w14:textId="77777777" w:rsidR="003117F5" w:rsidRDefault="003117F5" w:rsidP="00D517E0">
            <w:pPr>
              <w:rPr>
                <w:rFonts w:ascii="Verdana" w:hAnsi="Verdana"/>
                <w:szCs w:val="22"/>
              </w:rPr>
            </w:pPr>
            <w:r>
              <w:rPr>
                <w:rFonts w:ascii="Verdana" w:hAnsi="Verdana"/>
                <w:szCs w:val="22"/>
              </w:rPr>
              <w:t>Kl. 10.00</w:t>
            </w:r>
          </w:p>
          <w:p w14:paraId="061C6AB0" w14:textId="77777777" w:rsidR="003117F5" w:rsidRPr="00223569" w:rsidRDefault="003117F5" w:rsidP="00D517E0">
            <w:pPr>
              <w:rPr>
                <w:rFonts w:ascii="Verdana" w:hAnsi="Verdana"/>
                <w:szCs w:val="22"/>
              </w:rPr>
            </w:pPr>
            <w:r>
              <w:rPr>
                <w:rFonts w:ascii="Verdana" w:hAnsi="Verdana"/>
                <w:szCs w:val="22"/>
              </w:rPr>
              <w:t>Kl. 14.30</w:t>
            </w:r>
          </w:p>
        </w:tc>
        <w:tc>
          <w:tcPr>
            <w:tcW w:w="2116" w:type="dxa"/>
          </w:tcPr>
          <w:p w14:paraId="0B358562" w14:textId="77777777" w:rsidR="003117F5" w:rsidRDefault="003117F5" w:rsidP="00D517E0">
            <w:pPr>
              <w:rPr>
                <w:rFonts w:ascii="Verdana" w:hAnsi="Verdana"/>
                <w:szCs w:val="22"/>
              </w:rPr>
            </w:pPr>
            <w:r>
              <w:rPr>
                <w:rFonts w:ascii="Verdana" w:hAnsi="Verdana"/>
                <w:szCs w:val="22"/>
              </w:rPr>
              <w:t xml:space="preserve">Kor </w:t>
            </w:r>
          </w:p>
          <w:p w14:paraId="1F4AB0DC" w14:textId="77777777" w:rsidR="003117F5" w:rsidRPr="00223569" w:rsidRDefault="003117F5" w:rsidP="00D517E0">
            <w:pPr>
              <w:rPr>
                <w:rFonts w:ascii="Verdana" w:hAnsi="Verdana"/>
                <w:szCs w:val="22"/>
              </w:rPr>
            </w:pPr>
            <w:r>
              <w:rPr>
                <w:rFonts w:ascii="Verdana" w:hAnsi="Verdana"/>
                <w:szCs w:val="22"/>
              </w:rPr>
              <w:t xml:space="preserve">Gudstjeneste </w:t>
            </w:r>
          </w:p>
        </w:tc>
        <w:tc>
          <w:tcPr>
            <w:tcW w:w="2813" w:type="dxa"/>
          </w:tcPr>
          <w:p w14:paraId="0F6F9A80" w14:textId="77777777" w:rsidR="003117F5" w:rsidRDefault="003117F5" w:rsidP="00D517E0">
            <w:pPr>
              <w:rPr>
                <w:rFonts w:ascii="Verdana" w:hAnsi="Verdana"/>
                <w:szCs w:val="22"/>
              </w:rPr>
            </w:pPr>
            <w:r>
              <w:rPr>
                <w:rFonts w:ascii="Verdana" w:hAnsi="Verdana"/>
                <w:szCs w:val="22"/>
              </w:rPr>
              <w:t>2. sal gymnastiksalen</w:t>
            </w:r>
          </w:p>
          <w:p w14:paraId="4786EB47" w14:textId="77777777" w:rsidR="003117F5" w:rsidRPr="00223569" w:rsidRDefault="003117F5" w:rsidP="00D517E0">
            <w:pPr>
              <w:rPr>
                <w:rFonts w:ascii="Verdana" w:hAnsi="Verdana"/>
                <w:szCs w:val="22"/>
              </w:rPr>
            </w:pPr>
            <w:r>
              <w:rPr>
                <w:rFonts w:ascii="Verdana" w:hAnsi="Verdana"/>
                <w:szCs w:val="22"/>
              </w:rPr>
              <w:t>3. sal</w:t>
            </w:r>
          </w:p>
        </w:tc>
      </w:tr>
      <w:tr w:rsidR="003117F5" w:rsidRPr="00223569" w14:paraId="6E97DBD8" w14:textId="77777777" w:rsidTr="00D517E0">
        <w:tc>
          <w:tcPr>
            <w:tcW w:w="1698" w:type="dxa"/>
          </w:tcPr>
          <w:p w14:paraId="0A41322A" w14:textId="77777777" w:rsidR="003117F5" w:rsidRPr="00223569" w:rsidRDefault="003117F5" w:rsidP="00D517E0">
            <w:pPr>
              <w:rPr>
                <w:rFonts w:ascii="Verdana" w:hAnsi="Verdana"/>
                <w:szCs w:val="22"/>
              </w:rPr>
            </w:pPr>
            <w:r>
              <w:rPr>
                <w:rFonts w:ascii="Verdana" w:hAnsi="Verdana"/>
                <w:szCs w:val="22"/>
              </w:rPr>
              <w:t>7</w:t>
            </w:r>
            <w:r w:rsidRPr="00223569">
              <w:rPr>
                <w:rFonts w:ascii="Verdana" w:hAnsi="Verdana"/>
                <w:szCs w:val="22"/>
              </w:rPr>
              <w:t>.</w:t>
            </w:r>
          </w:p>
        </w:tc>
        <w:tc>
          <w:tcPr>
            <w:tcW w:w="1785" w:type="dxa"/>
          </w:tcPr>
          <w:p w14:paraId="022E1E8C" w14:textId="77777777" w:rsidR="003117F5" w:rsidRPr="00223569" w:rsidRDefault="003117F5" w:rsidP="00D517E0">
            <w:pPr>
              <w:rPr>
                <w:rFonts w:ascii="Verdana" w:hAnsi="Verdana"/>
                <w:szCs w:val="22"/>
              </w:rPr>
            </w:pPr>
            <w:r>
              <w:rPr>
                <w:rFonts w:ascii="Verdana" w:hAnsi="Verdana"/>
                <w:szCs w:val="22"/>
              </w:rPr>
              <w:t>Onsdag</w:t>
            </w:r>
          </w:p>
        </w:tc>
        <w:tc>
          <w:tcPr>
            <w:tcW w:w="1789" w:type="dxa"/>
          </w:tcPr>
          <w:p w14:paraId="3E56978F" w14:textId="77777777" w:rsidR="003117F5" w:rsidRDefault="003117F5" w:rsidP="00D517E0">
            <w:pPr>
              <w:rPr>
                <w:rFonts w:ascii="Verdana" w:hAnsi="Verdana"/>
                <w:szCs w:val="22"/>
              </w:rPr>
            </w:pPr>
            <w:r>
              <w:rPr>
                <w:rFonts w:ascii="Verdana" w:hAnsi="Verdana"/>
                <w:szCs w:val="22"/>
              </w:rPr>
              <w:t>Kl. 10.15</w:t>
            </w:r>
          </w:p>
          <w:p w14:paraId="1B01135C"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135062B4" w14:textId="77777777" w:rsidR="003117F5" w:rsidRDefault="003117F5" w:rsidP="00D517E0">
            <w:pPr>
              <w:rPr>
                <w:rFonts w:ascii="Verdana" w:hAnsi="Verdana"/>
                <w:szCs w:val="22"/>
              </w:rPr>
            </w:pPr>
            <w:r>
              <w:rPr>
                <w:rFonts w:ascii="Verdana" w:hAnsi="Verdana"/>
                <w:szCs w:val="22"/>
              </w:rPr>
              <w:t>Stol på motion</w:t>
            </w:r>
          </w:p>
          <w:p w14:paraId="0DE7424D" w14:textId="77777777" w:rsidR="003117F5" w:rsidRPr="00223569" w:rsidRDefault="003117F5" w:rsidP="00D517E0">
            <w:pPr>
              <w:rPr>
                <w:rFonts w:ascii="Verdana" w:hAnsi="Verdana"/>
                <w:szCs w:val="22"/>
              </w:rPr>
            </w:pPr>
            <w:r>
              <w:rPr>
                <w:rFonts w:ascii="Verdana" w:hAnsi="Verdana"/>
                <w:szCs w:val="22"/>
              </w:rPr>
              <w:t xml:space="preserve">Udeliv </w:t>
            </w:r>
          </w:p>
        </w:tc>
        <w:tc>
          <w:tcPr>
            <w:tcW w:w="2813" w:type="dxa"/>
          </w:tcPr>
          <w:p w14:paraId="7BE72C35" w14:textId="5511D3FD" w:rsidR="003117F5" w:rsidRPr="00223569" w:rsidRDefault="003117F5" w:rsidP="00D517E0">
            <w:pPr>
              <w:rPr>
                <w:rFonts w:ascii="Verdana" w:hAnsi="Verdana"/>
                <w:szCs w:val="22"/>
              </w:rPr>
            </w:pPr>
            <w:r>
              <w:rPr>
                <w:rFonts w:ascii="Verdana" w:hAnsi="Verdana"/>
                <w:szCs w:val="22"/>
              </w:rPr>
              <w:t xml:space="preserve">2.sal </w:t>
            </w:r>
            <w:r w:rsidR="00AE0668">
              <w:rPr>
                <w:rFonts w:ascii="Verdana" w:hAnsi="Verdana"/>
                <w:szCs w:val="22"/>
              </w:rPr>
              <w:t>gymnastiksalen</w:t>
            </w:r>
            <w:r>
              <w:rPr>
                <w:rFonts w:ascii="Verdana" w:hAnsi="Verdana"/>
                <w:szCs w:val="22"/>
              </w:rPr>
              <w:t xml:space="preserve"> </w:t>
            </w:r>
          </w:p>
        </w:tc>
      </w:tr>
      <w:tr w:rsidR="003117F5" w:rsidRPr="00223569" w14:paraId="67AAD98A" w14:textId="77777777" w:rsidTr="00D517E0">
        <w:tc>
          <w:tcPr>
            <w:tcW w:w="1698" w:type="dxa"/>
          </w:tcPr>
          <w:p w14:paraId="52D9F191" w14:textId="77777777" w:rsidR="003117F5" w:rsidRPr="00223569" w:rsidRDefault="003117F5" w:rsidP="00D517E0">
            <w:pPr>
              <w:rPr>
                <w:rFonts w:ascii="Verdana" w:hAnsi="Verdana"/>
                <w:szCs w:val="22"/>
              </w:rPr>
            </w:pPr>
            <w:r>
              <w:rPr>
                <w:rFonts w:ascii="Verdana" w:hAnsi="Verdana"/>
                <w:szCs w:val="22"/>
              </w:rPr>
              <w:t>8</w:t>
            </w:r>
            <w:r w:rsidRPr="00223569">
              <w:rPr>
                <w:rFonts w:ascii="Verdana" w:hAnsi="Verdana"/>
                <w:szCs w:val="22"/>
              </w:rPr>
              <w:t>.</w:t>
            </w:r>
          </w:p>
          <w:p w14:paraId="0E152A82" w14:textId="77777777" w:rsidR="003117F5" w:rsidRPr="00223569" w:rsidRDefault="003117F5" w:rsidP="00D517E0">
            <w:pPr>
              <w:rPr>
                <w:rFonts w:ascii="Verdana" w:hAnsi="Verdana"/>
                <w:szCs w:val="22"/>
              </w:rPr>
            </w:pPr>
          </w:p>
        </w:tc>
        <w:tc>
          <w:tcPr>
            <w:tcW w:w="1785" w:type="dxa"/>
          </w:tcPr>
          <w:p w14:paraId="5D0C871B" w14:textId="77777777" w:rsidR="003117F5" w:rsidRPr="00223569" w:rsidRDefault="003117F5" w:rsidP="00D517E0">
            <w:pPr>
              <w:rPr>
                <w:rFonts w:ascii="Verdana" w:hAnsi="Verdana"/>
                <w:szCs w:val="22"/>
              </w:rPr>
            </w:pPr>
            <w:r>
              <w:rPr>
                <w:rFonts w:ascii="Verdana" w:hAnsi="Verdana"/>
                <w:szCs w:val="22"/>
              </w:rPr>
              <w:t>Torsdag</w:t>
            </w:r>
          </w:p>
          <w:p w14:paraId="44A7F465" w14:textId="77777777" w:rsidR="003117F5" w:rsidRPr="00223569" w:rsidRDefault="003117F5" w:rsidP="00D517E0">
            <w:pPr>
              <w:rPr>
                <w:rFonts w:ascii="Verdana" w:hAnsi="Verdana"/>
                <w:szCs w:val="22"/>
              </w:rPr>
            </w:pPr>
          </w:p>
        </w:tc>
        <w:tc>
          <w:tcPr>
            <w:tcW w:w="1789" w:type="dxa"/>
          </w:tcPr>
          <w:p w14:paraId="7A579B82" w14:textId="77777777" w:rsidR="003117F5" w:rsidRDefault="003117F5" w:rsidP="00D517E0">
            <w:pPr>
              <w:rPr>
                <w:rFonts w:ascii="Verdana" w:hAnsi="Verdana"/>
                <w:szCs w:val="22"/>
              </w:rPr>
            </w:pPr>
            <w:r>
              <w:rPr>
                <w:rFonts w:ascii="Verdana" w:hAnsi="Verdana"/>
                <w:szCs w:val="22"/>
              </w:rPr>
              <w:t>Kl. 10.00</w:t>
            </w:r>
          </w:p>
          <w:p w14:paraId="0DF5BBBF"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2730490F" w14:textId="77777777" w:rsidR="003117F5" w:rsidRDefault="003117F5" w:rsidP="00D517E0">
            <w:pPr>
              <w:rPr>
                <w:rFonts w:ascii="Verdana" w:hAnsi="Verdana"/>
                <w:szCs w:val="22"/>
              </w:rPr>
            </w:pPr>
            <w:r>
              <w:rPr>
                <w:rFonts w:ascii="Verdana" w:hAnsi="Verdana"/>
                <w:szCs w:val="22"/>
              </w:rPr>
              <w:t xml:space="preserve">Herregruppe </w:t>
            </w:r>
          </w:p>
          <w:p w14:paraId="026F808C" w14:textId="77777777" w:rsidR="003117F5" w:rsidRPr="00223569" w:rsidRDefault="003117F5" w:rsidP="00D517E0">
            <w:pPr>
              <w:rPr>
                <w:rFonts w:ascii="Verdana" w:hAnsi="Verdana"/>
                <w:szCs w:val="22"/>
              </w:rPr>
            </w:pPr>
            <w:r>
              <w:rPr>
                <w:rFonts w:ascii="Verdana" w:hAnsi="Verdana"/>
                <w:szCs w:val="22"/>
              </w:rPr>
              <w:t xml:space="preserve">Damegruppe </w:t>
            </w:r>
          </w:p>
        </w:tc>
        <w:tc>
          <w:tcPr>
            <w:tcW w:w="2813" w:type="dxa"/>
          </w:tcPr>
          <w:p w14:paraId="0AA321E7" w14:textId="77777777" w:rsidR="003117F5" w:rsidRDefault="003117F5" w:rsidP="00D517E0">
            <w:pPr>
              <w:rPr>
                <w:rFonts w:ascii="Verdana" w:hAnsi="Verdana"/>
                <w:szCs w:val="22"/>
              </w:rPr>
            </w:pPr>
            <w:r>
              <w:rPr>
                <w:rFonts w:ascii="Verdana" w:hAnsi="Verdana"/>
                <w:szCs w:val="22"/>
              </w:rPr>
              <w:t>3. sal</w:t>
            </w:r>
          </w:p>
          <w:p w14:paraId="2F584063" w14:textId="77777777" w:rsidR="003117F5" w:rsidRPr="00223569" w:rsidRDefault="003117F5" w:rsidP="00D517E0">
            <w:pPr>
              <w:rPr>
                <w:rFonts w:ascii="Verdana" w:hAnsi="Verdana"/>
                <w:szCs w:val="22"/>
              </w:rPr>
            </w:pPr>
            <w:r>
              <w:rPr>
                <w:rFonts w:ascii="Verdana" w:hAnsi="Verdana"/>
                <w:szCs w:val="22"/>
              </w:rPr>
              <w:t>Daghjem eller i haven</w:t>
            </w:r>
          </w:p>
        </w:tc>
      </w:tr>
      <w:tr w:rsidR="003117F5" w:rsidRPr="00223569" w14:paraId="77A8AA25" w14:textId="77777777" w:rsidTr="00D517E0">
        <w:trPr>
          <w:trHeight w:val="172"/>
        </w:trPr>
        <w:tc>
          <w:tcPr>
            <w:tcW w:w="1698" w:type="dxa"/>
          </w:tcPr>
          <w:p w14:paraId="20686DF2" w14:textId="77777777" w:rsidR="003117F5" w:rsidRPr="00223569" w:rsidRDefault="003117F5" w:rsidP="00D517E0">
            <w:pPr>
              <w:rPr>
                <w:rFonts w:ascii="Verdana" w:hAnsi="Verdana"/>
                <w:szCs w:val="22"/>
              </w:rPr>
            </w:pPr>
            <w:r>
              <w:rPr>
                <w:rFonts w:ascii="Verdana" w:hAnsi="Verdana"/>
                <w:szCs w:val="22"/>
              </w:rPr>
              <w:t>9</w:t>
            </w:r>
            <w:r w:rsidRPr="00223569">
              <w:rPr>
                <w:rFonts w:ascii="Verdana" w:hAnsi="Verdana"/>
                <w:szCs w:val="22"/>
              </w:rPr>
              <w:t>.</w:t>
            </w:r>
          </w:p>
        </w:tc>
        <w:tc>
          <w:tcPr>
            <w:tcW w:w="1785" w:type="dxa"/>
          </w:tcPr>
          <w:p w14:paraId="614EA0CC" w14:textId="77777777" w:rsidR="003117F5" w:rsidRPr="00223569" w:rsidRDefault="003117F5" w:rsidP="00D517E0">
            <w:pPr>
              <w:rPr>
                <w:rFonts w:ascii="Verdana" w:hAnsi="Verdana"/>
                <w:szCs w:val="22"/>
              </w:rPr>
            </w:pPr>
            <w:r>
              <w:rPr>
                <w:rFonts w:ascii="Verdana" w:hAnsi="Verdana"/>
                <w:szCs w:val="22"/>
              </w:rPr>
              <w:t>Fredag</w:t>
            </w:r>
          </w:p>
        </w:tc>
        <w:tc>
          <w:tcPr>
            <w:tcW w:w="1789" w:type="dxa"/>
          </w:tcPr>
          <w:p w14:paraId="207BA1AE" w14:textId="77777777" w:rsidR="003117F5" w:rsidRPr="00223569" w:rsidRDefault="003117F5" w:rsidP="00D517E0">
            <w:pPr>
              <w:rPr>
                <w:rFonts w:ascii="Verdana" w:hAnsi="Verdana"/>
                <w:szCs w:val="22"/>
              </w:rPr>
            </w:pPr>
            <w:r w:rsidRPr="00223569">
              <w:rPr>
                <w:rFonts w:ascii="Verdana" w:hAnsi="Verdana"/>
                <w:szCs w:val="22"/>
              </w:rPr>
              <w:t>Kl. 10.00</w:t>
            </w:r>
          </w:p>
        </w:tc>
        <w:tc>
          <w:tcPr>
            <w:tcW w:w="2116" w:type="dxa"/>
          </w:tcPr>
          <w:p w14:paraId="41F65572" w14:textId="77777777" w:rsidR="003117F5" w:rsidRPr="00223569" w:rsidRDefault="003117F5" w:rsidP="00D517E0">
            <w:pPr>
              <w:rPr>
                <w:rFonts w:ascii="Verdana" w:hAnsi="Verdana"/>
                <w:szCs w:val="22"/>
              </w:rPr>
            </w:pPr>
            <w:r>
              <w:rPr>
                <w:rFonts w:ascii="Verdana" w:hAnsi="Verdana"/>
                <w:szCs w:val="22"/>
              </w:rPr>
              <w:t xml:space="preserve">Café </w:t>
            </w:r>
          </w:p>
        </w:tc>
        <w:tc>
          <w:tcPr>
            <w:tcW w:w="2813" w:type="dxa"/>
          </w:tcPr>
          <w:p w14:paraId="2238C9F6" w14:textId="77777777" w:rsidR="003117F5" w:rsidRPr="00223569" w:rsidRDefault="003117F5" w:rsidP="00D517E0">
            <w:pPr>
              <w:rPr>
                <w:rFonts w:ascii="Verdana" w:hAnsi="Verdana"/>
                <w:szCs w:val="22"/>
              </w:rPr>
            </w:pPr>
            <w:r>
              <w:rPr>
                <w:rFonts w:ascii="Verdana" w:hAnsi="Verdana"/>
                <w:szCs w:val="22"/>
              </w:rPr>
              <w:t>Daghjem</w:t>
            </w:r>
          </w:p>
        </w:tc>
      </w:tr>
      <w:tr w:rsidR="003117F5" w:rsidRPr="00223569" w14:paraId="26A035CE" w14:textId="77777777" w:rsidTr="00D517E0">
        <w:tc>
          <w:tcPr>
            <w:tcW w:w="1698" w:type="dxa"/>
          </w:tcPr>
          <w:p w14:paraId="1C944E19" w14:textId="77777777" w:rsidR="003117F5" w:rsidRPr="00223569" w:rsidRDefault="003117F5" w:rsidP="00D517E0">
            <w:pPr>
              <w:rPr>
                <w:rFonts w:ascii="Verdana" w:hAnsi="Verdana"/>
                <w:szCs w:val="22"/>
              </w:rPr>
            </w:pPr>
            <w:r>
              <w:rPr>
                <w:rFonts w:ascii="Verdana" w:hAnsi="Verdana"/>
                <w:szCs w:val="22"/>
              </w:rPr>
              <w:t>12</w:t>
            </w:r>
            <w:r w:rsidRPr="00223569">
              <w:rPr>
                <w:rFonts w:ascii="Verdana" w:hAnsi="Verdana"/>
                <w:szCs w:val="22"/>
              </w:rPr>
              <w:t>.</w:t>
            </w:r>
          </w:p>
          <w:p w14:paraId="0084C3EB" w14:textId="77777777" w:rsidR="003117F5" w:rsidRPr="00223569" w:rsidRDefault="003117F5" w:rsidP="00D517E0">
            <w:pPr>
              <w:rPr>
                <w:rFonts w:ascii="Verdana" w:hAnsi="Verdana"/>
                <w:szCs w:val="22"/>
              </w:rPr>
            </w:pPr>
          </w:p>
        </w:tc>
        <w:tc>
          <w:tcPr>
            <w:tcW w:w="1785" w:type="dxa"/>
          </w:tcPr>
          <w:p w14:paraId="005CAFA5" w14:textId="77777777" w:rsidR="003117F5" w:rsidRPr="00223569" w:rsidRDefault="003117F5" w:rsidP="00D517E0">
            <w:pPr>
              <w:rPr>
                <w:rFonts w:ascii="Verdana" w:hAnsi="Verdana"/>
                <w:szCs w:val="22"/>
              </w:rPr>
            </w:pPr>
            <w:r>
              <w:rPr>
                <w:rFonts w:ascii="Verdana" w:hAnsi="Verdana"/>
                <w:szCs w:val="22"/>
              </w:rPr>
              <w:t>Mandag</w:t>
            </w:r>
          </w:p>
        </w:tc>
        <w:tc>
          <w:tcPr>
            <w:tcW w:w="1789" w:type="dxa"/>
          </w:tcPr>
          <w:p w14:paraId="7ECAF2ED" w14:textId="77777777" w:rsidR="003117F5" w:rsidRDefault="003117F5" w:rsidP="00D517E0">
            <w:pPr>
              <w:rPr>
                <w:rFonts w:ascii="Verdana" w:hAnsi="Verdana"/>
                <w:szCs w:val="22"/>
              </w:rPr>
            </w:pPr>
            <w:r>
              <w:rPr>
                <w:rFonts w:ascii="Verdana" w:hAnsi="Verdana"/>
                <w:szCs w:val="22"/>
              </w:rPr>
              <w:t>Kl. 10.00</w:t>
            </w:r>
          </w:p>
          <w:p w14:paraId="4AD67D52"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219293AC" w14:textId="77777777" w:rsidR="003117F5" w:rsidRDefault="003117F5" w:rsidP="00D517E0">
            <w:pPr>
              <w:rPr>
                <w:rFonts w:ascii="Verdana" w:hAnsi="Verdana"/>
                <w:szCs w:val="22"/>
              </w:rPr>
            </w:pPr>
            <w:r>
              <w:rPr>
                <w:rFonts w:ascii="Verdana" w:hAnsi="Verdana"/>
                <w:szCs w:val="22"/>
              </w:rPr>
              <w:t>Biblioteksgruppe</w:t>
            </w:r>
          </w:p>
          <w:p w14:paraId="0F380202" w14:textId="77777777" w:rsidR="003117F5" w:rsidRPr="00223569" w:rsidRDefault="003117F5" w:rsidP="00D517E0">
            <w:pPr>
              <w:rPr>
                <w:rFonts w:ascii="Verdana" w:hAnsi="Verdana"/>
                <w:szCs w:val="22"/>
              </w:rPr>
            </w:pPr>
            <w:r>
              <w:rPr>
                <w:rFonts w:ascii="Verdana" w:hAnsi="Verdana"/>
                <w:szCs w:val="22"/>
              </w:rPr>
              <w:t>Læsegruppe</w:t>
            </w:r>
          </w:p>
        </w:tc>
        <w:tc>
          <w:tcPr>
            <w:tcW w:w="2813" w:type="dxa"/>
          </w:tcPr>
          <w:p w14:paraId="72B1B601" w14:textId="77777777" w:rsidR="003117F5" w:rsidRPr="00223569" w:rsidRDefault="003117F5" w:rsidP="00D517E0">
            <w:pPr>
              <w:rPr>
                <w:rFonts w:ascii="Verdana" w:hAnsi="Verdana"/>
                <w:szCs w:val="22"/>
              </w:rPr>
            </w:pPr>
          </w:p>
        </w:tc>
      </w:tr>
      <w:tr w:rsidR="003117F5" w:rsidRPr="00223569" w14:paraId="34F791F0" w14:textId="77777777" w:rsidTr="00D517E0">
        <w:tc>
          <w:tcPr>
            <w:tcW w:w="1698" w:type="dxa"/>
          </w:tcPr>
          <w:p w14:paraId="6B3CF9F9" w14:textId="77777777" w:rsidR="003117F5" w:rsidRPr="00223569" w:rsidRDefault="003117F5" w:rsidP="00D517E0">
            <w:pPr>
              <w:rPr>
                <w:rFonts w:ascii="Verdana" w:hAnsi="Verdana"/>
                <w:szCs w:val="22"/>
              </w:rPr>
            </w:pPr>
            <w:r>
              <w:rPr>
                <w:rFonts w:ascii="Verdana" w:hAnsi="Verdana"/>
                <w:szCs w:val="22"/>
              </w:rPr>
              <w:t>13</w:t>
            </w:r>
            <w:r w:rsidRPr="00223569">
              <w:rPr>
                <w:rFonts w:ascii="Verdana" w:hAnsi="Verdana"/>
                <w:szCs w:val="22"/>
              </w:rPr>
              <w:t>.</w:t>
            </w:r>
          </w:p>
        </w:tc>
        <w:tc>
          <w:tcPr>
            <w:tcW w:w="1785" w:type="dxa"/>
          </w:tcPr>
          <w:p w14:paraId="1D4EB301" w14:textId="77777777" w:rsidR="003117F5" w:rsidRPr="00223569" w:rsidRDefault="003117F5" w:rsidP="00D517E0">
            <w:pPr>
              <w:rPr>
                <w:rFonts w:ascii="Verdana" w:hAnsi="Verdana"/>
                <w:szCs w:val="22"/>
              </w:rPr>
            </w:pPr>
            <w:r w:rsidRPr="00223569">
              <w:rPr>
                <w:rFonts w:ascii="Verdana" w:hAnsi="Verdana"/>
                <w:szCs w:val="22"/>
              </w:rPr>
              <w:t>T</w:t>
            </w:r>
            <w:r>
              <w:rPr>
                <w:rFonts w:ascii="Verdana" w:hAnsi="Verdana"/>
                <w:szCs w:val="22"/>
              </w:rPr>
              <w:t>irsdag</w:t>
            </w:r>
          </w:p>
        </w:tc>
        <w:tc>
          <w:tcPr>
            <w:tcW w:w="1789" w:type="dxa"/>
          </w:tcPr>
          <w:p w14:paraId="6F35F66A" w14:textId="77777777" w:rsidR="003117F5" w:rsidRPr="00223569" w:rsidRDefault="003117F5" w:rsidP="00D517E0">
            <w:pPr>
              <w:rPr>
                <w:rFonts w:ascii="Verdana" w:hAnsi="Verdana"/>
                <w:szCs w:val="22"/>
              </w:rPr>
            </w:pPr>
            <w:r w:rsidRPr="00223569">
              <w:rPr>
                <w:rFonts w:ascii="Verdana" w:hAnsi="Verdana"/>
                <w:szCs w:val="22"/>
              </w:rPr>
              <w:t>Kl. 10.00</w:t>
            </w:r>
          </w:p>
        </w:tc>
        <w:tc>
          <w:tcPr>
            <w:tcW w:w="2116" w:type="dxa"/>
          </w:tcPr>
          <w:p w14:paraId="043B4489" w14:textId="77777777" w:rsidR="003117F5" w:rsidRPr="00223569" w:rsidRDefault="003117F5" w:rsidP="00D517E0">
            <w:pPr>
              <w:rPr>
                <w:rFonts w:ascii="Verdana" w:hAnsi="Verdana"/>
                <w:szCs w:val="22"/>
              </w:rPr>
            </w:pPr>
            <w:r>
              <w:rPr>
                <w:rFonts w:ascii="Verdana" w:hAnsi="Verdana"/>
                <w:szCs w:val="22"/>
              </w:rPr>
              <w:t xml:space="preserve">Kor </w:t>
            </w:r>
          </w:p>
        </w:tc>
        <w:tc>
          <w:tcPr>
            <w:tcW w:w="2813" w:type="dxa"/>
          </w:tcPr>
          <w:p w14:paraId="70C0F157" w14:textId="77777777" w:rsidR="003117F5" w:rsidRPr="00223569" w:rsidRDefault="003117F5" w:rsidP="00D517E0">
            <w:pPr>
              <w:rPr>
                <w:rFonts w:ascii="Verdana" w:hAnsi="Verdana"/>
                <w:szCs w:val="22"/>
              </w:rPr>
            </w:pPr>
            <w:r>
              <w:rPr>
                <w:rFonts w:ascii="Verdana" w:hAnsi="Verdana"/>
                <w:szCs w:val="22"/>
              </w:rPr>
              <w:t>Gymnastiksalen 2. sal</w:t>
            </w:r>
          </w:p>
        </w:tc>
      </w:tr>
      <w:tr w:rsidR="003117F5" w:rsidRPr="00223569" w14:paraId="78C88F5A" w14:textId="77777777" w:rsidTr="00D517E0">
        <w:tc>
          <w:tcPr>
            <w:tcW w:w="1698" w:type="dxa"/>
          </w:tcPr>
          <w:p w14:paraId="18A67D6E" w14:textId="77777777" w:rsidR="003117F5" w:rsidRPr="00223569" w:rsidRDefault="003117F5" w:rsidP="00D517E0">
            <w:pPr>
              <w:rPr>
                <w:rFonts w:ascii="Verdana" w:hAnsi="Verdana"/>
                <w:szCs w:val="22"/>
              </w:rPr>
            </w:pPr>
            <w:r w:rsidRPr="00223569">
              <w:rPr>
                <w:rFonts w:ascii="Verdana" w:hAnsi="Verdana"/>
                <w:szCs w:val="22"/>
              </w:rPr>
              <w:t>1</w:t>
            </w:r>
            <w:r>
              <w:rPr>
                <w:rFonts w:ascii="Verdana" w:hAnsi="Verdana"/>
                <w:szCs w:val="22"/>
              </w:rPr>
              <w:t>4</w:t>
            </w:r>
            <w:r w:rsidRPr="00223569">
              <w:rPr>
                <w:rFonts w:ascii="Verdana" w:hAnsi="Verdana"/>
                <w:szCs w:val="22"/>
              </w:rPr>
              <w:t>.</w:t>
            </w:r>
          </w:p>
        </w:tc>
        <w:tc>
          <w:tcPr>
            <w:tcW w:w="1785" w:type="dxa"/>
          </w:tcPr>
          <w:p w14:paraId="4626A540" w14:textId="77777777" w:rsidR="003117F5" w:rsidRPr="00223569" w:rsidRDefault="003117F5" w:rsidP="00D517E0">
            <w:pPr>
              <w:rPr>
                <w:rFonts w:ascii="Verdana" w:hAnsi="Verdana"/>
                <w:szCs w:val="22"/>
              </w:rPr>
            </w:pPr>
            <w:r>
              <w:rPr>
                <w:rFonts w:ascii="Verdana" w:hAnsi="Verdana"/>
                <w:szCs w:val="22"/>
              </w:rPr>
              <w:t>Onsdag</w:t>
            </w:r>
          </w:p>
        </w:tc>
        <w:tc>
          <w:tcPr>
            <w:tcW w:w="1789" w:type="dxa"/>
          </w:tcPr>
          <w:p w14:paraId="539E5C3E" w14:textId="77777777" w:rsidR="003117F5" w:rsidRDefault="003117F5" w:rsidP="00D517E0">
            <w:pPr>
              <w:rPr>
                <w:rFonts w:ascii="Verdana" w:hAnsi="Verdana"/>
                <w:szCs w:val="22"/>
              </w:rPr>
            </w:pPr>
            <w:r w:rsidRPr="00223569">
              <w:rPr>
                <w:rFonts w:ascii="Verdana" w:hAnsi="Verdana"/>
                <w:szCs w:val="22"/>
              </w:rPr>
              <w:t>Kl. 10.</w:t>
            </w:r>
            <w:r>
              <w:rPr>
                <w:rFonts w:ascii="Verdana" w:hAnsi="Verdana"/>
                <w:szCs w:val="22"/>
              </w:rPr>
              <w:t>15</w:t>
            </w:r>
          </w:p>
          <w:p w14:paraId="7D45A81C"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744F4875" w14:textId="77777777" w:rsidR="003117F5" w:rsidRDefault="003117F5" w:rsidP="00D517E0">
            <w:pPr>
              <w:rPr>
                <w:rFonts w:ascii="Verdana" w:hAnsi="Verdana"/>
                <w:szCs w:val="22"/>
              </w:rPr>
            </w:pPr>
            <w:r>
              <w:rPr>
                <w:rFonts w:ascii="Verdana" w:hAnsi="Verdana"/>
                <w:szCs w:val="22"/>
              </w:rPr>
              <w:t xml:space="preserve">Stol på motion </w:t>
            </w:r>
          </w:p>
          <w:p w14:paraId="209BAE50" w14:textId="77777777" w:rsidR="003117F5" w:rsidRPr="00223569" w:rsidRDefault="003117F5" w:rsidP="00D517E0">
            <w:pPr>
              <w:rPr>
                <w:rFonts w:ascii="Verdana" w:hAnsi="Verdana"/>
                <w:szCs w:val="22"/>
              </w:rPr>
            </w:pPr>
            <w:r>
              <w:rPr>
                <w:rFonts w:ascii="Verdana" w:hAnsi="Verdana"/>
                <w:szCs w:val="22"/>
              </w:rPr>
              <w:t>Udeliv</w:t>
            </w:r>
          </w:p>
        </w:tc>
        <w:tc>
          <w:tcPr>
            <w:tcW w:w="2813" w:type="dxa"/>
          </w:tcPr>
          <w:p w14:paraId="0F7AE5A4" w14:textId="77777777" w:rsidR="003117F5" w:rsidRPr="00223569" w:rsidRDefault="003117F5" w:rsidP="00D517E0">
            <w:pPr>
              <w:rPr>
                <w:rFonts w:ascii="Verdana" w:hAnsi="Verdana"/>
                <w:szCs w:val="22"/>
              </w:rPr>
            </w:pPr>
            <w:r>
              <w:rPr>
                <w:rFonts w:ascii="Verdana" w:hAnsi="Verdana"/>
                <w:szCs w:val="22"/>
              </w:rPr>
              <w:t>Gymnastiksalen 2. sal</w:t>
            </w:r>
          </w:p>
        </w:tc>
      </w:tr>
      <w:tr w:rsidR="003117F5" w:rsidRPr="00223569" w14:paraId="4F00BDE0" w14:textId="77777777" w:rsidTr="00D517E0">
        <w:tc>
          <w:tcPr>
            <w:tcW w:w="1698" w:type="dxa"/>
          </w:tcPr>
          <w:p w14:paraId="41307A8A" w14:textId="77777777" w:rsidR="003117F5" w:rsidRPr="00223569" w:rsidRDefault="003117F5" w:rsidP="00D517E0">
            <w:pPr>
              <w:rPr>
                <w:rFonts w:ascii="Verdana" w:hAnsi="Verdana"/>
                <w:szCs w:val="22"/>
              </w:rPr>
            </w:pPr>
            <w:r w:rsidRPr="00223569">
              <w:rPr>
                <w:rFonts w:ascii="Verdana" w:hAnsi="Verdana"/>
                <w:szCs w:val="22"/>
              </w:rPr>
              <w:t>1</w:t>
            </w:r>
            <w:r>
              <w:rPr>
                <w:rFonts w:ascii="Verdana" w:hAnsi="Verdana"/>
                <w:szCs w:val="22"/>
              </w:rPr>
              <w:t>5</w:t>
            </w:r>
            <w:r w:rsidRPr="00223569">
              <w:rPr>
                <w:rFonts w:ascii="Verdana" w:hAnsi="Verdana"/>
                <w:szCs w:val="22"/>
              </w:rPr>
              <w:t>.</w:t>
            </w:r>
          </w:p>
          <w:p w14:paraId="7BD9C9EF" w14:textId="77777777" w:rsidR="003117F5" w:rsidRPr="00223569" w:rsidRDefault="003117F5" w:rsidP="00D517E0">
            <w:pPr>
              <w:rPr>
                <w:rFonts w:ascii="Verdana" w:hAnsi="Verdana"/>
                <w:szCs w:val="22"/>
              </w:rPr>
            </w:pPr>
          </w:p>
        </w:tc>
        <w:tc>
          <w:tcPr>
            <w:tcW w:w="1785" w:type="dxa"/>
          </w:tcPr>
          <w:p w14:paraId="6D24D2CD" w14:textId="77777777" w:rsidR="003117F5" w:rsidRPr="00223569" w:rsidRDefault="003117F5" w:rsidP="00D517E0">
            <w:pPr>
              <w:rPr>
                <w:rFonts w:ascii="Verdana" w:hAnsi="Verdana"/>
                <w:szCs w:val="22"/>
              </w:rPr>
            </w:pPr>
            <w:r>
              <w:rPr>
                <w:rFonts w:ascii="Verdana" w:hAnsi="Verdana"/>
                <w:szCs w:val="22"/>
              </w:rPr>
              <w:t>Torsdag</w:t>
            </w:r>
          </w:p>
          <w:p w14:paraId="38B801C7" w14:textId="77777777" w:rsidR="003117F5" w:rsidRPr="00223569" w:rsidRDefault="003117F5" w:rsidP="00D517E0">
            <w:pPr>
              <w:rPr>
                <w:rFonts w:ascii="Verdana" w:hAnsi="Verdana"/>
                <w:szCs w:val="22"/>
              </w:rPr>
            </w:pPr>
          </w:p>
        </w:tc>
        <w:tc>
          <w:tcPr>
            <w:tcW w:w="1789" w:type="dxa"/>
          </w:tcPr>
          <w:p w14:paraId="0628FA26" w14:textId="77777777" w:rsidR="003117F5" w:rsidRPr="00223569" w:rsidRDefault="003117F5" w:rsidP="00D517E0">
            <w:pPr>
              <w:rPr>
                <w:rFonts w:ascii="Verdana" w:hAnsi="Verdana"/>
                <w:szCs w:val="22"/>
              </w:rPr>
            </w:pPr>
            <w:r w:rsidRPr="00223569">
              <w:rPr>
                <w:rFonts w:ascii="Verdana" w:hAnsi="Verdana"/>
                <w:szCs w:val="22"/>
              </w:rPr>
              <w:t>Kl. 10.00</w:t>
            </w:r>
          </w:p>
          <w:p w14:paraId="6D1148E3" w14:textId="77777777" w:rsidR="003117F5" w:rsidRPr="00223569" w:rsidRDefault="003117F5" w:rsidP="00D517E0">
            <w:pPr>
              <w:rPr>
                <w:rFonts w:ascii="Verdana" w:hAnsi="Verdana"/>
                <w:szCs w:val="22"/>
              </w:rPr>
            </w:pPr>
            <w:r w:rsidRPr="00223569">
              <w:rPr>
                <w:rFonts w:ascii="Verdana" w:hAnsi="Verdana"/>
                <w:szCs w:val="22"/>
              </w:rPr>
              <w:t>Kl. 10.00</w:t>
            </w:r>
          </w:p>
        </w:tc>
        <w:tc>
          <w:tcPr>
            <w:tcW w:w="2116" w:type="dxa"/>
          </w:tcPr>
          <w:p w14:paraId="4B261870" w14:textId="77777777" w:rsidR="003117F5" w:rsidRDefault="003117F5" w:rsidP="00D517E0">
            <w:pPr>
              <w:rPr>
                <w:rFonts w:ascii="Verdana" w:hAnsi="Verdana"/>
                <w:szCs w:val="22"/>
              </w:rPr>
            </w:pPr>
            <w:r>
              <w:rPr>
                <w:rFonts w:ascii="Verdana" w:hAnsi="Verdana"/>
                <w:szCs w:val="22"/>
              </w:rPr>
              <w:t xml:space="preserve">Damegruppe </w:t>
            </w:r>
          </w:p>
          <w:p w14:paraId="0F8450CA" w14:textId="77777777" w:rsidR="003117F5" w:rsidRPr="00223569" w:rsidRDefault="003117F5" w:rsidP="00D517E0">
            <w:pPr>
              <w:rPr>
                <w:rFonts w:ascii="Verdana" w:hAnsi="Verdana"/>
                <w:szCs w:val="22"/>
              </w:rPr>
            </w:pPr>
            <w:r>
              <w:rPr>
                <w:rFonts w:ascii="Verdana" w:hAnsi="Verdana"/>
                <w:szCs w:val="22"/>
              </w:rPr>
              <w:t>Herregruppe</w:t>
            </w:r>
          </w:p>
        </w:tc>
        <w:tc>
          <w:tcPr>
            <w:tcW w:w="2813" w:type="dxa"/>
          </w:tcPr>
          <w:p w14:paraId="621C0F87" w14:textId="77777777" w:rsidR="003117F5" w:rsidRDefault="003117F5" w:rsidP="00D517E0">
            <w:pPr>
              <w:rPr>
                <w:rFonts w:ascii="Verdana" w:hAnsi="Verdana"/>
                <w:szCs w:val="22"/>
              </w:rPr>
            </w:pPr>
            <w:r>
              <w:rPr>
                <w:rFonts w:ascii="Verdana" w:hAnsi="Verdana"/>
                <w:szCs w:val="22"/>
              </w:rPr>
              <w:t>Daghjem eller haven</w:t>
            </w:r>
          </w:p>
          <w:p w14:paraId="698C8615" w14:textId="77777777" w:rsidR="003117F5" w:rsidRPr="00223569" w:rsidRDefault="003117F5" w:rsidP="00D517E0">
            <w:pPr>
              <w:rPr>
                <w:rFonts w:ascii="Verdana" w:hAnsi="Verdana"/>
                <w:szCs w:val="22"/>
              </w:rPr>
            </w:pPr>
            <w:r>
              <w:rPr>
                <w:rFonts w:ascii="Verdana" w:hAnsi="Verdana"/>
                <w:szCs w:val="22"/>
              </w:rPr>
              <w:t>3. sal</w:t>
            </w:r>
          </w:p>
        </w:tc>
      </w:tr>
      <w:tr w:rsidR="003117F5" w:rsidRPr="00223569" w14:paraId="683444AE" w14:textId="77777777" w:rsidTr="00D517E0">
        <w:tc>
          <w:tcPr>
            <w:tcW w:w="1698" w:type="dxa"/>
          </w:tcPr>
          <w:p w14:paraId="6A8129F1" w14:textId="77777777" w:rsidR="003117F5" w:rsidRPr="00223569" w:rsidRDefault="003117F5" w:rsidP="00D517E0">
            <w:pPr>
              <w:rPr>
                <w:rFonts w:ascii="Verdana" w:hAnsi="Verdana"/>
                <w:szCs w:val="22"/>
              </w:rPr>
            </w:pPr>
            <w:r w:rsidRPr="00223569">
              <w:rPr>
                <w:rFonts w:ascii="Verdana" w:hAnsi="Verdana"/>
                <w:szCs w:val="22"/>
              </w:rPr>
              <w:t>1</w:t>
            </w:r>
            <w:r>
              <w:rPr>
                <w:rFonts w:ascii="Verdana" w:hAnsi="Verdana"/>
                <w:szCs w:val="22"/>
              </w:rPr>
              <w:t>6</w:t>
            </w:r>
            <w:r w:rsidRPr="00223569">
              <w:rPr>
                <w:rFonts w:ascii="Verdana" w:hAnsi="Verdana"/>
                <w:szCs w:val="22"/>
              </w:rPr>
              <w:t>.</w:t>
            </w:r>
          </w:p>
        </w:tc>
        <w:tc>
          <w:tcPr>
            <w:tcW w:w="1785" w:type="dxa"/>
          </w:tcPr>
          <w:p w14:paraId="7832EE25" w14:textId="77777777" w:rsidR="003117F5" w:rsidRPr="00223569" w:rsidRDefault="003117F5" w:rsidP="00D517E0">
            <w:pPr>
              <w:rPr>
                <w:rFonts w:ascii="Verdana" w:hAnsi="Verdana"/>
                <w:szCs w:val="22"/>
              </w:rPr>
            </w:pPr>
            <w:r>
              <w:rPr>
                <w:rFonts w:ascii="Verdana" w:hAnsi="Verdana"/>
                <w:szCs w:val="22"/>
              </w:rPr>
              <w:t>Fredag</w:t>
            </w:r>
          </w:p>
        </w:tc>
        <w:tc>
          <w:tcPr>
            <w:tcW w:w="1789" w:type="dxa"/>
          </w:tcPr>
          <w:p w14:paraId="54E6FB59" w14:textId="77777777" w:rsidR="003117F5" w:rsidRPr="00223569" w:rsidRDefault="003117F5" w:rsidP="00D517E0">
            <w:pPr>
              <w:rPr>
                <w:rFonts w:ascii="Verdana" w:hAnsi="Verdana"/>
                <w:szCs w:val="22"/>
              </w:rPr>
            </w:pPr>
            <w:r w:rsidRPr="00223569">
              <w:rPr>
                <w:rFonts w:ascii="Verdana" w:hAnsi="Verdana"/>
                <w:szCs w:val="22"/>
              </w:rPr>
              <w:t>Kl. 10.00</w:t>
            </w:r>
          </w:p>
        </w:tc>
        <w:tc>
          <w:tcPr>
            <w:tcW w:w="2116" w:type="dxa"/>
          </w:tcPr>
          <w:p w14:paraId="3C45738D" w14:textId="77777777" w:rsidR="003117F5" w:rsidRPr="00223569" w:rsidRDefault="003117F5" w:rsidP="00D517E0">
            <w:pPr>
              <w:rPr>
                <w:rFonts w:ascii="Verdana" w:hAnsi="Verdana"/>
                <w:szCs w:val="22"/>
              </w:rPr>
            </w:pPr>
            <w:r>
              <w:rPr>
                <w:rFonts w:ascii="Verdana" w:hAnsi="Verdana"/>
                <w:szCs w:val="22"/>
              </w:rPr>
              <w:t>Café</w:t>
            </w:r>
          </w:p>
        </w:tc>
        <w:tc>
          <w:tcPr>
            <w:tcW w:w="2813" w:type="dxa"/>
          </w:tcPr>
          <w:p w14:paraId="4F6EC97B" w14:textId="77777777" w:rsidR="003117F5" w:rsidRPr="00223569" w:rsidRDefault="003117F5" w:rsidP="00D517E0">
            <w:pPr>
              <w:rPr>
                <w:rFonts w:ascii="Verdana" w:hAnsi="Verdana"/>
                <w:szCs w:val="22"/>
              </w:rPr>
            </w:pPr>
            <w:r>
              <w:rPr>
                <w:rFonts w:ascii="Verdana" w:hAnsi="Verdana"/>
                <w:szCs w:val="22"/>
              </w:rPr>
              <w:t>Daghjem</w:t>
            </w:r>
          </w:p>
        </w:tc>
      </w:tr>
      <w:tr w:rsidR="003117F5" w:rsidRPr="00223569" w14:paraId="7F924212" w14:textId="77777777" w:rsidTr="00D517E0">
        <w:tc>
          <w:tcPr>
            <w:tcW w:w="1698" w:type="dxa"/>
          </w:tcPr>
          <w:p w14:paraId="383BAE9D" w14:textId="77777777" w:rsidR="003117F5" w:rsidRPr="00223569" w:rsidRDefault="003117F5" w:rsidP="00D517E0">
            <w:pPr>
              <w:rPr>
                <w:rFonts w:ascii="Verdana" w:hAnsi="Verdana"/>
                <w:szCs w:val="22"/>
              </w:rPr>
            </w:pPr>
            <w:r w:rsidRPr="00223569">
              <w:rPr>
                <w:rFonts w:ascii="Verdana" w:hAnsi="Verdana"/>
                <w:szCs w:val="22"/>
              </w:rPr>
              <w:t>1</w:t>
            </w:r>
            <w:r>
              <w:rPr>
                <w:rFonts w:ascii="Verdana" w:hAnsi="Verdana"/>
                <w:szCs w:val="22"/>
              </w:rPr>
              <w:t>9</w:t>
            </w:r>
            <w:r w:rsidRPr="00223569">
              <w:rPr>
                <w:rFonts w:ascii="Verdana" w:hAnsi="Verdana"/>
                <w:szCs w:val="22"/>
              </w:rPr>
              <w:t>.</w:t>
            </w:r>
          </w:p>
          <w:p w14:paraId="64A689FC" w14:textId="77777777" w:rsidR="003117F5" w:rsidRPr="00223569" w:rsidRDefault="003117F5" w:rsidP="00D517E0">
            <w:pPr>
              <w:rPr>
                <w:rFonts w:ascii="Verdana" w:hAnsi="Verdana"/>
                <w:szCs w:val="22"/>
              </w:rPr>
            </w:pPr>
          </w:p>
        </w:tc>
        <w:tc>
          <w:tcPr>
            <w:tcW w:w="1785" w:type="dxa"/>
          </w:tcPr>
          <w:p w14:paraId="6408774A" w14:textId="77777777" w:rsidR="003117F5" w:rsidRPr="00223569" w:rsidRDefault="003117F5" w:rsidP="00D517E0">
            <w:pPr>
              <w:rPr>
                <w:rFonts w:ascii="Verdana" w:hAnsi="Verdana"/>
                <w:szCs w:val="22"/>
              </w:rPr>
            </w:pPr>
            <w:r>
              <w:rPr>
                <w:rFonts w:ascii="Verdana" w:hAnsi="Verdana"/>
                <w:szCs w:val="22"/>
              </w:rPr>
              <w:t>Mandag</w:t>
            </w:r>
          </w:p>
        </w:tc>
        <w:tc>
          <w:tcPr>
            <w:tcW w:w="1789" w:type="dxa"/>
          </w:tcPr>
          <w:p w14:paraId="33D53D8E" w14:textId="77777777" w:rsidR="003117F5" w:rsidRDefault="003117F5" w:rsidP="00D517E0">
            <w:pPr>
              <w:rPr>
                <w:rFonts w:ascii="Verdana" w:hAnsi="Verdana"/>
                <w:szCs w:val="22"/>
              </w:rPr>
            </w:pPr>
            <w:r>
              <w:rPr>
                <w:rFonts w:ascii="Verdana" w:hAnsi="Verdana"/>
                <w:szCs w:val="22"/>
              </w:rPr>
              <w:t>Kl. 10.00</w:t>
            </w:r>
          </w:p>
          <w:p w14:paraId="16A74B1A"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2AF8E81B" w14:textId="77777777" w:rsidR="003117F5" w:rsidRDefault="003117F5" w:rsidP="00D517E0">
            <w:pPr>
              <w:rPr>
                <w:rFonts w:ascii="Verdana" w:hAnsi="Verdana"/>
                <w:szCs w:val="22"/>
              </w:rPr>
            </w:pPr>
            <w:r>
              <w:rPr>
                <w:rFonts w:ascii="Verdana" w:hAnsi="Verdana"/>
                <w:szCs w:val="22"/>
              </w:rPr>
              <w:t>Besøgshund</w:t>
            </w:r>
          </w:p>
          <w:p w14:paraId="29ED2E79" w14:textId="77777777" w:rsidR="003117F5" w:rsidRPr="00223569" w:rsidRDefault="003117F5" w:rsidP="00D517E0">
            <w:pPr>
              <w:rPr>
                <w:rFonts w:ascii="Verdana" w:hAnsi="Verdana"/>
                <w:szCs w:val="22"/>
              </w:rPr>
            </w:pPr>
            <w:r>
              <w:rPr>
                <w:rFonts w:ascii="Verdana" w:hAnsi="Verdana"/>
                <w:szCs w:val="22"/>
              </w:rPr>
              <w:t>læsegruppe</w:t>
            </w:r>
          </w:p>
        </w:tc>
        <w:tc>
          <w:tcPr>
            <w:tcW w:w="2813" w:type="dxa"/>
          </w:tcPr>
          <w:p w14:paraId="0B1CA98F" w14:textId="77777777" w:rsidR="003117F5" w:rsidRDefault="003117F5" w:rsidP="00D517E0">
            <w:pPr>
              <w:rPr>
                <w:rFonts w:ascii="Verdana" w:hAnsi="Verdana"/>
                <w:szCs w:val="22"/>
              </w:rPr>
            </w:pPr>
            <w:r>
              <w:rPr>
                <w:rFonts w:ascii="Verdana" w:hAnsi="Verdana"/>
                <w:szCs w:val="22"/>
              </w:rPr>
              <w:t>Haven</w:t>
            </w:r>
          </w:p>
          <w:p w14:paraId="65A17F01" w14:textId="77777777" w:rsidR="003117F5" w:rsidRPr="00223569" w:rsidRDefault="003117F5" w:rsidP="00D517E0">
            <w:pPr>
              <w:rPr>
                <w:rFonts w:ascii="Verdana" w:hAnsi="Verdana"/>
                <w:szCs w:val="22"/>
              </w:rPr>
            </w:pPr>
            <w:r>
              <w:rPr>
                <w:rFonts w:ascii="Verdana" w:hAnsi="Verdana"/>
                <w:szCs w:val="22"/>
              </w:rPr>
              <w:t>Møllehaven stuen</w:t>
            </w:r>
          </w:p>
        </w:tc>
      </w:tr>
      <w:tr w:rsidR="003117F5" w:rsidRPr="00223569" w14:paraId="3A5DA6B3" w14:textId="77777777" w:rsidTr="00D517E0">
        <w:tc>
          <w:tcPr>
            <w:tcW w:w="1698" w:type="dxa"/>
          </w:tcPr>
          <w:p w14:paraId="28FD9E48" w14:textId="77777777" w:rsidR="003117F5" w:rsidRPr="00223569" w:rsidRDefault="003117F5" w:rsidP="00D517E0">
            <w:pPr>
              <w:rPr>
                <w:rFonts w:ascii="Verdana" w:hAnsi="Verdana"/>
                <w:szCs w:val="22"/>
              </w:rPr>
            </w:pPr>
            <w:r>
              <w:rPr>
                <w:rFonts w:ascii="Verdana" w:hAnsi="Verdana"/>
                <w:szCs w:val="22"/>
              </w:rPr>
              <w:t>20</w:t>
            </w:r>
            <w:r w:rsidRPr="00223569">
              <w:rPr>
                <w:rFonts w:ascii="Verdana" w:hAnsi="Verdana"/>
                <w:szCs w:val="22"/>
              </w:rPr>
              <w:t>.</w:t>
            </w:r>
          </w:p>
        </w:tc>
        <w:tc>
          <w:tcPr>
            <w:tcW w:w="1785" w:type="dxa"/>
          </w:tcPr>
          <w:p w14:paraId="24ADFFCF" w14:textId="77777777" w:rsidR="003117F5" w:rsidRPr="00223569" w:rsidRDefault="003117F5" w:rsidP="00D517E0">
            <w:pPr>
              <w:rPr>
                <w:rFonts w:ascii="Verdana" w:hAnsi="Verdana"/>
                <w:szCs w:val="22"/>
              </w:rPr>
            </w:pPr>
            <w:r w:rsidRPr="00223569">
              <w:rPr>
                <w:rFonts w:ascii="Verdana" w:hAnsi="Verdana"/>
                <w:szCs w:val="22"/>
              </w:rPr>
              <w:t>T</w:t>
            </w:r>
            <w:r>
              <w:rPr>
                <w:rFonts w:ascii="Verdana" w:hAnsi="Verdana"/>
                <w:szCs w:val="22"/>
              </w:rPr>
              <w:t>irsdag</w:t>
            </w:r>
          </w:p>
        </w:tc>
        <w:tc>
          <w:tcPr>
            <w:tcW w:w="1789" w:type="dxa"/>
          </w:tcPr>
          <w:p w14:paraId="423B5EE6"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7AB467F5" w14:textId="77777777" w:rsidR="003117F5" w:rsidRPr="00223569" w:rsidRDefault="003117F5" w:rsidP="00D517E0">
            <w:pPr>
              <w:rPr>
                <w:rFonts w:ascii="Verdana" w:hAnsi="Verdana"/>
                <w:szCs w:val="22"/>
              </w:rPr>
            </w:pPr>
            <w:r>
              <w:rPr>
                <w:rFonts w:ascii="Verdana" w:hAnsi="Verdana"/>
                <w:szCs w:val="22"/>
              </w:rPr>
              <w:t>Kor</w:t>
            </w:r>
          </w:p>
        </w:tc>
        <w:tc>
          <w:tcPr>
            <w:tcW w:w="2813" w:type="dxa"/>
          </w:tcPr>
          <w:p w14:paraId="76050A00" w14:textId="77777777" w:rsidR="003117F5" w:rsidRPr="00223569" w:rsidRDefault="003117F5" w:rsidP="00D517E0">
            <w:pPr>
              <w:rPr>
                <w:rFonts w:ascii="Verdana" w:hAnsi="Verdana"/>
                <w:szCs w:val="22"/>
              </w:rPr>
            </w:pPr>
            <w:r>
              <w:rPr>
                <w:rFonts w:ascii="Verdana" w:hAnsi="Verdana"/>
                <w:szCs w:val="22"/>
              </w:rPr>
              <w:t>Gymnastiksalen 2. sal</w:t>
            </w:r>
          </w:p>
        </w:tc>
      </w:tr>
      <w:tr w:rsidR="003117F5" w:rsidRPr="00223569" w14:paraId="79423A63" w14:textId="77777777" w:rsidTr="00D517E0">
        <w:tc>
          <w:tcPr>
            <w:tcW w:w="1698" w:type="dxa"/>
          </w:tcPr>
          <w:p w14:paraId="35D0EEE1" w14:textId="77777777" w:rsidR="003117F5" w:rsidRPr="00223569" w:rsidRDefault="003117F5" w:rsidP="00D517E0">
            <w:pPr>
              <w:rPr>
                <w:rFonts w:ascii="Verdana" w:hAnsi="Verdana"/>
                <w:szCs w:val="22"/>
              </w:rPr>
            </w:pPr>
            <w:r>
              <w:rPr>
                <w:rFonts w:ascii="Verdana" w:hAnsi="Verdana"/>
                <w:szCs w:val="22"/>
              </w:rPr>
              <w:t>21</w:t>
            </w:r>
            <w:r w:rsidRPr="00223569">
              <w:rPr>
                <w:rFonts w:ascii="Verdana" w:hAnsi="Verdana"/>
                <w:szCs w:val="22"/>
              </w:rPr>
              <w:t>.</w:t>
            </w:r>
          </w:p>
        </w:tc>
        <w:tc>
          <w:tcPr>
            <w:tcW w:w="1785" w:type="dxa"/>
          </w:tcPr>
          <w:p w14:paraId="2B68FD04" w14:textId="77777777" w:rsidR="003117F5" w:rsidRPr="00223569" w:rsidRDefault="003117F5" w:rsidP="00D517E0">
            <w:pPr>
              <w:rPr>
                <w:rFonts w:ascii="Verdana" w:hAnsi="Verdana"/>
                <w:szCs w:val="22"/>
              </w:rPr>
            </w:pPr>
            <w:r>
              <w:rPr>
                <w:rFonts w:ascii="Verdana" w:hAnsi="Verdana"/>
                <w:szCs w:val="22"/>
              </w:rPr>
              <w:t>Onsdag</w:t>
            </w:r>
          </w:p>
        </w:tc>
        <w:tc>
          <w:tcPr>
            <w:tcW w:w="1789" w:type="dxa"/>
          </w:tcPr>
          <w:p w14:paraId="75BF3CAB" w14:textId="77777777" w:rsidR="003117F5" w:rsidRDefault="003117F5" w:rsidP="00D517E0">
            <w:pPr>
              <w:rPr>
                <w:rFonts w:ascii="Verdana" w:hAnsi="Verdana"/>
                <w:szCs w:val="22"/>
              </w:rPr>
            </w:pPr>
            <w:r>
              <w:rPr>
                <w:rFonts w:ascii="Verdana" w:hAnsi="Verdana"/>
                <w:szCs w:val="22"/>
              </w:rPr>
              <w:t>Kl. 10.15</w:t>
            </w:r>
          </w:p>
          <w:p w14:paraId="4487717E"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1B19D4E7" w14:textId="77777777" w:rsidR="003117F5" w:rsidRDefault="003117F5" w:rsidP="00D517E0">
            <w:pPr>
              <w:rPr>
                <w:rFonts w:ascii="Verdana" w:hAnsi="Verdana"/>
                <w:szCs w:val="22"/>
              </w:rPr>
            </w:pPr>
            <w:r>
              <w:rPr>
                <w:rFonts w:ascii="Verdana" w:hAnsi="Verdana"/>
                <w:szCs w:val="22"/>
              </w:rPr>
              <w:t>Stol på motion</w:t>
            </w:r>
          </w:p>
          <w:p w14:paraId="49096B7F" w14:textId="77777777" w:rsidR="003117F5" w:rsidRPr="00223569" w:rsidRDefault="003117F5" w:rsidP="00D517E0">
            <w:pPr>
              <w:rPr>
                <w:rFonts w:ascii="Verdana" w:hAnsi="Verdana"/>
                <w:szCs w:val="22"/>
              </w:rPr>
            </w:pPr>
            <w:r>
              <w:rPr>
                <w:rFonts w:ascii="Verdana" w:hAnsi="Verdana"/>
                <w:szCs w:val="22"/>
              </w:rPr>
              <w:t>Udeliv</w:t>
            </w:r>
          </w:p>
        </w:tc>
        <w:tc>
          <w:tcPr>
            <w:tcW w:w="2813" w:type="dxa"/>
          </w:tcPr>
          <w:p w14:paraId="096DCF37" w14:textId="77777777" w:rsidR="003117F5" w:rsidRDefault="003117F5" w:rsidP="00D517E0">
            <w:pPr>
              <w:rPr>
                <w:rFonts w:ascii="Verdana" w:hAnsi="Verdana"/>
                <w:szCs w:val="22"/>
              </w:rPr>
            </w:pPr>
            <w:r>
              <w:rPr>
                <w:rFonts w:ascii="Verdana" w:hAnsi="Verdana"/>
                <w:szCs w:val="22"/>
              </w:rPr>
              <w:t>Gymnastiksalen 2. sal</w:t>
            </w:r>
          </w:p>
          <w:p w14:paraId="54B32FEB" w14:textId="77777777" w:rsidR="003117F5" w:rsidRPr="00223569" w:rsidRDefault="003117F5" w:rsidP="00D517E0">
            <w:pPr>
              <w:rPr>
                <w:rFonts w:ascii="Verdana" w:hAnsi="Verdana"/>
                <w:szCs w:val="22"/>
              </w:rPr>
            </w:pPr>
          </w:p>
        </w:tc>
      </w:tr>
      <w:tr w:rsidR="003117F5" w:rsidRPr="00223569" w14:paraId="6D1E3CE8" w14:textId="77777777" w:rsidTr="00D517E0">
        <w:tc>
          <w:tcPr>
            <w:tcW w:w="1698" w:type="dxa"/>
          </w:tcPr>
          <w:p w14:paraId="7CC6D701" w14:textId="77777777" w:rsidR="003117F5" w:rsidRPr="00223569" w:rsidRDefault="003117F5" w:rsidP="00D517E0">
            <w:pPr>
              <w:rPr>
                <w:rFonts w:ascii="Verdana" w:hAnsi="Verdana"/>
                <w:szCs w:val="22"/>
              </w:rPr>
            </w:pPr>
            <w:r w:rsidRPr="00223569">
              <w:rPr>
                <w:rFonts w:ascii="Verdana" w:hAnsi="Verdana"/>
                <w:szCs w:val="22"/>
              </w:rPr>
              <w:t>2</w:t>
            </w:r>
            <w:r>
              <w:rPr>
                <w:rFonts w:ascii="Verdana" w:hAnsi="Verdana"/>
                <w:szCs w:val="22"/>
              </w:rPr>
              <w:t>2</w:t>
            </w:r>
            <w:r w:rsidRPr="00223569">
              <w:rPr>
                <w:rFonts w:ascii="Verdana" w:hAnsi="Verdana"/>
                <w:szCs w:val="22"/>
              </w:rPr>
              <w:t>.</w:t>
            </w:r>
          </w:p>
          <w:p w14:paraId="7333490E" w14:textId="77777777" w:rsidR="003117F5" w:rsidRPr="00223569" w:rsidRDefault="003117F5" w:rsidP="00D517E0">
            <w:pPr>
              <w:rPr>
                <w:rFonts w:ascii="Verdana" w:hAnsi="Verdana"/>
                <w:szCs w:val="22"/>
              </w:rPr>
            </w:pPr>
          </w:p>
        </w:tc>
        <w:tc>
          <w:tcPr>
            <w:tcW w:w="1785" w:type="dxa"/>
          </w:tcPr>
          <w:p w14:paraId="11869C7E" w14:textId="77777777" w:rsidR="003117F5" w:rsidRPr="00223569" w:rsidRDefault="003117F5" w:rsidP="00D517E0">
            <w:pPr>
              <w:rPr>
                <w:rFonts w:ascii="Verdana" w:hAnsi="Verdana"/>
                <w:szCs w:val="22"/>
              </w:rPr>
            </w:pPr>
            <w:r>
              <w:rPr>
                <w:rFonts w:ascii="Verdana" w:hAnsi="Verdana"/>
                <w:szCs w:val="22"/>
              </w:rPr>
              <w:t>Torsdag</w:t>
            </w:r>
          </w:p>
          <w:p w14:paraId="742E51BB" w14:textId="77777777" w:rsidR="003117F5" w:rsidRPr="00223569" w:rsidRDefault="003117F5" w:rsidP="00D517E0">
            <w:pPr>
              <w:rPr>
                <w:rFonts w:ascii="Verdana" w:hAnsi="Verdana"/>
                <w:szCs w:val="22"/>
              </w:rPr>
            </w:pPr>
          </w:p>
        </w:tc>
        <w:tc>
          <w:tcPr>
            <w:tcW w:w="1789" w:type="dxa"/>
          </w:tcPr>
          <w:p w14:paraId="30026979" w14:textId="77777777" w:rsidR="003117F5" w:rsidRPr="00223569" w:rsidRDefault="003117F5" w:rsidP="00D517E0">
            <w:pPr>
              <w:rPr>
                <w:rFonts w:ascii="Verdana" w:hAnsi="Verdana"/>
                <w:szCs w:val="22"/>
              </w:rPr>
            </w:pPr>
          </w:p>
        </w:tc>
        <w:tc>
          <w:tcPr>
            <w:tcW w:w="2116" w:type="dxa"/>
          </w:tcPr>
          <w:p w14:paraId="67950838" w14:textId="77777777" w:rsidR="003117F5" w:rsidRPr="00223569" w:rsidRDefault="003117F5" w:rsidP="00D517E0">
            <w:pPr>
              <w:rPr>
                <w:rFonts w:ascii="Verdana" w:hAnsi="Verdana"/>
                <w:szCs w:val="22"/>
              </w:rPr>
            </w:pPr>
            <w:r>
              <w:rPr>
                <w:rFonts w:ascii="Verdana" w:hAnsi="Verdana"/>
                <w:szCs w:val="22"/>
              </w:rPr>
              <w:t xml:space="preserve">Sankthans fest </w:t>
            </w:r>
          </w:p>
        </w:tc>
        <w:tc>
          <w:tcPr>
            <w:tcW w:w="2813" w:type="dxa"/>
          </w:tcPr>
          <w:p w14:paraId="5B692E33" w14:textId="77777777" w:rsidR="003117F5" w:rsidRPr="00223569" w:rsidRDefault="003117F5" w:rsidP="00D517E0">
            <w:pPr>
              <w:rPr>
                <w:rFonts w:ascii="Verdana" w:hAnsi="Verdana"/>
                <w:szCs w:val="22"/>
              </w:rPr>
            </w:pPr>
          </w:p>
        </w:tc>
      </w:tr>
      <w:tr w:rsidR="003117F5" w:rsidRPr="00223569" w14:paraId="4A661708" w14:textId="77777777" w:rsidTr="00D517E0">
        <w:tc>
          <w:tcPr>
            <w:tcW w:w="1698" w:type="dxa"/>
          </w:tcPr>
          <w:p w14:paraId="3C137D14" w14:textId="77777777" w:rsidR="003117F5" w:rsidRPr="00223569" w:rsidRDefault="003117F5" w:rsidP="00D517E0">
            <w:pPr>
              <w:rPr>
                <w:rFonts w:ascii="Verdana" w:hAnsi="Verdana"/>
                <w:szCs w:val="22"/>
              </w:rPr>
            </w:pPr>
            <w:r w:rsidRPr="00223569">
              <w:rPr>
                <w:rFonts w:ascii="Verdana" w:hAnsi="Verdana"/>
                <w:szCs w:val="22"/>
              </w:rPr>
              <w:t>2</w:t>
            </w:r>
            <w:r>
              <w:rPr>
                <w:rFonts w:ascii="Verdana" w:hAnsi="Verdana"/>
                <w:szCs w:val="22"/>
              </w:rPr>
              <w:t>3</w:t>
            </w:r>
            <w:r w:rsidRPr="00223569">
              <w:rPr>
                <w:rFonts w:ascii="Verdana" w:hAnsi="Verdana"/>
                <w:szCs w:val="22"/>
              </w:rPr>
              <w:t>.</w:t>
            </w:r>
          </w:p>
        </w:tc>
        <w:tc>
          <w:tcPr>
            <w:tcW w:w="1785" w:type="dxa"/>
          </w:tcPr>
          <w:p w14:paraId="52B23837" w14:textId="77777777" w:rsidR="003117F5" w:rsidRPr="00223569" w:rsidRDefault="003117F5" w:rsidP="00D517E0">
            <w:pPr>
              <w:rPr>
                <w:rFonts w:ascii="Verdana" w:hAnsi="Verdana"/>
                <w:szCs w:val="22"/>
              </w:rPr>
            </w:pPr>
            <w:r>
              <w:rPr>
                <w:rFonts w:ascii="Verdana" w:hAnsi="Verdana"/>
                <w:szCs w:val="22"/>
              </w:rPr>
              <w:t>Fredag</w:t>
            </w:r>
          </w:p>
        </w:tc>
        <w:tc>
          <w:tcPr>
            <w:tcW w:w="1789" w:type="dxa"/>
          </w:tcPr>
          <w:p w14:paraId="1A23688E" w14:textId="77777777" w:rsidR="003117F5" w:rsidRPr="00223569" w:rsidRDefault="003117F5" w:rsidP="00D517E0">
            <w:pPr>
              <w:rPr>
                <w:rFonts w:ascii="Verdana" w:hAnsi="Verdana"/>
                <w:szCs w:val="22"/>
              </w:rPr>
            </w:pPr>
            <w:r w:rsidRPr="00223569">
              <w:rPr>
                <w:rFonts w:ascii="Verdana" w:hAnsi="Verdana"/>
                <w:szCs w:val="22"/>
              </w:rPr>
              <w:t>Kl. 10.00</w:t>
            </w:r>
          </w:p>
        </w:tc>
        <w:tc>
          <w:tcPr>
            <w:tcW w:w="2116" w:type="dxa"/>
          </w:tcPr>
          <w:p w14:paraId="5B6EC981" w14:textId="77777777" w:rsidR="003117F5" w:rsidRPr="00223569" w:rsidRDefault="003117F5" w:rsidP="00D517E0">
            <w:pPr>
              <w:rPr>
                <w:rFonts w:ascii="Verdana" w:hAnsi="Verdana"/>
                <w:szCs w:val="22"/>
              </w:rPr>
            </w:pPr>
            <w:r>
              <w:rPr>
                <w:rFonts w:ascii="Verdana" w:hAnsi="Verdana"/>
                <w:szCs w:val="22"/>
              </w:rPr>
              <w:t>Café</w:t>
            </w:r>
          </w:p>
        </w:tc>
        <w:tc>
          <w:tcPr>
            <w:tcW w:w="2813" w:type="dxa"/>
          </w:tcPr>
          <w:p w14:paraId="4435435D" w14:textId="77777777" w:rsidR="003117F5" w:rsidRPr="00223569" w:rsidRDefault="003117F5" w:rsidP="00D517E0">
            <w:pPr>
              <w:rPr>
                <w:rFonts w:ascii="Verdana" w:hAnsi="Verdana"/>
                <w:szCs w:val="22"/>
              </w:rPr>
            </w:pPr>
            <w:r>
              <w:rPr>
                <w:rFonts w:ascii="Verdana" w:hAnsi="Verdana"/>
                <w:szCs w:val="22"/>
              </w:rPr>
              <w:t>Daghjem</w:t>
            </w:r>
          </w:p>
        </w:tc>
      </w:tr>
      <w:tr w:rsidR="003117F5" w:rsidRPr="00223569" w14:paraId="731C819B" w14:textId="77777777" w:rsidTr="00D517E0">
        <w:tc>
          <w:tcPr>
            <w:tcW w:w="1698" w:type="dxa"/>
          </w:tcPr>
          <w:p w14:paraId="498E7C5A" w14:textId="77777777" w:rsidR="003117F5" w:rsidRPr="00223569" w:rsidRDefault="003117F5" w:rsidP="00D517E0">
            <w:pPr>
              <w:rPr>
                <w:rFonts w:ascii="Verdana" w:hAnsi="Verdana"/>
                <w:szCs w:val="22"/>
              </w:rPr>
            </w:pPr>
            <w:r w:rsidRPr="00223569">
              <w:rPr>
                <w:rFonts w:ascii="Verdana" w:hAnsi="Verdana"/>
                <w:szCs w:val="22"/>
              </w:rPr>
              <w:t>2</w:t>
            </w:r>
            <w:r>
              <w:rPr>
                <w:rFonts w:ascii="Verdana" w:hAnsi="Verdana"/>
                <w:szCs w:val="22"/>
              </w:rPr>
              <w:t>6</w:t>
            </w:r>
            <w:r w:rsidRPr="00223569">
              <w:rPr>
                <w:rFonts w:ascii="Verdana" w:hAnsi="Verdana"/>
                <w:szCs w:val="22"/>
              </w:rPr>
              <w:t>.</w:t>
            </w:r>
          </w:p>
          <w:p w14:paraId="7A45587E" w14:textId="77777777" w:rsidR="003117F5" w:rsidRPr="00223569" w:rsidRDefault="003117F5" w:rsidP="00D517E0">
            <w:pPr>
              <w:rPr>
                <w:rFonts w:ascii="Verdana" w:hAnsi="Verdana"/>
                <w:szCs w:val="22"/>
              </w:rPr>
            </w:pPr>
          </w:p>
        </w:tc>
        <w:tc>
          <w:tcPr>
            <w:tcW w:w="1785" w:type="dxa"/>
          </w:tcPr>
          <w:p w14:paraId="5160C4C5" w14:textId="77777777" w:rsidR="003117F5" w:rsidRPr="00223569" w:rsidRDefault="003117F5" w:rsidP="00D517E0">
            <w:pPr>
              <w:rPr>
                <w:rFonts w:ascii="Verdana" w:hAnsi="Verdana"/>
                <w:szCs w:val="22"/>
              </w:rPr>
            </w:pPr>
            <w:r>
              <w:rPr>
                <w:rFonts w:ascii="Verdana" w:hAnsi="Verdana"/>
                <w:szCs w:val="22"/>
              </w:rPr>
              <w:t>Mandag</w:t>
            </w:r>
          </w:p>
        </w:tc>
        <w:tc>
          <w:tcPr>
            <w:tcW w:w="1789" w:type="dxa"/>
          </w:tcPr>
          <w:p w14:paraId="0869A218" w14:textId="77777777" w:rsidR="003117F5" w:rsidRDefault="003117F5" w:rsidP="00D517E0">
            <w:pPr>
              <w:rPr>
                <w:rFonts w:ascii="Verdana" w:hAnsi="Verdana"/>
                <w:szCs w:val="22"/>
              </w:rPr>
            </w:pPr>
            <w:r>
              <w:rPr>
                <w:rFonts w:ascii="Verdana" w:hAnsi="Verdana"/>
                <w:szCs w:val="22"/>
              </w:rPr>
              <w:t>Kl. 10.00</w:t>
            </w:r>
          </w:p>
          <w:p w14:paraId="577C351B" w14:textId="77777777" w:rsidR="003117F5" w:rsidRPr="00223569" w:rsidRDefault="003117F5" w:rsidP="00D517E0">
            <w:pPr>
              <w:rPr>
                <w:rFonts w:ascii="Verdana" w:hAnsi="Verdana"/>
                <w:szCs w:val="22"/>
              </w:rPr>
            </w:pPr>
            <w:r>
              <w:rPr>
                <w:rFonts w:ascii="Verdana" w:hAnsi="Verdana"/>
                <w:szCs w:val="22"/>
              </w:rPr>
              <w:t>Kl. 10.00</w:t>
            </w:r>
          </w:p>
          <w:p w14:paraId="530E2419" w14:textId="77777777" w:rsidR="003117F5" w:rsidRPr="00223569" w:rsidRDefault="003117F5" w:rsidP="00D517E0">
            <w:pPr>
              <w:rPr>
                <w:rFonts w:ascii="Verdana" w:hAnsi="Verdana"/>
                <w:szCs w:val="22"/>
              </w:rPr>
            </w:pPr>
          </w:p>
        </w:tc>
        <w:tc>
          <w:tcPr>
            <w:tcW w:w="2116" w:type="dxa"/>
          </w:tcPr>
          <w:p w14:paraId="608BC45F" w14:textId="77777777" w:rsidR="003117F5" w:rsidRDefault="003117F5" w:rsidP="00D517E0">
            <w:pPr>
              <w:rPr>
                <w:rFonts w:ascii="Verdana" w:hAnsi="Verdana"/>
                <w:szCs w:val="22"/>
              </w:rPr>
            </w:pPr>
            <w:r>
              <w:rPr>
                <w:rFonts w:ascii="Verdana" w:hAnsi="Verdana"/>
                <w:szCs w:val="22"/>
              </w:rPr>
              <w:t>Biblioteksgruppe</w:t>
            </w:r>
          </w:p>
          <w:p w14:paraId="6CF962ED" w14:textId="77777777" w:rsidR="003117F5" w:rsidRPr="00223569" w:rsidRDefault="003117F5" w:rsidP="00D517E0">
            <w:pPr>
              <w:rPr>
                <w:rFonts w:ascii="Verdana" w:hAnsi="Verdana"/>
                <w:szCs w:val="22"/>
              </w:rPr>
            </w:pPr>
            <w:r>
              <w:rPr>
                <w:rFonts w:ascii="Verdana" w:hAnsi="Verdana"/>
                <w:szCs w:val="22"/>
              </w:rPr>
              <w:t>Læsegruppe</w:t>
            </w:r>
          </w:p>
        </w:tc>
        <w:tc>
          <w:tcPr>
            <w:tcW w:w="2813" w:type="dxa"/>
          </w:tcPr>
          <w:p w14:paraId="365505F3" w14:textId="77777777" w:rsidR="003117F5" w:rsidRDefault="003117F5" w:rsidP="00D517E0">
            <w:pPr>
              <w:rPr>
                <w:rFonts w:ascii="Verdana" w:hAnsi="Verdana"/>
                <w:szCs w:val="22"/>
              </w:rPr>
            </w:pPr>
          </w:p>
          <w:p w14:paraId="76D20BD2" w14:textId="77777777" w:rsidR="003117F5" w:rsidRPr="00223569" w:rsidRDefault="003117F5" w:rsidP="00D517E0">
            <w:pPr>
              <w:rPr>
                <w:rFonts w:ascii="Verdana" w:hAnsi="Verdana"/>
                <w:szCs w:val="22"/>
              </w:rPr>
            </w:pPr>
            <w:r>
              <w:rPr>
                <w:rFonts w:ascii="Verdana" w:hAnsi="Verdana"/>
                <w:szCs w:val="22"/>
              </w:rPr>
              <w:t>Møllehaven stuen</w:t>
            </w:r>
          </w:p>
        </w:tc>
      </w:tr>
      <w:tr w:rsidR="003117F5" w:rsidRPr="00223569" w14:paraId="6312995D" w14:textId="77777777" w:rsidTr="00D517E0">
        <w:tc>
          <w:tcPr>
            <w:tcW w:w="1698" w:type="dxa"/>
          </w:tcPr>
          <w:p w14:paraId="27A4FD23" w14:textId="77777777" w:rsidR="003117F5" w:rsidRPr="00223569" w:rsidRDefault="003117F5" w:rsidP="00D517E0">
            <w:pPr>
              <w:rPr>
                <w:rFonts w:ascii="Verdana" w:hAnsi="Verdana"/>
                <w:szCs w:val="22"/>
              </w:rPr>
            </w:pPr>
            <w:r w:rsidRPr="00223569">
              <w:rPr>
                <w:rFonts w:ascii="Verdana" w:hAnsi="Verdana"/>
                <w:szCs w:val="22"/>
              </w:rPr>
              <w:t>2</w:t>
            </w:r>
            <w:r>
              <w:rPr>
                <w:rFonts w:ascii="Verdana" w:hAnsi="Verdana"/>
                <w:szCs w:val="22"/>
              </w:rPr>
              <w:t>7</w:t>
            </w:r>
            <w:r w:rsidRPr="00223569">
              <w:rPr>
                <w:rFonts w:ascii="Verdana" w:hAnsi="Verdana"/>
                <w:szCs w:val="22"/>
              </w:rPr>
              <w:t>.</w:t>
            </w:r>
          </w:p>
        </w:tc>
        <w:tc>
          <w:tcPr>
            <w:tcW w:w="1785" w:type="dxa"/>
          </w:tcPr>
          <w:p w14:paraId="7F8FFBDB" w14:textId="77777777" w:rsidR="003117F5" w:rsidRPr="00223569" w:rsidRDefault="003117F5" w:rsidP="00D517E0">
            <w:pPr>
              <w:rPr>
                <w:rFonts w:ascii="Verdana" w:hAnsi="Verdana"/>
                <w:szCs w:val="22"/>
              </w:rPr>
            </w:pPr>
            <w:r w:rsidRPr="00223569">
              <w:rPr>
                <w:rFonts w:ascii="Verdana" w:hAnsi="Verdana"/>
                <w:szCs w:val="22"/>
              </w:rPr>
              <w:t>T</w:t>
            </w:r>
            <w:r>
              <w:rPr>
                <w:rFonts w:ascii="Verdana" w:hAnsi="Verdana"/>
                <w:szCs w:val="22"/>
              </w:rPr>
              <w:t>irsdag</w:t>
            </w:r>
          </w:p>
        </w:tc>
        <w:tc>
          <w:tcPr>
            <w:tcW w:w="1789" w:type="dxa"/>
          </w:tcPr>
          <w:p w14:paraId="51BE0016" w14:textId="77777777" w:rsidR="003117F5" w:rsidRPr="00223569" w:rsidRDefault="003117F5" w:rsidP="00D517E0">
            <w:pPr>
              <w:rPr>
                <w:rFonts w:ascii="Verdana" w:hAnsi="Verdana"/>
                <w:szCs w:val="22"/>
              </w:rPr>
            </w:pPr>
            <w:r w:rsidRPr="00223569">
              <w:rPr>
                <w:rFonts w:ascii="Verdana" w:hAnsi="Verdana"/>
                <w:szCs w:val="22"/>
              </w:rPr>
              <w:t>Kl. 10.00</w:t>
            </w:r>
          </w:p>
        </w:tc>
        <w:tc>
          <w:tcPr>
            <w:tcW w:w="2116" w:type="dxa"/>
          </w:tcPr>
          <w:p w14:paraId="01162BD4" w14:textId="77777777" w:rsidR="003117F5" w:rsidRPr="00223569" w:rsidRDefault="003117F5" w:rsidP="00D517E0">
            <w:pPr>
              <w:rPr>
                <w:rFonts w:ascii="Verdana" w:hAnsi="Verdana"/>
                <w:szCs w:val="22"/>
              </w:rPr>
            </w:pPr>
            <w:r>
              <w:rPr>
                <w:rFonts w:ascii="Verdana" w:hAnsi="Verdana"/>
                <w:szCs w:val="22"/>
              </w:rPr>
              <w:t>Kor</w:t>
            </w:r>
          </w:p>
        </w:tc>
        <w:tc>
          <w:tcPr>
            <w:tcW w:w="2813" w:type="dxa"/>
          </w:tcPr>
          <w:p w14:paraId="4A9C23B4" w14:textId="77777777" w:rsidR="003117F5" w:rsidRPr="00223569" w:rsidRDefault="003117F5" w:rsidP="00D517E0">
            <w:pPr>
              <w:rPr>
                <w:rFonts w:ascii="Verdana" w:hAnsi="Verdana"/>
                <w:szCs w:val="22"/>
              </w:rPr>
            </w:pPr>
            <w:r>
              <w:rPr>
                <w:rFonts w:ascii="Verdana" w:hAnsi="Verdana"/>
                <w:szCs w:val="22"/>
              </w:rPr>
              <w:t>Gymnastiksalen 2. sal</w:t>
            </w:r>
          </w:p>
        </w:tc>
      </w:tr>
      <w:tr w:rsidR="003117F5" w:rsidRPr="00223569" w14:paraId="311CC855" w14:textId="77777777" w:rsidTr="00D517E0">
        <w:tc>
          <w:tcPr>
            <w:tcW w:w="1698" w:type="dxa"/>
          </w:tcPr>
          <w:p w14:paraId="5B927C72" w14:textId="77777777" w:rsidR="003117F5" w:rsidRPr="00223569" w:rsidRDefault="003117F5" w:rsidP="00D517E0">
            <w:pPr>
              <w:rPr>
                <w:rFonts w:ascii="Verdana" w:hAnsi="Verdana"/>
                <w:szCs w:val="22"/>
              </w:rPr>
            </w:pPr>
            <w:r w:rsidRPr="00223569">
              <w:rPr>
                <w:rFonts w:ascii="Verdana" w:hAnsi="Verdana"/>
                <w:szCs w:val="22"/>
              </w:rPr>
              <w:t>2</w:t>
            </w:r>
            <w:r>
              <w:rPr>
                <w:rFonts w:ascii="Verdana" w:hAnsi="Verdana"/>
                <w:szCs w:val="22"/>
              </w:rPr>
              <w:t>8</w:t>
            </w:r>
            <w:r w:rsidRPr="00223569">
              <w:rPr>
                <w:rFonts w:ascii="Verdana" w:hAnsi="Verdana"/>
                <w:szCs w:val="22"/>
              </w:rPr>
              <w:t>.</w:t>
            </w:r>
          </w:p>
        </w:tc>
        <w:tc>
          <w:tcPr>
            <w:tcW w:w="1785" w:type="dxa"/>
          </w:tcPr>
          <w:p w14:paraId="1DBCFE54" w14:textId="77777777" w:rsidR="003117F5" w:rsidRPr="00223569" w:rsidRDefault="003117F5" w:rsidP="00D517E0">
            <w:pPr>
              <w:rPr>
                <w:rFonts w:ascii="Verdana" w:hAnsi="Verdana"/>
                <w:szCs w:val="22"/>
              </w:rPr>
            </w:pPr>
            <w:r>
              <w:rPr>
                <w:rFonts w:ascii="Verdana" w:hAnsi="Verdana"/>
                <w:szCs w:val="22"/>
              </w:rPr>
              <w:t>Onsdag</w:t>
            </w:r>
          </w:p>
        </w:tc>
        <w:tc>
          <w:tcPr>
            <w:tcW w:w="1789" w:type="dxa"/>
          </w:tcPr>
          <w:p w14:paraId="767598FB" w14:textId="77777777" w:rsidR="003117F5" w:rsidRDefault="003117F5" w:rsidP="00D517E0">
            <w:pPr>
              <w:rPr>
                <w:rFonts w:ascii="Verdana" w:hAnsi="Verdana"/>
                <w:szCs w:val="22"/>
              </w:rPr>
            </w:pPr>
            <w:r w:rsidRPr="00223569">
              <w:rPr>
                <w:rFonts w:ascii="Verdana" w:hAnsi="Verdana"/>
                <w:szCs w:val="22"/>
              </w:rPr>
              <w:t>Kl. 10.00</w:t>
            </w:r>
          </w:p>
          <w:p w14:paraId="187AC56E"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38F4C455" w14:textId="77777777" w:rsidR="003117F5" w:rsidRDefault="003117F5" w:rsidP="00D517E0">
            <w:pPr>
              <w:rPr>
                <w:rFonts w:ascii="Verdana" w:hAnsi="Verdana"/>
                <w:szCs w:val="22"/>
              </w:rPr>
            </w:pPr>
            <w:r>
              <w:rPr>
                <w:rFonts w:ascii="Verdana" w:hAnsi="Verdana"/>
                <w:szCs w:val="22"/>
              </w:rPr>
              <w:t>Stol på motion</w:t>
            </w:r>
          </w:p>
          <w:p w14:paraId="211CD3A3" w14:textId="77777777" w:rsidR="003117F5" w:rsidRPr="00223569" w:rsidRDefault="003117F5" w:rsidP="00D517E0">
            <w:pPr>
              <w:rPr>
                <w:rFonts w:ascii="Verdana" w:hAnsi="Verdana"/>
                <w:szCs w:val="22"/>
              </w:rPr>
            </w:pPr>
            <w:r>
              <w:rPr>
                <w:rFonts w:ascii="Verdana" w:hAnsi="Verdana"/>
                <w:szCs w:val="22"/>
              </w:rPr>
              <w:t>Udeliv</w:t>
            </w:r>
          </w:p>
        </w:tc>
        <w:tc>
          <w:tcPr>
            <w:tcW w:w="2813" w:type="dxa"/>
          </w:tcPr>
          <w:p w14:paraId="69EFD720" w14:textId="77777777" w:rsidR="003117F5" w:rsidRPr="00223569" w:rsidRDefault="003117F5" w:rsidP="00D517E0">
            <w:pPr>
              <w:rPr>
                <w:rFonts w:ascii="Verdana" w:hAnsi="Verdana"/>
                <w:szCs w:val="22"/>
              </w:rPr>
            </w:pPr>
            <w:r>
              <w:rPr>
                <w:rFonts w:ascii="Verdana" w:hAnsi="Verdana"/>
                <w:szCs w:val="22"/>
              </w:rPr>
              <w:t>Gymnastiksalen 2. sal</w:t>
            </w:r>
          </w:p>
        </w:tc>
      </w:tr>
      <w:tr w:rsidR="003117F5" w:rsidRPr="00223569" w14:paraId="113F24E8" w14:textId="77777777" w:rsidTr="00D517E0">
        <w:tc>
          <w:tcPr>
            <w:tcW w:w="1698" w:type="dxa"/>
          </w:tcPr>
          <w:p w14:paraId="383E3953" w14:textId="77777777" w:rsidR="003117F5" w:rsidRPr="00223569" w:rsidRDefault="003117F5" w:rsidP="00D517E0">
            <w:pPr>
              <w:rPr>
                <w:rFonts w:ascii="Verdana" w:hAnsi="Verdana"/>
                <w:szCs w:val="22"/>
              </w:rPr>
            </w:pPr>
            <w:r>
              <w:rPr>
                <w:rFonts w:ascii="Verdana" w:hAnsi="Verdana"/>
                <w:szCs w:val="22"/>
              </w:rPr>
              <w:t>29.</w:t>
            </w:r>
          </w:p>
        </w:tc>
        <w:tc>
          <w:tcPr>
            <w:tcW w:w="1785" w:type="dxa"/>
          </w:tcPr>
          <w:p w14:paraId="4629F3D4" w14:textId="77777777" w:rsidR="003117F5" w:rsidRPr="00223569" w:rsidRDefault="003117F5" w:rsidP="00D517E0">
            <w:pPr>
              <w:rPr>
                <w:rFonts w:ascii="Verdana" w:hAnsi="Verdana"/>
                <w:szCs w:val="22"/>
              </w:rPr>
            </w:pPr>
            <w:r>
              <w:rPr>
                <w:rFonts w:ascii="Verdana" w:hAnsi="Verdana"/>
                <w:szCs w:val="22"/>
              </w:rPr>
              <w:t>Torsdag</w:t>
            </w:r>
          </w:p>
        </w:tc>
        <w:tc>
          <w:tcPr>
            <w:tcW w:w="1789" w:type="dxa"/>
          </w:tcPr>
          <w:p w14:paraId="527BDB37" w14:textId="77777777" w:rsidR="003117F5" w:rsidRDefault="003117F5" w:rsidP="00D517E0">
            <w:pPr>
              <w:rPr>
                <w:rFonts w:ascii="Verdana" w:hAnsi="Verdana"/>
                <w:szCs w:val="22"/>
              </w:rPr>
            </w:pPr>
            <w:r>
              <w:rPr>
                <w:rFonts w:ascii="Verdana" w:hAnsi="Verdana"/>
                <w:szCs w:val="22"/>
              </w:rPr>
              <w:t>Kl. 10.00</w:t>
            </w:r>
          </w:p>
          <w:p w14:paraId="7495A698"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2C24F85A" w14:textId="77777777" w:rsidR="003117F5" w:rsidRDefault="003117F5" w:rsidP="00D517E0">
            <w:pPr>
              <w:rPr>
                <w:rFonts w:ascii="Verdana" w:hAnsi="Verdana"/>
                <w:szCs w:val="22"/>
              </w:rPr>
            </w:pPr>
            <w:r>
              <w:rPr>
                <w:rFonts w:ascii="Verdana" w:hAnsi="Verdana"/>
                <w:szCs w:val="22"/>
              </w:rPr>
              <w:t>Herregruppe</w:t>
            </w:r>
          </w:p>
          <w:p w14:paraId="21585429" w14:textId="77777777" w:rsidR="003117F5" w:rsidRPr="00223569" w:rsidRDefault="003117F5" w:rsidP="00D517E0">
            <w:pPr>
              <w:rPr>
                <w:rFonts w:ascii="Verdana" w:hAnsi="Verdana"/>
                <w:szCs w:val="22"/>
              </w:rPr>
            </w:pPr>
            <w:r>
              <w:rPr>
                <w:rFonts w:ascii="Verdana" w:hAnsi="Verdana"/>
                <w:szCs w:val="22"/>
              </w:rPr>
              <w:t>Damegruppe</w:t>
            </w:r>
          </w:p>
        </w:tc>
        <w:tc>
          <w:tcPr>
            <w:tcW w:w="2813" w:type="dxa"/>
          </w:tcPr>
          <w:p w14:paraId="54A17CF7" w14:textId="77777777" w:rsidR="003117F5" w:rsidRDefault="003117F5" w:rsidP="00D517E0">
            <w:pPr>
              <w:rPr>
                <w:rFonts w:ascii="Verdana" w:hAnsi="Verdana"/>
                <w:szCs w:val="22"/>
              </w:rPr>
            </w:pPr>
            <w:r>
              <w:rPr>
                <w:rFonts w:ascii="Verdana" w:hAnsi="Verdana"/>
                <w:szCs w:val="22"/>
              </w:rPr>
              <w:t>3. sal</w:t>
            </w:r>
          </w:p>
          <w:p w14:paraId="5243E1ED" w14:textId="77777777" w:rsidR="003117F5" w:rsidRPr="00223569" w:rsidRDefault="003117F5" w:rsidP="00D517E0">
            <w:pPr>
              <w:rPr>
                <w:rFonts w:ascii="Verdana" w:hAnsi="Verdana"/>
                <w:szCs w:val="22"/>
              </w:rPr>
            </w:pPr>
            <w:r>
              <w:rPr>
                <w:rFonts w:ascii="Verdana" w:hAnsi="Verdana"/>
                <w:szCs w:val="22"/>
              </w:rPr>
              <w:t>Daghjem/haven</w:t>
            </w:r>
          </w:p>
        </w:tc>
      </w:tr>
      <w:tr w:rsidR="003117F5" w:rsidRPr="00223569" w14:paraId="51577E3A" w14:textId="77777777" w:rsidTr="00D517E0">
        <w:trPr>
          <w:trHeight w:val="323"/>
        </w:trPr>
        <w:tc>
          <w:tcPr>
            <w:tcW w:w="1698" w:type="dxa"/>
          </w:tcPr>
          <w:p w14:paraId="3E7789A9" w14:textId="77777777" w:rsidR="003117F5" w:rsidRDefault="003117F5" w:rsidP="00D517E0">
            <w:pPr>
              <w:rPr>
                <w:rFonts w:ascii="Verdana" w:hAnsi="Verdana"/>
                <w:szCs w:val="22"/>
              </w:rPr>
            </w:pPr>
            <w:r>
              <w:rPr>
                <w:rFonts w:ascii="Verdana" w:hAnsi="Verdana"/>
                <w:szCs w:val="22"/>
              </w:rPr>
              <w:t>30.</w:t>
            </w:r>
          </w:p>
        </w:tc>
        <w:tc>
          <w:tcPr>
            <w:tcW w:w="1785" w:type="dxa"/>
          </w:tcPr>
          <w:p w14:paraId="0AE8E6C6" w14:textId="77777777" w:rsidR="003117F5" w:rsidRDefault="003117F5" w:rsidP="00D517E0">
            <w:pPr>
              <w:rPr>
                <w:rFonts w:ascii="Verdana" w:hAnsi="Verdana"/>
                <w:szCs w:val="22"/>
              </w:rPr>
            </w:pPr>
            <w:r>
              <w:rPr>
                <w:rFonts w:ascii="Verdana" w:hAnsi="Verdana"/>
                <w:szCs w:val="22"/>
              </w:rPr>
              <w:t>Fredag</w:t>
            </w:r>
          </w:p>
        </w:tc>
        <w:tc>
          <w:tcPr>
            <w:tcW w:w="1789" w:type="dxa"/>
          </w:tcPr>
          <w:p w14:paraId="23E9ED42" w14:textId="77777777" w:rsidR="003117F5" w:rsidRPr="00223569" w:rsidRDefault="003117F5" w:rsidP="00D517E0">
            <w:pPr>
              <w:rPr>
                <w:rFonts w:ascii="Verdana" w:hAnsi="Verdana"/>
                <w:szCs w:val="22"/>
              </w:rPr>
            </w:pPr>
            <w:r>
              <w:rPr>
                <w:rFonts w:ascii="Verdana" w:hAnsi="Verdana"/>
                <w:szCs w:val="22"/>
              </w:rPr>
              <w:t>Kl. 10.00</w:t>
            </w:r>
          </w:p>
        </w:tc>
        <w:tc>
          <w:tcPr>
            <w:tcW w:w="2116" w:type="dxa"/>
          </w:tcPr>
          <w:p w14:paraId="603FC0B6" w14:textId="77777777" w:rsidR="003117F5" w:rsidRPr="00223569" w:rsidRDefault="003117F5" w:rsidP="00D517E0">
            <w:pPr>
              <w:rPr>
                <w:rFonts w:ascii="Verdana" w:hAnsi="Verdana"/>
                <w:szCs w:val="22"/>
              </w:rPr>
            </w:pPr>
            <w:r>
              <w:rPr>
                <w:rFonts w:ascii="Verdana" w:hAnsi="Verdana"/>
                <w:szCs w:val="22"/>
              </w:rPr>
              <w:t>Café</w:t>
            </w:r>
          </w:p>
        </w:tc>
        <w:tc>
          <w:tcPr>
            <w:tcW w:w="2813" w:type="dxa"/>
          </w:tcPr>
          <w:p w14:paraId="08D0E7C1" w14:textId="77777777" w:rsidR="003117F5" w:rsidRPr="00223569" w:rsidRDefault="003117F5" w:rsidP="00D517E0">
            <w:pPr>
              <w:rPr>
                <w:rFonts w:ascii="Verdana" w:hAnsi="Verdana"/>
                <w:szCs w:val="22"/>
              </w:rPr>
            </w:pPr>
            <w:r>
              <w:rPr>
                <w:rFonts w:ascii="Verdana" w:hAnsi="Verdana"/>
                <w:szCs w:val="22"/>
              </w:rPr>
              <w:t>Daghjem</w:t>
            </w:r>
          </w:p>
        </w:tc>
      </w:tr>
    </w:tbl>
    <w:p w14:paraId="249249DE" w14:textId="77777777" w:rsidR="003117F5" w:rsidRPr="005D4BA4" w:rsidRDefault="003117F5" w:rsidP="003117F5">
      <w:pPr>
        <w:rPr>
          <w:sz w:val="24"/>
          <w:szCs w:val="28"/>
        </w:rPr>
      </w:pPr>
      <w:r w:rsidRPr="00223569">
        <w:rPr>
          <w:rFonts w:ascii="Verdana" w:hAnsi="Verdana"/>
          <w:noProof/>
          <w:szCs w:val="22"/>
        </w:rPr>
        <mc:AlternateContent>
          <mc:Choice Requires="wps">
            <w:drawing>
              <wp:anchor distT="45720" distB="45720" distL="114300" distR="114300" simplePos="0" relativeHeight="251761664" behindDoc="1" locked="0" layoutInCell="1" allowOverlap="1" wp14:anchorId="1B28987A" wp14:editId="7F6E3717">
                <wp:simplePos x="0" y="0"/>
                <wp:positionH relativeFrom="column">
                  <wp:posOffset>1283352</wp:posOffset>
                </wp:positionH>
                <wp:positionV relativeFrom="paragraph">
                  <wp:posOffset>-593348</wp:posOffset>
                </wp:positionV>
                <wp:extent cx="4088130" cy="1404620"/>
                <wp:effectExtent l="0" t="0" r="0" b="5715"/>
                <wp:wrapNone/>
                <wp:docPr id="2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8130" cy="1404620"/>
                        </a:xfrm>
                        <a:prstGeom prst="rect">
                          <a:avLst/>
                        </a:prstGeom>
                        <a:noFill/>
                        <a:ln w="9525">
                          <a:noFill/>
                          <a:miter lim="800000"/>
                          <a:headEnd/>
                          <a:tailEnd/>
                        </a:ln>
                      </wps:spPr>
                      <wps:txbx>
                        <w:txbxContent>
                          <w:p w14:paraId="0B0AF4FB" w14:textId="77777777" w:rsidR="003117F5" w:rsidRPr="0053577A" w:rsidRDefault="003117F5" w:rsidP="003117F5">
                            <w:pPr>
                              <w:pStyle w:val="Overskrift1"/>
                              <w:jc w:val="center"/>
                              <w:rPr>
                                <w:i/>
                                <w:iCs/>
                                <w:color w:val="1F497D" w:themeColor="text2"/>
                                <w:sz w:val="32"/>
                                <w:szCs w:val="40"/>
                              </w:rPr>
                            </w:pPr>
                            <w:bookmarkStart w:id="14" w:name="_Toc122440365"/>
                            <w:bookmarkStart w:id="15" w:name="_Toc126063749"/>
                            <w:bookmarkStart w:id="16" w:name="_Toc130970925"/>
                            <w:bookmarkStart w:id="17" w:name="_Toc136411722"/>
                            <w:r w:rsidRPr="0053577A">
                              <w:rPr>
                                <w:i/>
                                <w:iCs/>
                                <w:color w:val="1F497D" w:themeColor="text2"/>
                                <w:sz w:val="32"/>
                                <w:szCs w:val="40"/>
                              </w:rPr>
                              <w:t xml:space="preserve">Aktivitetsplan </w:t>
                            </w:r>
                            <w:bookmarkEnd w:id="14"/>
                            <w:bookmarkEnd w:id="15"/>
                            <w:r>
                              <w:rPr>
                                <w:i/>
                                <w:iCs/>
                                <w:color w:val="1F497D" w:themeColor="text2"/>
                                <w:sz w:val="32"/>
                                <w:szCs w:val="40"/>
                              </w:rPr>
                              <w:t>juni</w:t>
                            </w:r>
                            <w:r w:rsidRPr="0053577A">
                              <w:rPr>
                                <w:i/>
                                <w:iCs/>
                                <w:color w:val="1F497D" w:themeColor="text2"/>
                                <w:sz w:val="32"/>
                                <w:szCs w:val="40"/>
                              </w:rPr>
                              <w:t xml:space="preserve"> 2023</w:t>
                            </w:r>
                            <w:bookmarkEnd w:id="16"/>
                            <w:bookmarkEnd w:id="1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28987A" id="_x0000_s1053" type="#_x0000_t202" style="position:absolute;margin-left:101.05pt;margin-top:-46.7pt;width:321.9pt;height:110.6pt;z-index:-2515548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" filled="f" stroked="f">
                <v:textbox style="mso-fit-shape-to-text:t">
                  <w:txbxContent>
                    <w:p w14:paraId="0B0AF4FB" w14:textId="77777777" w:rsidR="003117F5" w:rsidRPr="0053577A" w:rsidRDefault="003117F5" w:rsidP="003117F5">
                      <w:pPr>
                        <w:pStyle w:val="Overskrift1"/>
                        <w:jc w:val="center"/>
                        <w:rPr>
                          <w:i/>
                          <w:iCs/>
                          <w:color w:val="1F497D" w:themeColor="text2"/>
                          <w:sz w:val="32"/>
                          <w:szCs w:val="40"/>
                        </w:rPr>
                      </w:pPr>
                      <w:bookmarkStart w:id="18" w:name="_Toc122440365"/>
                      <w:bookmarkStart w:id="19" w:name="_Toc126063749"/>
                      <w:bookmarkStart w:id="20" w:name="_Toc130970925"/>
                      <w:bookmarkStart w:id="21" w:name="_Toc136411722"/>
                      <w:r w:rsidRPr="0053577A">
                        <w:rPr>
                          <w:i/>
                          <w:iCs/>
                          <w:color w:val="1F497D" w:themeColor="text2"/>
                          <w:sz w:val="32"/>
                          <w:szCs w:val="40"/>
                        </w:rPr>
                        <w:t xml:space="preserve">Aktivitetsplan </w:t>
                      </w:r>
                      <w:bookmarkEnd w:id="18"/>
                      <w:bookmarkEnd w:id="19"/>
                      <w:r>
                        <w:rPr>
                          <w:i/>
                          <w:iCs/>
                          <w:color w:val="1F497D" w:themeColor="text2"/>
                          <w:sz w:val="32"/>
                          <w:szCs w:val="40"/>
                        </w:rPr>
                        <w:t>juni</w:t>
                      </w:r>
                      <w:r w:rsidRPr="0053577A">
                        <w:rPr>
                          <w:i/>
                          <w:iCs/>
                          <w:color w:val="1F497D" w:themeColor="text2"/>
                          <w:sz w:val="32"/>
                          <w:szCs w:val="40"/>
                        </w:rPr>
                        <w:t xml:space="preserve"> 2023</w:t>
                      </w:r>
                      <w:bookmarkEnd w:id="20"/>
                      <w:bookmarkEnd w:id="21"/>
                    </w:p>
                  </w:txbxContent>
                </v:textbox>
              </v:shape>
            </w:pict>
          </mc:Fallback>
        </mc:AlternateContent>
      </w:r>
    </w:p>
    <w:p w14:paraId="4163F9A8" w14:textId="01894AE5" w:rsidR="00064F19" w:rsidRDefault="00064F19" w:rsidP="00064F19"/>
    <w:p w14:paraId="4DD3DDA4" w14:textId="77777777" w:rsidR="00064F19" w:rsidRDefault="00064F19">
      <w:r>
        <w:br w:type="page"/>
      </w:r>
    </w:p>
    <w:p w14:paraId="0351E91E" w14:textId="77777777" w:rsidR="00064F19" w:rsidRPr="005944DC" w:rsidRDefault="00064F19" w:rsidP="005944DC">
      <w:pPr>
        <w:pStyle w:val="Overskrift1"/>
        <w:jc w:val="center"/>
        <w:rPr>
          <w:i/>
          <w:color w:val="FF0000"/>
          <w:sz w:val="32"/>
          <w:szCs w:val="40"/>
          <w:u w:val="single"/>
        </w:rPr>
      </w:pPr>
      <w:bookmarkStart w:id="22" w:name="_Toc136411723"/>
      <w:r w:rsidRPr="005944DC">
        <w:rPr>
          <w:color w:val="FF0000"/>
          <w:sz w:val="32"/>
          <w:szCs w:val="40"/>
          <w:u w:val="single"/>
        </w:rPr>
        <w:lastRenderedPageBreak/>
        <w:t>Vil du spise med</w:t>
      </w:r>
      <w:bookmarkEnd w:id="22"/>
    </w:p>
    <w:p w14:paraId="7868D9C5" w14:textId="77777777" w:rsidR="00064F19" w:rsidRDefault="00064F19" w:rsidP="00064F19">
      <w:pPr>
        <w:rPr>
          <w:rFonts w:ascii="Verdana" w:hAnsi="Verdana"/>
          <w:sz w:val="32"/>
          <w:szCs w:val="32"/>
        </w:rPr>
      </w:pPr>
    </w:p>
    <w:p w14:paraId="69774B69" w14:textId="77777777" w:rsidR="00064F19" w:rsidRPr="005C5A3A" w:rsidRDefault="00064F19" w:rsidP="00064F19">
      <w:pPr>
        <w:rPr>
          <w:rFonts w:ascii="Verdana" w:hAnsi="Verdana"/>
          <w:sz w:val="24"/>
        </w:rPr>
      </w:pPr>
      <w:r w:rsidRPr="005C5A3A">
        <w:rPr>
          <w:rFonts w:ascii="Verdana" w:hAnsi="Verdana"/>
          <w:sz w:val="24"/>
        </w:rPr>
        <w:t xml:space="preserve">Du har som pårørende mulighed for at deltage i måltiderne på Mølleparkens plejecenter. Der serveres </w:t>
      </w:r>
      <w:r>
        <w:rPr>
          <w:rFonts w:ascii="Verdana" w:hAnsi="Verdana"/>
          <w:sz w:val="24"/>
        </w:rPr>
        <w:t xml:space="preserve">morgenmad, </w:t>
      </w:r>
      <w:r w:rsidRPr="005C5A3A">
        <w:rPr>
          <w:rFonts w:ascii="Verdana" w:hAnsi="Verdana"/>
          <w:sz w:val="24"/>
        </w:rPr>
        <w:t xml:space="preserve">middagsmad, kaffe/kage og aftensmad. </w:t>
      </w:r>
    </w:p>
    <w:p w14:paraId="2094DAD5" w14:textId="77777777" w:rsidR="00064F19" w:rsidRPr="005C5A3A" w:rsidRDefault="00064F19" w:rsidP="00064F19">
      <w:pPr>
        <w:rPr>
          <w:rFonts w:ascii="Verdana" w:hAnsi="Verdana"/>
          <w:sz w:val="24"/>
        </w:rPr>
      </w:pPr>
    </w:p>
    <w:p w14:paraId="099BCF23" w14:textId="77777777" w:rsidR="00064F19" w:rsidRPr="005C5A3A" w:rsidRDefault="00064F19" w:rsidP="00064F19">
      <w:pPr>
        <w:rPr>
          <w:rFonts w:ascii="Verdana" w:hAnsi="Verdana"/>
          <w:sz w:val="24"/>
        </w:rPr>
      </w:pPr>
      <w:r w:rsidRPr="005C5A3A">
        <w:rPr>
          <w:rFonts w:ascii="Verdana" w:hAnsi="Verdana"/>
          <w:sz w:val="24"/>
        </w:rPr>
        <w:t xml:space="preserve">Bestilling af mad skal ske dagen før inden kl. 12.00. </w:t>
      </w:r>
    </w:p>
    <w:p w14:paraId="39661635" w14:textId="77777777" w:rsidR="00064F19" w:rsidRDefault="00064F19" w:rsidP="00064F19">
      <w:pPr>
        <w:rPr>
          <w:rFonts w:ascii="Verdana" w:hAnsi="Verdana"/>
          <w:sz w:val="24"/>
        </w:rPr>
      </w:pPr>
      <w:r w:rsidRPr="005C5A3A">
        <w:rPr>
          <w:rFonts w:ascii="Verdana" w:hAnsi="Verdana"/>
          <w:sz w:val="24"/>
        </w:rPr>
        <w:t xml:space="preserve">Hvis du ønsker at spise med i weekenderne </w:t>
      </w:r>
      <w:r>
        <w:rPr>
          <w:rFonts w:ascii="Verdana" w:hAnsi="Verdana"/>
          <w:sz w:val="24"/>
        </w:rPr>
        <w:t xml:space="preserve">eller helligdagene </w:t>
      </w:r>
      <w:r w:rsidRPr="005C5A3A">
        <w:rPr>
          <w:rFonts w:ascii="Verdana" w:hAnsi="Verdana"/>
          <w:sz w:val="24"/>
        </w:rPr>
        <w:t xml:space="preserve">skal bestillingen ske senest </w:t>
      </w:r>
      <w:r>
        <w:rPr>
          <w:rFonts w:ascii="Verdana" w:hAnsi="Verdana"/>
          <w:sz w:val="24"/>
        </w:rPr>
        <w:t>hverdagen inden</w:t>
      </w:r>
      <w:r w:rsidRPr="005C5A3A">
        <w:rPr>
          <w:rFonts w:ascii="Verdana" w:hAnsi="Verdana"/>
          <w:sz w:val="24"/>
        </w:rPr>
        <w:t xml:space="preserve"> kl.12.00 ved henvendelse til køkkenet </w:t>
      </w:r>
    </w:p>
    <w:p w14:paraId="1C6EB457" w14:textId="77777777" w:rsidR="00064F19" w:rsidRPr="005C5A3A" w:rsidRDefault="00064F19" w:rsidP="00064F19">
      <w:pPr>
        <w:rPr>
          <w:rFonts w:ascii="Verdana" w:hAnsi="Verdana"/>
          <w:sz w:val="24"/>
        </w:rPr>
      </w:pPr>
      <w:r w:rsidRPr="005C5A3A">
        <w:rPr>
          <w:rFonts w:ascii="Verdana" w:hAnsi="Verdana"/>
          <w:sz w:val="24"/>
        </w:rPr>
        <w:t xml:space="preserve">på tlf: </w:t>
      </w:r>
      <w:r>
        <w:rPr>
          <w:rFonts w:ascii="Verdana" w:hAnsi="Verdana"/>
          <w:sz w:val="24"/>
        </w:rPr>
        <w:t xml:space="preserve">27 90 62 84 eller </w:t>
      </w:r>
      <w:r w:rsidRPr="005C5A3A">
        <w:rPr>
          <w:rFonts w:ascii="Verdana" w:hAnsi="Verdana"/>
          <w:sz w:val="24"/>
        </w:rPr>
        <w:t>28 10 41 78</w:t>
      </w:r>
    </w:p>
    <w:p w14:paraId="5E093336" w14:textId="77777777" w:rsidR="00064F19" w:rsidRPr="005C5A3A" w:rsidRDefault="00064F19" w:rsidP="00064F19">
      <w:pPr>
        <w:rPr>
          <w:rFonts w:ascii="Verdana" w:hAnsi="Verdana"/>
          <w:sz w:val="24"/>
        </w:rPr>
      </w:pPr>
    </w:p>
    <w:tbl>
      <w:tblPr>
        <w:tblStyle w:val="Tabel-Gitter"/>
        <w:tblW w:w="0" w:type="auto"/>
        <w:tblInd w:w="1694" w:type="dxa"/>
        <w:tblLook w:val="04A0" w:firstRow="1" w:lastRow="0" w:firstColumn="1" w:lastColumn="0" w:noHBand="0" w:noVBand="1"/>
      </w:tblPr>
      <w:tblGrid>
        <w:gridCol w:w="4814"/>
        <w:gridCol w:w="1418"/>
      </w:tblGrid>
      <w:tr w:rsidR="00064F19" w14:paraId="2CA61A15" w14:textId="77777777" w:rsidTr="00F03A6A">
        <w:trPr>
          <w:trHeight w:val="529"/>
        </w:trPr>
        <w:tc>
          <w:tcPr>
            <w:tcW w:w="4814" w:type="dxa"/>
          </w:tcPr>
          <w:p w14:paraId="21FE9502" w14:textId="77777777" w:rsidR="00064F19" w:rsidRPr="005224B7" w:rsidRDefault="00064F19" w:rsidP="00F03A6A">
            <w:pPr>
              <w:rPr>
                <w:rFonts w:ascii="Verdana" w:hAnsi="Verdana"/>
                <w:b/>
                <w:sz w:val="32"/>
                <w:szCs w:val="32"/>
              </w:rPr>
            </w:pPr>
            <w:r>
              <w:rPr>
                <w:rFonts w:ascii="Verdana" w:hAnsi="Verdana"/>
                <w:b/>
                <w:sz w:val="32"/>
                <w:szCs w:val="32"/>
              </w:rPr>
              <w:t xml:space="preserve">Morgenmad </w:t>
            </w:r>
          </w:p>
        </w:tc>
        <w:tc>
          <w:tcPr>
            <w:tcW w:w="1418" w:type="dxa"/>
          </w:tcPr>
          <w:p w14:paraId="3EA720E7" w14:textId="77777777" w:rsidR="00064F19" w:rsidRPr="005224B7" w:rsidRDefault="00064F19" w:rsidP="00F03A6A">
            <w:pPr>
              <w:rPr>
                <w:rFonts w:ascii="Verdana" w:hAnsi="Verdana"/>
                <w:b/>
                <w:sz w:val="32"/>
                <w:szCs w:val="32"/>
              </w:rPr>
            </w:pPr>
            <w:r>
              <w:rPr>
                <w:rFonts w:ascii="Verdana" w:hAnsi="Verdana"/>
                <w:b/>
                <w:sz w:val="32"/>
                <w:szCs w:val="32"/>
              </w:rPr>
              <w:t>25</w:t>
            </w:r>
            <w:r w:rsidRPr="005224B7">
              <w:rPr>
                <w:rFonts w:ascii="Verdana" w:hAnsi="Verdana"/>
                <w:b/>
                <w:sz w:val="32"/>
                <w:szCs w:val="32"/>
              </w:rPr>
              <w:t xml:space="preserve"> kr.</w:t>
            </w:r>
          </w:p>
        </w:tc>
      </w:tr>
      <w:tr w:rsidR="00064F19" w14:paraId="0B1EF8AE" w14:textId="77777777" w:rsidTr="00F03A6A">
        <w:trPr>
          <w:trHeight w:val="551"/>
        </w:trPr>
        <w:tc>
          <w:tcPr>
            <w:tcW w:w="4814" w:type="dxa"/>
          </w:tcPr>
          <w:p w14:paraId="7B435B23" w14:textId="77777777" w:rsidR="00064F19" w:rsidRPr="005224B7" w:rsidRDefault="00064F19" w:rsidP="00F03A6A">
            <w:pPr>
              <w:rPr>
                <w:rFonts w:ascii="Verdana" w:hAnsi="Verdana"/>
                <w:b/>
                <w:sz w:val="32"/>
                <w:szCs w:val="32"/>
              </w:rPr>
            </w:pPr>
            <w:r>
              <w:rPr>
                <w:rFonts w:ascii="Verdana" w:hAnsi="Verdana"/>
                <w:b/>
                <w:sz w:val="32"/>
                <w:szCs w:val="32"/>
              </w:rPr>
              <w:t xml:space="preserve">Frokost (varm mad) </w:t>
            </w:r>
          </w:p>
        </w:tc>
        <w:tc>
          <w:tcPr>
            <w:tcW w:w="1418" w:type="dxa"/>
          </w:tcPr>
          <w:p w14:paraId="620C40CE" w14:textId="77777777" w:rsidR="00064F19" w:rsidRPr="005224B7" w:rsidRDefault="00064F19" w:rsidP="00F03A6A">
            <w:pPr>
              <w:rPr>
                <w:rFonts w:ascii="Verdana" w:hAnsi="Verdana"/>
                <w:b/>
                <w:sz w:val="32"/>
                <w:szCs w:val="32"/>
              </w:rPr>
            </w:pPr>
            <w:r>
              <w:rPr>
                <w:rFonts w:ascii="Verdana" w:hAnsi="Verdana"/>
                <w:b/>
                <w:sz w:val="32"/>
                <w:szCs w:val="32"/>
              </w:rPr>
              <w:t>75</w:t>
            </w:r>
            <w:r w:rsidRPr="005224B7">
              <w:rPr>
                <w:rFonts w:ascii="Verdana" w:hAnsi="Verdana"/>
                <w:b/>
                <w:sz w:val="32"/>
                <w:szCs w:val="32"/>
              </w:rPr>
              <w:t xml:space="preserve"> kr.</w:t>
            </w:r>
          </w:p>
        </w:tc>
      </w:tr>
      <w:tr w:rsidR="00064F19" w14:paraId="52A63EFA" w14:textId="77777777" w:rsidTr="00F03A6A">
        <w:trPr>
          <w:trHeight w:val="559"/>
        </w:trPr>
        <w:tc>
          <w:tcPr>
            <w:tcW w:w="4814" w:type="dxa"/>
          </w:tcPr>
          <w:p w14:paraId="3E36D685" w14:textId="77777777" w:rsidR="00064F19" w:rsidRPr="005224B7" w:rsidRDefault="00064F19" w:rsidP="00F03A6A">
            <w:pPr>
              <w:rPr>
                <w:rFonts w:ascii="Verdana" w:hAnsi="Verdana"/>
                <w:b/>
                <w:sz w:val="32"/>
                <w:szCs w:val="32"/>
              </w:rPr>
            </w:pPr>
            <w:r>
              <w:rPr>
                <w:rFonts w:ascii="Verdana" w:hAnsi="Verdana"/>
                <w:b/>
                <w:sz w:val="32"/>
                <w:szCs w:val="32"/>
              </w:rPr>
              <w:t xml:space="preserve">Aftensmad (smørrebrød) </w:t>
            </w:r>
          </w:p>
        </w:tc>
        <w:tc>
          <w:tcPr>
            <w:tcW w:w="1418" w:type="dxa"/>
          </w:tcPr>
          <w:p w14:paraId="58D085B4" w14:textId="77777777" w:rsidR="00064F19" w:rsidRPr="005224B7" w:rsidRDefault="00064F19" w:rsidP="00F03A6A">
            <w:pPr>
              <w:rPr>
                <w:rFonts w:ascii="Verdana" w:hAnsi="Verdana"/>
                <w:b/>
                <w:sz w:val="32"/>
                <w:szCs w:val="32"/>
              </w:rPr>
            </w:pPr>
            <w:r>
              <w:rPr>
                <w:rFonts w:ascii="Verdana" w:hAnsi="Verdana"/>
                <w:b/>
                <w:sz w:val="32"/>
                <w:szCs w:val="32"/>
              </w:rPr>
              <w:t>35</w:t>
            </w:r>
            <w:r w:rsidRPr="005224B7">
              <w:rPr>
                <w:rFonts w:ascii="Verdana" w:hAnsi="Verdana"/>
                <w:b/>
                <w:sz w:val="32"/>
                <w:szCs w:val="32"/>
              </w:rPr>
              <w:t xml:space="preserve"> kr.</w:t>
            </w:r>
          </w:p>
        </w:tc>
      </w:tr>
      <w:tr w:rsidR="00064F19" w14:paraId="79C6E123" w14:textId="77777777" w:rsidTr="00F03A6A">
        <w:trPr>
          <w:trHeight w:val="567"/>
        </w:trPr>
        <w:tc>
          <w:tcPr>
            <w:tcW w:w="4814" w:type="dxa"/>
          </w:tcPr>
          <w:p w14:paraId="4ECAEEEF" w14:textId="77777777" w:rsidR="00064F19" w:rsidRPr="005224B7" w:rsidRDefault="00064F19" w:rsidP="00F03A6A">
            <w:pPr>
              <w:rPr>
                <w:rFonts w:ascii="Verdana" w:hAnsi="Verdana"/>
                <w:b/>
                <w:sz w:val="32"/>
                <w:szCs w:val="32"/>
              </w:rPr>
            </w:pPr>
            <w:r>
              <w:rPr>
                <w:rFonts w:ascii="Verdana" w:hAnsi="Verdana"/>
                <w:b/>
                <w:sz w:val="32"/>
                <w:szCs w:val="32"/>
              </w:rPr>
              <w:t>Eftermiddagsk</w:t>
            </w:r>
            <w:r w:rsidRPr="005224B7">
              <w:rPr>
                <w:rFonts w:ascii="Verdana" w:hAnsi="Verdana"/>
                <w:b/>
                <w:sz w:val="32"/>
                <w:szCs w:val="32"/>
              </w:rPr>
              <w:t>age</w:t>
            </w:r>
          </w:p>
        </w:tc>
        <w:tc>
          <w:tcPr>
            <w:tcW w:w="1418" w:type="dxa"/>
          </w:tcPr>
          <w:p w14:paraId="5A3D392A" w14:textId="77777777" w:rsidR="00064F19" w:rsidRPr="005224B7" w:rsidRDefault="00064F19" w:rsidP="00F03A6A">
            <w:pPr>
              <w:rPr>
                <w:rFonts w:ascii="Verdana" w:hAnsi="Verdana"/>
                <w:b/>
                <w:sz w:val="32"/>
                <w:szCs w:val="32"/>
              </w:rPr>
            </w:pPr>
            <w:r>
              <w:rPr>
                <w:rFonts w:ascii="Verdana" w:hAnsi="Verdana"/>
                <w:b/>
                <w:sz w:val="32"/>
                <w:szCs w:val="32"/>
              </w:rPr>
              <w:t>5</w:t>
            </w:r>
            <w:r w:rsidRPr="005224B7">
              <w:rPr>
                <w:rFonts w:ascii="Verdana" w:hAnsi="Verdana"/>
                <w:b/>
                <w:sz w:val="32"/>
                <w:szCs w:val="32"/>
              </w:rPr>
              <w:t xml:space="preserve"> kr.</w:t>
            </w:r>
          </w:p>
        </w:tc>
      </w:tr>
    </w:tbl>
    <w:p w14:paraId="5DB7F699" w14:textId="77777777" w:rsidR="00064F19" w:rsidRDefault="00064F19" w:rsidP="00064F19">
      <w:pPr>
        <w:rPr>
          <w:rFonts w:ascii="Verdana" w:hAnsi="Verdana"/>
          <w:sz w:val="32"/>
          <w:szCs w:val="32"/>
        </w:rPr>
      </w:pPr>
    </w:p>
    <w:p w14:paraId="757C2139" w14:textId="77777777" w:rsidR="00064F19" w:rsidRDefault="00064F19" w:rsidP="00064F19">
      <w:pPr>
        <w:jc w:val="center"/>
        <w:rPr>
          <w:rFonts w:ascii="Verdana" w:hAnsi="Verdana"/>
          <w:sz w:val="32"/>
          <w:szCs w:val="32"/>
          <w:highlight w:val="yellow"/>
        </w:rPr>
      </w:pPr>
    </w:p>
    <w:p w14:paraId="36137926" w14:textId="019C7301" w:rsidR="00064F19" w:rsidRDefault="00064F19" w:rsidP="00064F19">
      <w:pPr>
        <w:jc w:val="center"/>
        <w:rPr>
          <w:rFonts w:ascii="Verdana" w:hAnsi="Verdana"/>
          <w:sz w:val="32"/>
          <w:szCs w:val="32"/>
        </w:rPr>
      </w:pPr>
      <w:r w:rsidRPr="00981DF8">
        <w:rPr>
          <w:rFonts w:ascii="Verdana" w:hAnsi="Verdana"/>
          <w:sz w:val="32"/>
          <w:szCs w:val="32"/>
          <w:highlight w:val="yellow"/>
        </w:rPr>
        <w:t xml:space="preserve">Betaling sker via </w:t>
      </w:r>
      <w:r w:rsidR="0030781D" w:rsidRPr="00981DF8">
        <w:rPr>
          <w:rFonts w:ascii="Verdana" w:hAnsi="Verdana"/>
          <w:sz w:val="32"/>
          <w:szCs w:val="32"/>
          <w:highlight w:val="yellow"/>
        </w:rPr>
        <w:t>MobilePay</w:t>
      </w:r>
      <w:r w:rsidRPr="00981DF8">
        <w:rPr>
          <w:rFonts w:ascii="Verdana" w:hAnsi="Verdana"/>
          <w:sz w:val="32"/>
          <w:szCs w:val="32"/>
          <w:highlight w:val="yellow"/>
        </w:rPr>
        <w:t xml:space="preserve"> til: 370256</w:t>
      </w:r>
      <w:r>
        <w:rPr>
          <w:rFonts w:ascii="Verdana" w:hAnsi="Verdana"/>
          <w:sz w:val="32"/>
          <w:szCs w:val="32"/>
        </w:rPr>
        <w:t xml:space="preserve"> noter navn</w:t>
      </w:r>
    </w:p>
    <w:p w14:paraId="241B80F2" w14:textId="77777777" w:rsidR="00064F19" w:rsidRDefault="00064F19" w:rsidP="00064F19">
      <w:pPr>
        <w:rPr>
          <w:rFonts w:ascii="Verdana" w:hAnsi="Verdana"/>
          <w:sz w:val="32"/>
          <w:szCs w:val="32"/>
        </w:rPr>
      </w:pPr>
      <w:r>
        <w:rPr>
          <w:noProof/>
        </w:rPr>
        <w:drawing>
          <wp:anchor distT="0" distB="0" distL="114300" distR="114300" simplePos="0" relativeHeight="251681792" behindDoc="0" locked="0" layoutInCell="1" allowOverlap="1" wp14:anchorId="6DB55B41" wp14:editId="617AB908">
            <wp:simplePos x="0" y="0"/>
            <wp:positionH relativeFrom="margin">
              <wp:align>center</wp:align>
            </wp:positionH>
            <wp:positionV relativeFrom="paragraph">
              <wp:posOffset>87630</wp:posOffset>
            </wp:positionV>
            <wp:extent cx="2952750" cy="3532131"/>
            <wp:effectExtent l="0" t="0" r="0" b="0"/>
            <wp:wrapSquare wrapText="bothSides"/>
            <wp:docPr id="40" name="Billede 40" descr="http://laenken.dk/wp-content/uploads/2018/11/k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aenken.dk/wp-content/uploads/2018/11/kok.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52750" cy="3532131"/>
                    </a:xfrm>
                    <a:prstGeom prst="rect">
                      <a:avLst/>
                    </a:prstGeom>
                    <a:noFill/>
                    <a:ln>
                      <a:noFill/>
                    </a:ln>
                  </pic:spPr>
                </pic:pic>
              </a:graphicData>
            </a:graphic>
          </wp:anchor>
        </w:drawing>
      </w:r>
    </w:p>
    <w:p w14:paraId="4E2E8B18" w14:textId="77777777" w:rsidR="00064F19" w:rsidRDefault="00064F19" w:rsidP="00064F19">
      <w:pPr>
        <w:rPr>
          <w:rFonts w:ascii="Verdana" w:hAnsi="Verdana"/>
          <w:sz w:val="32"/>
          <w:szCs w:val="32"/>
        </w:rPr>
      </w:pPr>
    </w:p>
    <w:p w14:paraId="6A9B06FC" w14:textId="77777777" w:rsidR="00064F19" w:rsidRDefault="00064F19" w:rsidP="00064F19">
      <w:pPr>
        <w:rPr>
          <w:rFonts w:ascii="Verdana" w:hAnsi="Verdana"/>
          <w:sz w:val="32"/>
          <w:szCs w:val="32"/>
        </w:rPr>
      </w:pPr>
    </w:p>
    <w:p w14:paraId="5867E7A2" w14:textId="77777777" w:rsidR="00064F19" w:rsidRDefault="00064F19" w:rsidP="00064F19">
      <w:pPr>
        <w:rPr>
          <w:rFonts w:ascii="Verdana" w:hAnsi="Verdana"/>
          <w:sz w:val="32"/>
          <w:szCs w:val="32"/>
        </w:rPr>
      </w:pPr>
    </w:p>
    <w:p w14:paraId="252E15E2" w14:textId="77777777" w:rsidR="00064F19" w:rsidRDefault="00064F19" w:rsidP="00064F19">
      <w:pPr>
        <w:rPr>
          <w:rFonts w:ascii="Verdana" w:hAnsi="Verdana"/>
          <w:sz w:val="32"/>
          <w:szCs w:val="32"/>
        </w:rPr>
      </w:pPr>
    </w:p>
    <w:p w14:paraId="740A4562" w14:textId="77777777" w:rsidR="00064F19" w:rsidRDefault="00064F19" w:rsidP="00064F19">
      <w:pPr>
        <w:rPr>
          <w:rFonts w:ascii="Verdana" w:hAnsi="Verdana"/>
          <w:sz w:val="32"/>
          <w:szCs w:val="32"/>
        </w:rPr>
      </w:pPr>
    </w:p>
    <w:p w14:paraId="4914A8FA" w14:textId="77777777" w:rsidR="00064F19" w:rsidRDefault="00064F19" w:rsidP="00064F19">
      <w:pPr>
        <w:rPr>
          <w:rFonts w:ascii="Verdana" w:hAnsi="Verdana"/>
          <w:sz w:val="32"/>
          <w:szCs w:val="32"/>
        </w:rPr>
      </w:pPr>
    </w:p>
    <w:p w14:paraId="38A359B6" w14:textId="77777777" w:rsidR="00064F19" w:rsidRDefault="00064F19" w:rsidP="00064F19"/>
    <w:p w14:paraId="46504C7B" w14:textId="0401C093" w:rsidR="00064F19" w:rsidRDefault="00064F19" w:rsidP="00064F19"/>
    <w:p w14:paraId="52458A04" w14:textId="50CC8CC8" w:rsidR="00064F19" w:rsidRPr="00064F19" w:rsidRDefault="00064F19" w:rsidP="00064F19"/>
    <w:p w14:paraId="5241C0A1" w14:textId="3F87B083" w:rsidR="00064F19" w:rsidRPr="00064F19" w:rsidRDefault="00064F19" w:rsidP="00064F19"/>
    <w:p w14:paraId="538B6B21" w14:textId="2699AD27" w:rsidR="00064F19" w:rsidRPr="00064F19" w:rsidRDefault="00064F19" w:rsidP="00064F19"/>
    <w:p w14:paraId="709474AD" w14:textId="0A4D03F1" w:rsidR="00064F19" w:rsidRPr="00064F19" w:rsidRDefault="00064F19" w:rsidP="00064F19"/>
    <w:p w14:paraId="479CE807" w14:textId="697E2636" w:rsidR="00064F19" w:rsidRPr="00064F19" w:rsidRDefault="00064F19" w:rsidP="00064F19"/>
    <w:p w14:paraId="278CE55F" w14:textId="63483BBC" w:rsidR="00064F19" w:rsidRPr="00064F19" w:rsidRDefault="00064F19" w:rsidP="00064F19"/>
    <w:p w14:paraId="65288D69" w14:textId="5FC5E77C" w:rsidR="00064F19" w:rsidRPr="00064F19" w:rsidRDefault="00064F19" w:rsidP="00064F19"/>
    <w:p w14:paraId="464E60EE" w14:textId="47E95EFB" w:rsidR="00064F19" w:rsidRPr="00064F19" w:rsidRDefault="00064F19" w:rsidP="00064F19"/>
    <w:p w14:paraId="5EED98D3" w14:textId="5C0CC818" w:rsidR="00064F19" w:rsidRPr="00064F19" w:rsidRDefault="00064F19" w:rsidP="00064F19"/>
    <w:p w14:paraId="71651AB4" w14:textId="4EBE715D" w:rsidR="00064F19" w:rsidRDefault="00064F19" w:rsidP="00064F19"/>
    <w:p w14:paraId="20B27BEE" w14:textId="10826D17" w:rsidR="00064F19" w:rsidRDefault="00064F19" w:rsidP="00064F19">
      <w:r>
        <w:br w:type="page"/>
      </w:r>
    </w:p>
    <w:p w14:paraId="7A491F24" w14:textId="77777777" w:rsidR="00064F19" w:rsidRDefault="00064F19" w:rsidP="00064F19">
      <w:pPr>
        <w:pStyle w:val="Ingenafstand"/>
        <w:jc w:val="center"/>
      </w:pPr>
    </w:p>
    <w:tbl>
      <w:tblPr>
        <w:tblStyle w:val="Tabel-Gitter"/>
        <w:tblW w:w="10314"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shd w:val="clear" w:color="auto" w:fill="EAF1DD" w:themeFill="accent3" w:themeFillTint="33"/>
        <w:tblLayout w:type="fixed"/>
        <w:tblLook w:val="04A0" w:firstRow="1" w:lastRow="0" w:firstColumn="1" w:lastColumn="0" w:noHBand="0" w:noVBand="1"/>
      </w:tblPr>
      <w:tblGrid>
        <w:gridCol w:w="495"/>
        <w:gridCol w:w="499"/>
        <w:gridCol w:w="497"/>
        <w:gridCol w:w="4916"/>
        <w:gridCol w:w="3907"/>
      </w:tblGrid>
      <w:tr w:rsidR="00064F19" w14:paraId="4BA368D1" w14:textId="77777777" w:rsidTr="00F03A6A">
        <w:trPr>
          <w:trHeight w:val="340"/>
        </w:trPr>
        <w:tc>
          <w:tcPr>
            <w:tcW w:w="10314" w:type="dxa"/>
            <w:gridSpan w:val="5"/>
            <w:shd w:val="clear" w:color="auto" w:fill="EAF1DD" w:themeFill="accent3" w:themeFillTint="33"/>
            <w:vAlign w:val="center"/>
          </w:tcPr>
          <w:p w14:paraId="623CA56E" w14:textId="77777777" w:rsidR="00064F19" w:rsidRPr="005944DC" w:rsidRDefault="00064F19" w:rsidP="005944DC">
            <w:pPr>
              <w:pStyle w:val="Overskrift1"/>
              <w:jc w:val="center"/>
              <w:rPr>
                <w:u w:val="single"/>
              </w:rPr>
            </w:pPr>
            <w:bookmarkStart w:id="23" w:name="_Toc136411724"/>
            <w:r w:rsidRPr="005944DC">
              <w:rPr>
                <w:color w:val="000000" w:themeColor="text1"/>
                <w:sz w:val="28"/>
                <w:szCs w:val="36"/>
                <w:u w:val="single"/>
              </w:rPr>
              <w:t>Madplan for JUNI 2023</w:t>
            </w:r>
            <w:bookmarkEnd w:id="23"/>
          </w:p>
        </w:tc>
      </w:tr>
      <w:tr w:rsidR="00064F19" w14:paraId="4B7B8896" w14:textId="77777777" w:rsidTr="00F03A6A">
        <w:trPr>
          <w:trHeight w:val="340"/>
        </w:trPr>
        <w:tc>
          <w:tcPr>
            <w:tcW w:w="1491" w:type="dxa"/>
            <w:gridSpan w:val="3"/>
            <w:tcBorders>
              <w:bottom w:val="single" w:sz="6" w:space="0" w:color="auto"/>
            </w:tcBorders>
            <w:shd w:val="clear" w:color="auto" w:fill="C2D69B" w:themeFill="accent3" w:themeFillTint="99"/>
            <w:vAlign w:val="center"/>
          </w:tcPr>
          <w:p w14:paraId="56F8FD6E" w14:textId="77777777" w:rsidR="00064F19" w:rsidRDefault="00064F19" w:rsidP="00F03A6A">
            <w:pPr>
              <w:pStyle w:val="Ingenafstand"/>
            </w:pPr>
          </w:p>
        </w:tc>
        <w:tc>
          <w:tcPr>
            <w:tcW w:w="4916" w:type="dxa"/>
            <w:shd w:val="clear" w:color="auto" w:fill="C2D69B" w:themeFill="accent3" w:themeFillTint="99"/>
          </w:tcPr>
          <w:p w14:paraId="291F4732" w14:textId="77777777" w:rsidR="00064F19" w:rsidRDefault="00064F19" w:rsidP="00F03A6A">
            <w:pPr>
              <w:pStyle w:val="Ingenafstand"/>
            </w:pPr>
            <w:r w:rsidRPr="00410D6E">
              <w:rPr>
                <w:rFonts w:cs="Arial"/>
                <w:b/>
                <w:sz w:val="28"/>
                <w:szCs w:val="28"/>
                <w:u w:val="single"/>
              </w:rPr>
              <w:t>Hovedret:</w:t>
            </w:r>
          </w:p>
        </w:tc>
        <w:tc>
          <w:tcPr>
            <w:tcW w:w="3907" w:type="dxa"/>
            <w:shd w:val="clear" w:color="auto" w:fill="C2D69B" w:themeFill="accent3" w:themeFillTint="99"/>
          </w:tcPr>
          <w:p w14:paraId="2FFB01A9" w14:textId="77777777" w:rsidR="00064F19" w:rsidRDefault="00064F19" w:rsidP="00F03A6A">
            <w:pPr>
              <w:pStyle w:val="Ingenafstand"/>
            </w:pPr>
            <w:r w:rsidRPr="00410D6E">
              <w:rPr>
                <w:rFonts w:cs="Arial"/>
                <w:b/>
                <w:sz w:val="28"/>
                <w:szCs w:val="28"/>
                <w:u w:val="single"/>
              </w:rPr>
              <w:t>Bi ret:</w:t>
            </w:r>
          </w:p>
        </w:tc>
      </w:tr>
      <w:tr w:rsidR="00064F19" w14:paraId="7897C4B4"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5D33B450" w14:textId="77777777" w:rsidR="00064F19" w:rsidRPr="00AA42B8" w:rsidRDefault="00064F19" w:rsidP="00F03A6A">
            <w:pPr>
              <w:pStyle w:val="Ingenafstand"/>
              <w:tabs>
                <w:tab w:val="right" w:pos="4569"/>
              </w:tabs>
              <w:rPr>
                <w:rFonts w:cs="Arial"/>
                <w:szCs w:val="24"/>
              </w:rPr>
            </w:pPr>
            <w:r w:rsidRPr="00AA42B8">
              <w:rPr>
                <w:rFonts w:cs="Arial"/>
                <w:szCs w:val="24"/>
              </w:rPr>
              <w:t>1</w:t>
            </w:r>
          </w:p>
        </w:tc>
        <w:tc>
          <w:tcPr>
            <w:tcW w:w="499" w:type="dxa"/>
            <w:tcBorders>
              <w:top w:val="single" w:sz="6" w:space="0" w:color="auto"/>
              <w:bottom w:val="single" w:sz="6" w:space="0" w:color="auto"/>
            </w:tcBorders>
            <w:shd w:val="clear" w:color="auto" w:fill="EAF1DD" w:themeFill="accent3" w:themeFillTint="33"/>
            <w:vAlign w:val="center"/>
          </w:tcPr>
          <w:p w14:paraId="23994864"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4A7AEA50" w14:textId="77777777" w:rsidR="00064F19" w:rsidRDefault="00064F19" w:rsidP="00F03A6A">
            <w:pPr>
              <w:pStyle w:val="Ingenafstand"/>
            </w:pPr>
          </w:p>
        </w:tc>
        <w:tc>
          <w:tcPr>
            <w:tcW w:w="4916" w:type="dxa"/>
            <w:shd w:val="clear" w:color="auto" w:fill="EAF1DD" w:themeFill="accent3" w:themeFillTint="33"/>
          </w:tcPr>
          <w:p w14:paraId="687BCB90" w14:textId="77777777" w:rsidR="00064F19" w:rsidRPr="00847CFE" w:rsidRDefault="00064F19" w:rsidP="00F03A6A">
            <w:pPr>
              <w:rPr>
                <w:rFonts w:cs="Arial"/>
              </w:rPr>
            </w:pPr>
            <w:r>
              <w:rPr>
                <w:rFonts w:cs="Arial"/>
              </w:rPr>
              <w:t>Stegt paneret flæsk, persillesovs, gulerod, kart.</w:t>
            </w:r>
          </w:p>
        </w:tc>
        <w:tc>
          <w:tcPr>
            <w:tcW w:w="3907" w:type="dxa"/>
            <w:shd w:val="clear" w:color="auto" w:fill="EAF1DD" w:themeFill="accent3" w:themeFillTint="33"/>
          </w:tcPr>
          <w:p w14:paraId="703D3E9B" w14:textId="77777777" w:rsidR="00064F19" w:rsidRPr="00847CFE" w:rsidRDefault="00064F19" w:rsidP="00F03A6A">
            <w:pPr>
              <w:rPr>
                <w:rFonts w:cs="Arial"/>
              </w:rPr>
            </w:pPr>
            <w:r>
              <w:rPr>
                <w:rFonts w:cs="Arial"/>
              </w:rPr>
              <w:t>Is med vafler</w:t>
            </w:r>
          </w:p>
        </w:tc>
      </w:tr>
      <w:tr w:rsidR="00064F19" w14:paraId="65FBB82A"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71622C17" w14:textId="77777777" w:rsidR="00064F19" w:rsidRPr="00AA42B8" w:rsidRDefault="00064F19" w:rsidP="00F03A6A">
            <w:pPr>
              <w:pStyle w:val="Ingenafstand"/>
              <w:rPr>
                <w:rFonts w:cs="Arial"/>
                <w:szCs w:val="24"/>
              </w:rPr>
            </w:pPr>
            <w:r w:rsidRPr="00AA42B8">
              <w:rPr>
                <w:rFonts w:cs="Arial"/>
                <w:szCs w:val="24"/>
              </w:rPr>
              <w:t>2</w:t>
            </w:r>
          </w:p>
        </w:tc>
        <w:tc>
          <w:tcPr>
            <w:tcW w:w="499" w:type="dxa"/>
            <w:tcBorders>
              <w:top w:val="single" w:sz="6" w:space="0" w:color="auto"/>
              <w:bottom w:val="single" w:sz="6" w:space="0" w:color="auto"/>
            </w:tcBorders>
            <w:shd w:val="clear" w:color="auto" w:fill="EAF1DD" w:themeFill="accent3" w:themeFillTint="33"/>
            <w:vAlign w:val="center"/>
          </w:tcPr>
          <w:p w14:paraId="5E42748D"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367E2B5A" w14:textId="77777777" w:rsidR="00064F19" w:rsidRDefault="00064F19" w:rsidP="00F03A6A">
            <w:pPr>
              <w:pStyle w:val="Ingenafstand"/>
            </w:pPr>
          </w:p>
        </w:tc>
        <w:tc>
          <w:tcPr>
            <w:tcW w:w="4916" w:type="dxa"/>
            <w:shd w:val="clear" w:color="auto" w:fill="EAF1DD" w:themeFill="accent3" w:themeFillTint="33"/>
          </w:tcPr>
          <w:p w14:paraId="2151E547" w14:textId="77777777" w:rsidR="00064F19" w:rsidRPr="00847CFE" w:rsidRDefault="00064F19" w:rsidP="00F03A6A">
            <w:pPr>
              <w:rPr>
                <w:rFonts w:cs="Arial"/>
              </w:rPr>
            </w:pPr>
            <w:r>
              <w:rPr>
                <w:rFonts w:cs="Arial"/>
              </w:rPr>
              <w:t>Chili con carne, kartofler, avocadomos, blomkål</w:t>
            </w:r>
          </w:p>
        </w:tc>
        <w:tc>
          <w:tcPr>
            <w:tcW w:w="3907" w:type="dxa"/>
            <w:shd w:val="clear" w:color="auto" w:fill="EAF1DD" w:themeFill="accent3" w:themeFillTint="33"/>
          </w:tcPr>
          <w:p w14:paraId="5DD59681" w14:textId="77777777" w:rsidR="00064F19" w:rsidRPr="00847CFE" w:rsidRDefault="00064F19" w:rsidP="00F03A6A">
            <w:pPr>
              <w:rPr>
                <w:rFonts w:cs="Arial"/>
              </w:rPr>
            </w:pPr>
            <w:r>
              <w:rPr>
                <w:rFonts w:cs="Arial"/>
              </w:rPr>
              <w:t>Frugtcocktail med flødeskum</w:t>
            </w:r>
          </w:p>
        </w:tc>
      </w:tr>
      <w:tr w:rsidR="00064F19" w14:paraId="44EA6759" w14:textId="77777777" w:rsidTr="00F03A6A">
        <w:trPr>
          <w:trHeight w:val="340"/>
        </w:trPr>
        <w:tc>
          <w:tcPr>
            <w:tcW w:w="495" w:type="dxa"/>
            <w:tcBorders>
              <w:top w:val="single" w:sz="6" w:space="0" w:color="auto"/>
              <w:bottom w:val="single" w:sz="6" w:space="0" w:color="auto"/>
            </w:tcBorders>
            <w:shd w:val="clear" w:color="auto" w:fill="C2D69B" w:themeFill="accent3" w:themeFillTint="99"/>
            <w:vAlign w:val="center"/>
          </w:tcPr>
          <w:p w14:paraId="04D51348" w14:textId="77777777" w:rsidR="00064F19" w:rsidRPr="00AA42B8" w:rsidRDefault="00064F19" w:rsidP="00F03A6A">
            <w:pPr>
              <w:pStyle w:val="Ingenafstand"/>
              <w:rPr>
                <w:rFonts w:cs="Arial"/>
                <w:szCs w:val="24"/>
              </w:rPr>
            </w:pPr>
            <w:r w:rsidRPr="00AA42B8">
              <w:rPr>
                <w:rFonts w:cs="Arial"/>
                <w:szCs w:val="24"/>
              </w:rPr>
              <w:t>3</w:t>
            </w:r>
          </w:p>
        </w:tc>
        <w:tc>
          <w:tcPr>
            <w:tcW w:w="499" w:type="dxa"/>
            <w:tcBorders>
              <w:top w:val="single" w:sz="6" w:space="0" w:color="auto"/>
              <w:bottom w:val="single" w:sz="6" w:space="0" w:color="auto"/>
            </w:tcBorders>
            <w:shd w:val="clear" w:color="auto" w:fill="C2D69B" w:themeFill="accent3" w:themeFillTint="99"/>
            <w:vAlign w:val="center"/>
          </w:tcPr>
          <w:p w14:paraId="7D515378"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C2D69B" w:themeFill="accent3" w:themeFillTint="99"/>
          </w:tcPr>
          <w:p w14:paraId="33FC2A24" w14:textId="77777777" w:rsidR="00064F19" w:rsidRDefault="00064F19" w:rsidP="00F03A6A">
            <w:pPr>
              <w:pStyle w:val="Ingenafstand"/>
            </w:pPr>
          </w:p>
        </w:tc>
        <w:tc>
          <w:tcPr>
            <w:tcW w:w="4916" w:type="dxa"/>
            <w:shd w:val="clear" w:color="auto" w:fill="EAF1DD" w:themeFill="accent3" w:themeFillTint="33"/>
          </w:tcPr>
          <w:p w14:paraId="6BE9712E" w14:textId="77777777" w:rsidR="00064F19" w:rsidRPr="00847CFE" w:rsidRDefault="00064F19" w:rsidP="00F03A6A">
            <w:pPr>
              <w:rPr>
                <w:rFonts w:cs="Arial"/>
              </w:rPr>
            </w:pPr>
            <w:r w:rsidRPr="009742DF">
              <w:rPr>
                <w:rFonts w:cs="Arial"/>
              </w:rPr>
              <w:t xml:space="preserve">Stegte kyllingeoverlår, skysovs, agurkesalat, blomkål, kartofler </w:t>
            </w:r>
          </w:p>
        </w:tc>
        <w:tc>
          <w:tcPr>
            <w:tcW w:w="3907" w:type="dxa"/>
            <w:shd w:val="clear" w:color="auto" w:fill="EAF1DD" w:themeFill="accent3" w:themeFillTint="33"/>
          </w:tcPr>
          <w:p w14:paraId="75A7E433" w14:textId="77777777" w:rsidR="00064F19" w:rsidRPr="00847CFE" w:rsidRDefault="00064F19" w:rsidP="00F03A6A">
            <w:pPr>
              <w:rPr>
                <w:rFonts w:cs="Arial"/>
              </w:rPr>
            </w:pPr>
            <w:r>
              <w:rPr>
                <w:rFonts w:cs="Arial"/>
              </w:rPr>
              <w:t>Jordbærgrød m. mælk og fløde</w:t>
            </w:r>
          </w:p>
        </w:tc>
      </w:tr>
      <w:tr w:rsidR="00064F19" w14:paraId="6A2881FC" w14:textId="77777777" w:rsidTr="00F03A6A">
        <w:trPr>
          <w:trHeight w:val="340"/>
        </w:trPr>
        <w:tc>
          <w:tcPr>
            <w:tcW w:w="495" w:type="dxa"/>
            <w:tcBorders>
              <w:top w:val="single" w:sz="6" w:space="0" w:color="auto"/>
            </w:tcBorders>
            <w:shd w:val="clear" w:color="auto" w:fill="C2D69B" w:themeFill="accent3" w:themeFillTint="99"/>
            <w:vAlign w:val="center"/>
          </w:tcPr>
          <w:p w14:paraId="6F8B8DAE" w14:textId="77777777" w:rsidR="00064F19" w:rsidRPr="00AA42B8" w:rsidRDefault="00064F19" w:rsidP="00F03A6A">
            <w:pPr>
              <w:pStyle w:val="Ingenafstand"/>
              <w:rPr>
                <w:rFonts w:cs="Arial"/>
                <w:szCs w:val="24"/>
              </w:rPr>
            </w:pPr>
            <w:r w:rsidRPr="00AA42B8">
              <w:rPr>
                <w:rFonts w:cs="Arial"/>
                <w:szCs w:val="24"/>
              </w:rPr>
              <w:t>4</w:t>
            </w:r>
          </w:p>
        </w:tc>
        <w:tc>
          <w:tcPr>
            <w:tcW w:w="499" w:type="dxa"/>
            <w:tcBorders>
              <w:top w:val="single" w:sz="6" w:space="0" w:color="auto"/>
            </w:tcBorders>
            <w:shd w:val="clear" w:color="auto" w:fill="C2D69B" w:themeFill="accent3" w:themeFillTint="99"/>
            <w:vAlign w:val="center"/>
          </w:tcPr>
          <w:p w14:paraId="57C74FEF" w14:textId="77777777" w:rsidR="00064F19" w:rsidRPr="00A30A0F" w:rsidRDefault="00064F19" w:rsidP="00F03A6A">
            <w:pPr>
              <w:pStyle w:val="Ingenafstand"/>
              <w:rPr>
                <w:rFonts w:cs="Arial"/>
                <w:szCs w:val="24"/>
                <w:lang w:val="de-DE"/>
              </w:rPr>
            </w:pPr>
          </w:p>
        </w:tc>
        <w:tc>
          <w:tcPr>
            <w:tcW w:w="497" w:type="dxa"/>
            <w:tcBorders>
              <w:top w:val="single" w:sz="6" w:space="0" w:color="auto"/>
            </w:tcBorders>
            <w:shd w:val="clear" w:color="auto" w:fill="C2D69B" w:themeFill="accent3" w:themeFillTint="99"/>
          </w:tcPr>
          <w:p w14:paraId="14526A41" w14:textId="77777777" w:rsidR="00064F19" w:rsidRDefault="00064F19" w:rsidP="00F03A6A">
            <w:pPr>
              <w:pStyle w:val="Ingenafstand"/>
            </w:pPr>
          </w:p>
        </w:tc>
        <w:tc>
          <w:tcPr>
            <w:tcW w:w="4916" w:type="dxa"/>
            <w:shd w:val="clear" w:color="auto" w:fill="EAF1DD" w:themeFill="accent3" w:themeFillTint="33"/>
          </w:tcPr>
          <w:p w14:paraId="38C2FEB4" w14:textId="77777777" w:rsidR="00064F19" w:rsidRPr="00847CFE" w:rsidRDefault="00064F19" w:rsidP="00F03A6A">
            <w:pPr>
              <w:rPr>
                <w:rFonts w:cs="Arial"/>
              </w:rPr>
            </w:pPr>
            <w:r w:rsidRPr="009742DF">
              <w:rPr>
                <w:rFonts w:cs="Arial"/>
              </w:rPr>
              <w:t xml:space="preserve">Kalvesteg, skysovs, gulerødder, kartofler </w:t>
            </w:r>
          </w:p>
        </w:tc>
        <w:tc>
          <w:tcPr>
            <w:tcW w:w="3907" w:type="dxa"/>
            <w:shd w:val="clear" w:color="auto" w:fill="EAF1DD" w:themeFill="accent3" w:themeFillTint="33"/>
          </w:tcPr>
          <w:p w14:paraId="2BB216FC" w14:textId="77777777" w:rsidR="00064F19" w:rsidRPr="00847CFE" w:rsidRDefault="00064F19" w:rsidP="00F03A6A">
            <w:pPr>
              <w:rPr>
                <w:rFonts w:cs="Arial"/>
              </w:rPr>
            </w:pPr>
            <w:r>
              <w:rPr>
                <w:rFonts w:cs="Arial"/>
              </w:rPr>
              <w:t>Islagkage</w:t>
            </w:r>
          </w:p>
        </w:tc>
      </w:tr>
      <w:tr w:rsidR="00064F19" w14:paraId="2BB9DCA3" w14:textId="77777777" w:rsidTr="00F03A6A">
        <w:trPr>
          <w:trHeight w:val="340"/>
        </w:trPr>
        <w:tc>
          <w:tcPr>
            <w:tcW w:w="495" w:type="dxa"/>
            <w:tcBorders>
              <w:bottom w:val="single" w:sz="6" w:space="0" w:color="auto"/>
            </w:tcBorders>
            <w:shd w:val="clear" w:color="auto" w:fill="EAF1DD" w:themeFill="accent3" w:themeFillTint="33"/>
            <w:vAlign w:val="center"/>
          </w:tcPr>
          <w:p w14:paraId="2F0F827B" w14:textId="77777777" w:rsidR="00064F19" w:rsidRPr="00AA42B8" w:rsidRDefault="00064F19" w:rsidP="00F03A6A">
            <w:pPr>
              <w:pStyle w:val="Ingenafstand"/>
              <w:rPr>
                <w:rFonts w:cs="Arial"/>
                <w:szCs w:val="24"/>
              </w:rPr>
            </w:pPr>
            <w:r w:rsidRPr="00AA42B8">
              <w:rPr>
                <w:rFonts w:cs="Arial"/>
                <w:szCs w:val="24"/>
              </w:rPr>
              <w:t>5</w:t>
            </w:r>
          </w:p>
        </w:tc>
        <w:tc>
          <w:tcPr>
            <w:tcW w:w="499" w:type="dxa"/>
            <w:tcBorders>
              <w:bottom w:val="single" w:sz="6" w:space="0" w:color="auto"/>
            </w:tcBorders>
            <w:shd w:val="clear" w:color="auto" w:fill="EAF1DD" w:themeFill="accent3" w:themeFillTint="33"/>
            <w:vAlign w:val="center"/>
          </w:tcPr>
          <w:p w14:paraId="010D6BAC" w14:textId="77777777" w:rsidR="00064F19" w:rsidRPr="00A30A0F" w:rsidRDefault="00064F19" w:rsidP="00F03A6A">
            <w:pPr>
              <w:pStyle w:val="Ingenafstand"/>
              <w:rPr>
                <w:rFonts w:cs="Arial"/>
                <w:szCs w:val="24"/>
              </w:rPr>
            </w:pPr>
          </w:p>
        </w:tc>
        <w:tc>
          <w:tcPr>
            <w:tcW w:w="497" w:type="dxa"/>
            <w:tcBorders>
              <w:bottom w:val="single" w:sz="6" w:space="0" w:color="auto"/>
            </w:tcBorders>
            <w:shd w:val="clear" w:color="auto" w:fill="EAF1DD" w:themeFill="accent3" w:themeFillTint="33"/>
          </w:tcPr>
          <w:p w14:paraId="7AE867CB" w14:textId="77777777" w:rsidR="00064F19" w:rsidRDefault="00064F19" w:rsidP="00F03A6A">
            <w:pPr>
              <w:pStyle w:val="Ingenafstand"/>
            </w:pPr>
          </w:p>
        </w:tc>
        <w:tc>
          <w:tcPr>
            <w:tcW w:w="4916" w:type="dxa"/>
            <w:shd w:val="clear" w:color="auto" w:fill="EAF1DD" w:themeFill="accent3" w:themeFillTint="33"/>
          </w:tcPr>
          <w:p w14:paraId="40E2CD6F" w14:textId="77777777" w:rsidR="00064F19" w:rsidRPr="00847CFE" w:rsidRDefault="00064F19" w:rsidP="00F03A6A">
            <w:pPr>
              <w:rPr>
                <w:rFonts w:cs="Arial"/>
              </w:rPr>
            </w:pPr>
            <w:r>
              <w:rPr>
                <w:rFonts w:cs="Arial"/>
              </w:rPr>
              <w:t>Tarteletter med høns</w:t>
            </w:r>
          </w:p>
        </w:tc>
        <w:tc>
          <w:tcPr>
            <w:tcW w:w="3907" w:type="dxa"/>
            <w:shd w:val="clear" w:color="auto" w:fill="EAF1DD" w:themeFill="accent3" w:themeFillTint="33"/>
          </w:tcPr>
          <w:p w14:paraId="57EFF5E9" w14:textId="77777777" w:rsidR="00064F19" w:rsidRPr="00847CFE" w:rsidRDefault="00064F19" w:rsidP="00F03A6A">
            <w:pPr>
              <w:rPr>
                <w:rFonts w:cs="Arial"/>
              </w:rPr>
            </w:pPr>
            <w:r>
              <w:rPr>
                <w:rFonts w:cs="Arial"/>
              </w:rPr>
              <w:t>Henkogt fersken med makronfløde</w:t>
            </w:r>
          </w:p>
        </w:tc>
      </w:tr>
      <w:tr w:rsidR="00064F19" w14:paraId="5AE40115"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14522FC3" w14:textId="77777777" w:rsidR="00064F19" w:rsidRPr="00AA42B8" w:rsidRDefault="00064F19" w:rsidP="00F03A6A">
            <w:pPr>
              <w:pStyle w:val="Ingenafstand"/>
              <w:rPr>
                <w:rFonts w:cs="Arial"/>
                <w:szCs w:val="24"/>
              </w:rPr>
            </w:pPr>
            <w:r w:rsidRPr="00AA42B8">
              <w:rPr>
                <w:rFonts w:cs="Arial"/>
                <w:szCs w:val="24"/>
              </w:rPr>
              <w:t>6</w:t>
            </w:r>
          </w:p>
        </w:tc>
        <w:tc>
          <w:tcPr>
            <w:tcW w:w="499" w:type="dxa"/>
            <w:tcBorders>
              <w:top w:val="single" w:sz="6" w:space="0" w:color="auto"/>
              <w:bottom w:val="single" w:sz="6" w:space="0" w:color="auto"/>
            </w:tcBorders>
            <w:shd w:val="clear" w:color="auto" w:fill="EAF1DD" w:themeFill="accent3" w:themeFillTint="33"/>
            <w:vAlign w:val="center"/>
          </w:tcPr>
          <w:p w14:paraId="2FFEF773"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6367C5AD" w14:textId="77777777" w:rsidR="00064F19" w:rsidRDefault="00064F19" w:rsidP="00F03A6A">
            <w:pPr>
              <w:pStyle w:val="Ingenafstand"/>
            </w:pPr>
          </w:p>
        </w:tc>
        <w:tc>
          <w:tcPr>
            <w:tcW w:w="4916" w:type="dxa"/>
            <w:shd w:val="clear" w:color="auto" w:fill="EAF1DD" w:themeFill="accent3" w:themeFillTint="33"/>
          </w:tcPr>
          <w:p w14:paraId="1F1761F4" w14:textId="77777777" w:rsidR="00064F19" w:rsidRPr="00847CFE" w:rsidRDefault="00064F19" w:rsidP="00F03A6A">
            <w:pPr>
              <w:rPr>
                <w:rFonts w:cs="Arial"/>
              </w:rPr>
            </w:pPr>
            <w:r w:rsidRPr="009742DF">
              <w:rPr>
                <w:rFonts w:cs="Arial"/>
              </w:rPr>
              <w:t>Fiskefrikadeller, remouladesovs, ærter, kartofler</w:t>
            </w:r>
          </w:p>
        </w:tc>
        <w:tc>
          <w:tcPr>
            <w:tcW w:w="3907" w:type="dxa"/>
            <w:shd w:val="clear" w:color="auto" w:fill="EAF1DD" w:themeFill="accent3" w:themeFillTint="33"/>
          </w:tcPr>
          <w:p w14:paraId="5F159AE4" w14:textId="77777777" w:rsidR="00064F19" w:rsidRPr="00847CFE" w:rsidRDefault="00064F19" w:rsidP="00F03A6A">
            <w:pPr>
              <w:rPr>
                <w:rFonts w:cs="Arial"/>
              </w:rPr>
            </w:pPr>
            <w:r w:rsidRPr="009E339B">
              <w:rPr>
                <w:rFonts w:cs="Arial"/>
              </w:rPr>
              <w:t>Cremesuppe m. solbærsyltetøj</w:t>
            </w:r>
          </w:p>
        </w:tc>
      </w:tr>
      <w:tr w:rsidR="00064F19" w14:paraId="039C646B"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780A5DD0" w14:textId="77777777" w:rsidR="00064F19" w:rsidRPr="00AA42B8" w:rsidRDefault="00064F19" w:rsidP="00F03A6A">
            <w:pPr>
              <w:pStyle w:val="Ingenafstand"/>
              <w:rPr>
                <w:rFonts w:cs="Arial"/>
                <w:szCs w:val="24"/>
              </w:rPr>
            </w:pPr>
            <w:r w:rsidRPr="00AA42B8">
              <w:rPr>
                <w:rFonts w:cs="Arial"/>
                <w:szCs w:val="24"/>
              </w:rPr>
              <w:t>7</w:t>
            </w:r>
          </w:p>
        </w:tc>
        <w:tc>
          <w:tcPr>
            <w:tcW w:w="499" w:type="dxa"/>
            <w:tcBorders>
              <w:top w:val="single" w:sz="6" w:space="0" w:color="auto"/>
              <w:bottom w:val="single" w:sz="6" w:space="0" w:color="auto"/>
            </w:tcBorders>
            <w:shd w:val="clear" w:color="auto" w:fill="EAF1DD" w:themeFill="accent3" w:themeFillTint="33"/>
            <w:vAlign w:val="center"/>
          </w:tcPr>
          <w:p w14:paraId="40BDF6F0"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52B73120" w14:textId="77777777" w:rsidR="00064F19" w:rsidRDefault="00064F19" w:rsidP="00F03A6A">
            <w:pPr>
              <w:pStyle w:val="Ingenafstand"/>
            </w:pPr>
          </w:p>
        </w:tc>
        <w:tc>
          <w:tcPr>
            <w:tcW w:w="4916" w:type="dxa"/>
            <w:shd w:val="clear" w:color="auto" w:fill="EAF1DD" w:themeFill="accent3" w:themeFillTint="33"/>
          </w:tcPr>
          <w:p w14:paraId="58E46D98" w14:textId="77777777" w:rsidR="00064F19" w:rsidRPr="00847CFE" w:rsidRDefault="00064F19" w:rsidP="00F03A6A">
            <w:pPr>
              <w:rPr>
                <w:rFonts w:cs="Arial"/>
              </w:rPr>
            </w:pPr>
            <w:r>
              <w:rPr>
                <w:rFonts w:cs="Arial"/>
              </w:rPr>
              <w:t>Biksemad, spejlæg, rødbede</w:t>
            </w:r>
          </w:p>
        </w:tc>
        <w:tc>
          <w:tcPr>
            <w:tcW w:w="3907" w:type="dxa"/>
            <w:shd w:val="clear" w:color="auto" w:fill="EAF1DD" w:themeFill="accent3" w:themeFillTint="33"/>
          </w:tcPr>
          <w:p w14:paraId="4E4D394F" w14:textId="77777777" w:rsidR="00064F19" w:rsidRPr="00847CFE" w:rsidRDefault="00064F19" w:rsidP="00F03A6A">
            <w:pPr>
              <w:rPr>
                <w:rFonts w:cs="Arial"/>
              </w:rPr>
            </w:pPr>
            <w:r>
              <w:rPr>
                <w:rFonts w:cs="Arial"/>
              </w:rPr>
              <w:t>Blomkålssuppe med kødboller</w:t>
            </w:r>
          </w:p>
        </w:tc>
      </w:tr>
      <w:tr w:rsidR="00064F19" w14:paraId="1B13D069"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21C512BF" w14:textId="77777777" w:rsidR="00064F19" w:rsidRPr="00AA42B8" w:rsidRDefault="00064F19" w:rsidP="00F03A6A">
            <w:pPr>
              <w:pStyle w:val="Ingenafstand"/>
              <w:rPr>
                <w:rFonts w:cs="Arial"/>
                <w:szCs w:val="24"/>
              </w:rPr>
            </w:pPr>
            <w:r w:rsidRPr="00AA42B8">
              <w:rPr>
                <w:rFonts w:cs="Arial"/>
                <w:szCs w:val="24"/>
              </w:rPr>
              <w:t>8</w:t>
            </w:r>
          </w:p>
        </w:tc>
        <w:tc>
          <w:tcPr>
            <w:tcW w:w="499" w:type="dxa"/>
            <w:tcBorders>
              <w:top w:val="single" w:sz="6" w:space="0" w:color="auto"/>
              <w:bottom w:val="single" w:sz="6" w:space="0" w:color="auto"/>
            </w:tcBorders>
            <w:shd w:val="clear" w:color="auto" w:fill="EAF1DD" w:themeFill="accent3" w:themeFillTint="33"/>
            <w:vAlign w:val="center"/>
          </w:tcPr>
          <w:p w14:paraId="206CF3DE"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0ED45442" w14:textId="77777777" w:rsidR="00064F19" w:rsidRDefault="00064F19" w:rsidP="00F03A6A">
            <w:pPr>
              <w:pStyle w:val="Ingenafstand"/>
            </w:pPr>
          </w:p>
        </w:tc>
        <w:tc>
          <w:tcPr>
            <w:tcW w:w="4916" w:type="dxa"/>
            <w:shd w:val="clear" w:color="auto" w:fill="EAF1DD" w:themeFill="accent3" w:themeFillTint="33"/>
          </w:tcPr>
          <w:p w14:paraId="02B11BD5" w14:textId="77777777" w:rsidR="00064F19" w:rsidRPr="00847CFE" w:rsidRDefault="00064F19" w:rsidP="00F03A6A">
            <w:pPr>
              <w:rPr>
                <w:rFonts w:cs="Arial"/>
              </w:rPr>
            </w:pPr>
            <w:r>
              <w:rPr>
                <w:rFonts w:cs="Arial"/>
              </w:rPr>
              <w:t>Hamburgerryg, snysk</w:t>
            </w:r>
          </w:p>
        </w:tc>
        <w:tc>
          <w:tcPr>
            <w:tcW w:w="3907" w:type="dxa"/>
            <w:shd w:val="clear" w:color="auto" w:fill="EAF1DD" w:themeFill="accent3" w:themeFillTint="33"/>
          </w:tcPr>
          <w:p w14:paraId="5F85622A" w14:textId="77777777" w:rsidR="00064F19" w:rsidRPr="00847CFE" w:rsidRDefault="00064F19" w:rsidP="00F03A6A">
            <w:pPr>
              <w:rPr>
                <w:rFonts w:cs="Arial"/>
              </w:rPr>
            </w:pPr>
            <w:r>
              <w:rPr>
                <w:rFonts w:cs="Arial"/>
              </w:rPr>
              <w:t>Ymerkoldskål med kammerjunker</w:t>
            </w:r>
          </w:p>
        </w:tc>
      </w:tr>
      <w:tr w:rsidR="00064F19" w14:paraId="725DA1A4"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622F0CE1" w14:textId="77777777" w:rsidR="00064F19" w:rsidRPr="00AA42B8" w:rsidRDefault="00064F19" w:rsidP="00F03A6A">
            <w:pPr>
              <w:pStyle w:val="Ingenafstand"/>
              <w:rPr>
                <w:rFonts w:cs="Arial"/>
                <w:szCs w:val="24"/>
              </w:rPr>
            </w:pPr>
            <w:r w:rsidRPr="00AA42B8">
              <w:rPr>
                <w:rFonts w:cs="Arial"/>
                <w:szCs w:val="24"/>
              </w:rPr>
              <w:t>9</w:t>
            </w:r>
          </w:p>
        </w:tc>
        <w:tc>
          <w:tcPr>
            <w:tcW w:w="499" w:type="dxa"/>
            <w:tcBorders>
              <w:top w:val="single" w:sz="6" w:space="0" w:color="auto"/>
              <w:bottom w:val="single" w:sz="6" w:space="0" w:color="auto"/>
            </w:tcBorders>
            <w:shd w:val="clear" w:color="auto" w:fill="EAF1DD" w:themeFill="accent3" w:themeFillTint="33"/>
            <w:vAlign w:val="center"/>
          </w:tcPr>
          <w:p w14:paraId="420E118B"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30C3DA5D" w14:textId="77777777" w:rsidR="00064F19" w:rsidRDefault="00064F19" w:rsidP="00F03A6A">
            <w:pPr>
              <w:pStyle w:val="Ingenafstand"/>
            </w:pPr>
          </w:p>
        </w:tc>
        <w:tc>
          <w:tcPr>
            <w:tcW w:w="4916" w:type="dxa"/>
            <w:shd w:val="clear" w:color="auto" w:fill="EAF1DD" w:themeFill="accent3" w:themeFillTint="33"/>
          </w:tcPr>
          <w:p w14:paraId="649CE598" w14:textId="77777777" w:rsidR="00064F19" w:rsidRPr="00847CFE" w:rsidRDefault="00064F19" w:rsidP="00F03A6A">
            <w:pPr>
              <w:rPr>
                <w:rFonts w:cs="Arial"/>
              </w:rPr>
            </w:pPr>
            <w:r>
              <w:rPr>
                <w:rFonts w:cs="Arial"/>
              </w:rPr>
              <w:t>Orangemarineret nakkekotelet, bearnaise, bønner, kartofler</w:t>
            </w:r>
          </w:p>
        </w:tc>
        <w:tc>
          <w:tcPr>
            <w:tcW w:w="3907" w:type="dxa"/>
            <w:shd w:val="clear" w:color="auto" w:fill="EAF1DD" w:themeFill="accent3" w:themeFillTint="33"/>
          </w:tcPr>
          <w:p w14:paraId="7220E0D1" w14:textId="77777777" w:rsidR="00064F19" w:rsidRPr="00847CFE" w:rsidRDefault="00064F19" w:rsidP="00F03A6A">
            <w:pPr>
              <w:rPr>
                <w:rFonts w:cs="Arial"/>
              </w:rPr>
            </w:pPr>
            <w:r>
              <w:rPr>
                <w:rFonts w:cs="Arial"/>
              </w:rPr>
              <w:t>Rabarbergrød med mælk og fløde</w:t>
            </w:r>
          </w:p>
        </w:tc>
      </w:tr>
      <w:tr w:rsidR="00064F19" w14:paraId="580B35C3" w14:textId="77777777" w:rsidTr="00F03A6A">
        <w:trPr>
          <w:trHeight w:val="340"/>
        </w:trPr>
        <w:tc>
          <w:tcPr>
            <w:tcW w:w="495" w:type="dxa"/>
            <w:tcBorders>
              <w:top w:val="single" w:sz="6" w:space="0" w:color="auto"/>
              <w:bottom w:val="single" w:sz="6" w:space="0" w:color="auto"/>
            </w:tcBorders>
            <w:shd w:val="clear" w:color="auto" w:fill="C2D69B" w:themeFill="accent3" w:themeFillTint="99"/>
            <w:vAlign w:val="center"/>
          </w:tcPr>
          <w:p w14:paraId="0D0F0A31" w14:textId="77777777" w:rsidR="00064F19" w:rsidRPr="00AA42B8" w:rsidRDefault="00064F19" w:rsidP="00F03A6A">
            <w:pPr>
              <w:pStyle w:val="Ingenafstand"/>
              <w:rPr>
                <w:rFonts w:cs="Arial"/>
                <w:szCs w:val="24"/>
              </w:rPr>
            </w:pPr>
            <w:r w:rsidRPr="00AA42B8">
              <w:rPr>
                <w:rFonts w:cs="Arial"/>
                <w:szCs w:val="24"/>
              </w:rPr>
              <w:t>10</w:t>
            </w:r>
          </w:p>
        </w:tc>
        <w:tc>
          <w:tcPr>
            <w:tcW w:w="499" w:type="dxa"/>
            <w:tcBorders>
              <w:top w:val="single" w:sz="6" w:space="0" w:color="auto"/>
              <w:bottom w:val="single" w:sz="6" w:space="0" w:color="auto"/>
            </w:tcBorders>
            <w:shd w:val="clear" w:color="auto" w:fill="C2D69B" w:themeFill="accent3" w:themeFillTint="99"/>
            <w:vAlign w:val="center"/>
          </w:tcPr>
          <w:p w14:paraId="1506A5C9"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C2D69B" w:themeFill="accent3" w:themeFillTint="99"/>
          </w:tcPr>
          <w:p w14:paraId="3B12DB66" w14:textId="77777777" w:rsidR="00064F19" w:rsidRDefault="00064F19" w:rsidP="00F03A6A">
            <w:pPr>
              <w:pStyle w:val="Ingenafstand"/>
            </w:pPr>
          </w:p>
        </w:tc>
        <w:tc>
          <w:tcPr>
            <w:tcW w:w="4916" w:type="dxa"/>
            <w:shd w:val="clear" w:color="auto" w:fill="EAF1DD" w:themeFill="accent3" w:themeFillTint="33"/>
          </w:tcPr>
          <w:p w14:paraId="5D77A78D" w14:textId="77777777" w:rsidR="00064F19" w:rsidRPr="00847CFE" w:rsidRDefault="00064F19" w:rsidP="00F03A6A">
            <w:pPr>
              <w:rPr>
                <w:rFonts w:cs="Arial"/>
              </w:rPr>
            </w:pPr>
            <w:r>
              <w:rPr>
                <w:rFonts w:cs="Arial"/>
              </w:rPr>
              <w:t>Frikadeller,</w:t>
            </w:r>
            <w:r w:rsidRPr="009742DF">
              <w:rPr>
                <w:rFonts w:cs="Arial"/>
              </w:rPr>
              <w:t xml:space="preserve"> stuvede kartofler, rødbede </w:t>
            </w:r>
          </w:p>
        </w:tc>
        <w:tc>
          <w:tcPr>
            <w:tcW w:w="3907" w:type="dxa"/>
            <w:shd w:val="clear" w:color="auto" w:fill="EAF1DD" w:themeFill="accent3" w:themeFillTint="33"/>
          </w:tcPr>
          <w:p w14:paraId="5263C1B6" w14:textId="77777777" w:rsidR="00064F19" w:rsidRPr="00847CFE" w:rsidRDefault="00064F19" w:rsidP="00F03A6A">
            <w:pPr>
              <w:rPr>
                <w:rFonts w:cs="Arial"/>
              </w:rPr>
            </w:pPr>
            <w:r w:rsidRPr="003957EA">
              <w:rPr>
                <w:rFonts w:cs="Arial"/>
              </w:rPr>
              <w:t>Tomatsuppe m. kødboller</w:t>
            </w:r>
          </w:p>
        </w:tc>
      </w:tr>
      <w:tr w:rsidR="00064F19" w14:paraId="25F3FD58" w14:textId="77777777" w:rsidTr="00F03A6A">
        <w:trPr>
          <w:trHeight w:val="340"/>
        </w:trPr>
        <w:tc>
          <w:tcPr>
            <w:tcW w:w="495" w:type="dxa"/>
            <w:tcBorders>
              <w:top w:val="single" w:sz="6" w:space="0" w:color="auto"/>
            </w:tcBorders>
            <w:shd w:val="clear" w:color="auto" w:fill="C2D69B" w:themeFill="accent3" w:themeFillTint="99"/>
            <w:vAlign w:val="center"/>
          </w:tcPr>
          <w:p w14:paraId="411A6117" w14:textId="77777777" w:rsidR="00064F19" w:rsidRPr="00AA42B8" w:rsidRDefault="00064F19" w:rsidP="00F03A6A">
            <w:pPr>
              <w:pStyle w:val="Ingenafstand"/>
              <w:rPr>
                <w:rFonts w:cs="Arial"/>
                <w:szCs w:val="24"/>
              </w:rPr>
            </w:pPr>
            <w:r w:rsidRPr="00AA42B8">
              <w:rPr>
                <w:rFonts w:cs="Arial"/>
                <w:szCs w:val="24"/>
              </w:rPr>
              <w:t>11</w:t>
            </w:r>
          </w:p>
        </w:tc>
        <w:tc>
          <w:tcPr>
            <w:tcW w:w="499" w:type="dxa"/>
            <w:tcBorders>
              <w:top w:val="single" w:sz="6" w:space="0" w:color="auto"/>
            </w:tcBorders>
            <w:shd w:val="clear" w:color="auto" w:fill="C2D69B" w:themeFill="accent3" w:themeFillTint="99"/>
            <w:vAlign w:val="center"/>
          </w:tcPr>
          <w:p w14:paraId="2C0B94BC" w14:textId="77777777" w:rsidR="00064F19" w:rsidRPr="00A30A0F" w:rsidRDefault="00064F19" w:rsidP="00F03A6A">
            <w:pPr>
              <w:pStyle w:val="Ingenafstand"/>
              <w:rPr>
                <w:rFonts w:cs="Arial"/>
                <w:szCs w:val="24"/>
                <w:lang w:val="de-DE"/>
              </w:rPr>
            </w:pPr>
          </w:p>
        </w:tc>
        <w:tc>
          <w:tcPr>
            <w:tcW w:w="497" w:type="dxa"/>
            <w:tcBorders>
              <w:top w:val="single" w:sz="6" w:space="0" w:color="auto"/>
            </w:tcBorders>
            <w:shd w:val="clear" w:color="auto" w:fill="C2D69B" w:themeFill="accent3" w:themeFillTint="99"/>
          </w:tcPr>
          <w:p w14:paraId="5355C0EB" w14:textId="77777777" w:rsidR="00064F19" w:rsidRDefault="00064F19" w:rsidP="00F03A6A">
            <w:pPr>
              <w:pStyle w:val="Ingenafstand"/>
            </w:pPr>
          </w:p>
        </w:tc>
        <w:tc>
          <w:tcPr>
            <w:tcW w:w="4916" w:type="dxa"/>
            <w:shd w:val="clear" w:color="auto" w:fill="EAF1DD" w:themeFill="accent3" w:themeFillTint="33"/>
          </w:tcPr>
          <w:p w14:paraId="1BD6E24C" w14:textId="77777777" w:rsidR="00064F19" w:rsidRPr="00847CFE" w:rsidRDefault="00064F19" w:rsidP="00F03A6A">
            <w:pPr>
              <w:rPr>
                <w:rFonts w:cs="Arial"/>
              </w:rPr>
            </w:pPr>
            <w:r w:rsidRPr="009742DF">
              <w:rPr>
                <w:rFonts w:cs="Arial"/>
              </w:rPr>
              <w:t>Rødvinsmarineret nakkesteg, skysovs, blomkål, kartofler</w:t>
            </w:r>
          </w:p>
        </w:tc>
        <w:tc>
          <w:tcPr>
            <w:tcW w:w="3907" w:type="dxa"/>
            <w:shd w:val="clear" w:color="auto" w:fill="EAF1DD" w:themeFill="accent3" w:themeFillTint="33"/>
          </w:tcPr>
          <w:p w14:paraId="1DB438CE" w14:textId="77777777" w:rsidR="00064F19" w:rsidRPr="00847CFE" w:rsidRDefault="00064F19" w:rsidP="00F03A6A">
            <w:pPr>
              <w:rPr>
                <w:rFonts w:cs="Arial"/>
              </w:rPr>
            </w:pPr>
            <w:r>
              <w:rPr>
                <w:rFonts w:cs="Arial"/>
              </w:rPr>
              <w:t>Rombudding med saftsovs</w:t>
            </w:r>
          </w:p>
        </w:tc>
      </w:tr>
      <w:tr w:rsidR="00064F19" w14:paraId="2C9F0997" w14:textId="77777777" w:rsidTr="00F03A6A">
        <w:trPr>
          <w:trHeight w:val="340"/>
        </w:trPr>
        <w:tc>
          <w:tcPr>
            <w:tcW w:w="495" w:type="dxa"/>
            <w:tcBorders>
              <w:bottom w:val="single" w:sz="6" w:space="0" w:color="auto"/>
            </w:tcBorders>
            <w:shd w:val="clear" w:color="auto" w:fill="EAF1DD" w:themeFill="accent3" w:themeFillTint="33"/>
            <w:vAlign w:val="center"/>
          </w:tcPr>
          <w:p w14:paraId="1C4AEFE3" w14:textId="77777777" w:rsidR="00064F19" w:rsidRPr="00AA42B8" w:rsidRDefault="00064F19" w:rsidP="00F03A6A">
            <w:pPr>
              <w:pStyle w:val="Ingenafstand"/>
              <w:rPr>
                <w:rFonts w:cs="Arial"/>
                <w:szCs w:val="24"/>
              </w:rPr>
            </w:pPr>
            <w:r w:rsidRPr="00AA42B8">
              <w:rPr>
                <w:rFonts w:cs="Arial"/>
                <w:szCs w:val="24"/>
              </w:rPr>
              <w:t>12</w:t>
            </w:r>
          </w:p>
        </w:tc>
        <w:tc>
          <w:tcPr>
            <w:tcW w:w="499" w:type="dxa"/>
            <w:tcBorders>
              <w:bottom w:val="single" w:sz="6" w:space="0" w:color="auto"/>
            </w:tcBorders>
            <w:shd w:val="clear" w:color="auto" w:fill="EAF1DD" w:themeFill="accent3" w:themeFillTint="33"/>
            <w:vAlign w:val="center"/>
          </w:tcPr>
          <w:p w14:paraId="01E1A5EB" w14:textId="77777777" w:rsidR="00064F19" w:rsidRPr="00A30A0F" w:rsidRDefault="00064F19" w:rsidP="00F03A6A">
            <w:pPr>
              <w:pStyle w:val="Ingenafstand"/>
              <w:rPr>
                <w:rFonts w:cs="Arial"/>
                <w:szCs w:val="24"/>
              </w:rPr>
            </w:pPr>
          </w:p>
        </w:tc>
        <w:tc>
          <w:tcPr>
            <w:tcW w:w="497" w:type="dxa"/>
            <w:tcBorders>
              <w:bottom w:val="single" w:sz="6" w:space="0" w:color="auto"/>
            </w:tcBorders>
            <w:shd w:val="clear" w:color="auto" w:fill="EAF1DD" w:themeFill="accent3" w:themeFillTint="33"/>
          </w:tcPr>
          <w:p w14:paraId="48A6E2AA" w14:textId="77777777" w:rsidR="00064F19" w:rsidRDefault="00064F19" w:rsidP="00F03A6A">
            <w:pPr>
              <w:pStyle w:val="Ingenafstand"/>
            </w:pPr>
          </w:p>
        </w:tc>
        <w:tc>
          <w:tcPr>
            <w:tcW w:w="4916" w:type="dxa"/>
            <w:shd w:val="clear" w:color="auto" w:fill="EAF1DD" w:themeFill="accent3" w:themeFillTint="33"/>
          </w:tcPr>
          <w:p w14:paraId="455279BD" w14:textId="77777777" w:rsidR="00064F19" w:rsidRPr="009742DF" w:rsidRDefault="00064F19" w:rsidP="00F03A6A">
            <w:pPr>
              <w:rPr>
                <w:rFonts w:cs="Arial"/>
              </w:rPr>
            </w:pPr>
            <w:r w:rsidRPr="009742DF">
              <w:rPr>
                <w:rFonts w:cs="Arial"/>
              </w:rPr>
              <w:t>Græsk farsbrød, brun sovs, tzatziki, ærter, kart.</w:t>
            </w:r>
          </w:p>
        </w:tc>
        <w:tc>
          <w:tcPr>
            <w:tcW w:w="3907" w:type="dxa"/>
            <w:shd w:val="clear" w:color="auto" w:fill="EAF1DD" w:themeFill="accent3" w:themeFillTint="33"/>
          </w:tcPr>
          <w:p w14:paraId="08151A4F" w14:textId="77777777" w:rsidR="00064F19" w:rsidRPr="00847CFE" w:rsidRDefault="00064F19" w:rsidP="00F03A6A">
            <w:pPr>
              <w:rPr>
                <w:rFonts w:cs="Arial"/>
              </w:rPr>
            </w:pPr>
            <w:r>
              <w:rPr>
                <w:rFonts w:cs="Arial"/>
              </w:rPr>
              <w:t>Henkogt pære med creme de light</w:t>
            </w:r>
          </w:p>
        </w:tc>
      </w:tr>
      <w:tr w:rsidR="00064F19" w14:paraId="2321945D"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6C3FA4DE" w14:textId="77777777" w:rsidR="00064F19" w:rsidRPr="00AA42B8" w:rsidRDefault="00064F19" w:rsidP="00F03A6A">
            <w:pPr>
              <w:pStyle w:val="Ingenafstand"/>
              <w:rPr>
                <w:rFonts w:cs="Arial"/>
                <w:szCs w:val="24"/>
                <w:lang w:val="de-DE"/>
              </w:rPr>
            </w:pPr>
            <w:r w:rsidRPr="00AA42B8">
              <w:rPr>
                <w:rFonts w:cs="Arial"/>
                <w:szCs w:val="24"/>
                <w:lang w:val="de-DE"/>
              </w:rPr>
              <w:t>13</w:t>
            </w:r>
          </w:p>
        </w:tc>
        <w:tc>
          <w:tcPr>
            <w:tcW w:w="499" w:type="dxa"/>
            <w:tcBorders>
              <w:top w:val="single" w:sz="6" w:space="0" w:color="auto"/>
              <w:bottom w:val="single" w:sz="6" w:space="0" w:color="auto"/>
            </w:tcBorders>
            <w:shd w:val="clear" w:color="auto" w:fill="EAF1DD" w:themeFill="accent3" w:themeFillTint="33"/>
            <w:vAlign w:val="center"/>
          </w:tcPr>
          <w:p w14:paraId="60A4CFA2"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2DBE64C7" w14:textId="77777777" w:rsidR="00064F19" w:rsidRDefault="00064F19" w:rsidP="00F03A6A">
            <w:pPr>
              <w:pStyle w:val="Ingenafstand"/>
            </w:pPr>
            <w:r>
              <w:rPr>
                <w:noProof/>
              </w:rPr>
              <w:drawing>
                <wp:inline distT="0" distB="0" distL="0" distR="0" wp14:anchorId="362979CD" wp14:editId="7032710E">
                  <wp:extent cx="201295" cy="158750"/>
                  <wp:effectExtent l="0" t="0" r="8255"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1295" cy="158750"/>
                          </a:xfrm>
                          <a:prstGeom prst="rect">
                            <a:avLst/>
                          </a:prstGeom>
                          <a:noFill/>
                        </pic:spPr>
                      </pic:pic>
                    </a:graphicData>
                  </a:graphic>
                </wp:inline>
              </w:drawing>
            </w:r>
          </w:p>
        </w:tc>
        <w:tc>
          <w:tcPr>
            <w:tcW w:w="4916" w:type="dxa"/>
            <w:shd w:val="clear" w:color="auto" w:fill="EAF1DD" w:themeFill="accent3" w:themeFillTint="33"/>
          </w:tcPr>
          <w:p w14:paraId="7C2CE17C" w14:textId="77777777" w:rsidR="00064F19" w:rsidRPr="00847CFE" w:rsidRDefault="00064F19" w:rsidP="00F03A6A">
            <w:pPr>
              <w:rPr>
                <w:rFonts w:cs="Arial"/>
              </w:rPr>
            </w:pPr>
            <w:r>
              <w:rPr>
                <w:rFonts w:cs="Arial"/>
              </w:rPr>
              <w:t>Flæskesteg, skysovs, rødkål, kartofler</w:t>
            </w:r>
          </w:p>
        </w:tc>
        <w:tc>
          <w:tcPr>
            <w:tcW w:w="3907" w:type="dxa"/>
            <w:shd w:val="clear" w:color="auto" w:fill="EAF1DD" w:themeFill="accent3" w:themeFillTint="33"/>
          </w:tcPr>
          <w:p w14:paraId="60D33EEA" w14:textId="77777777" w:rsidR="00064F19" w:rsidRPr="00847CFE" w:rsidRDefault="00064F19" w:rsidP="00F03A6A">
            <w:pPr>
              <w:rPr>
                <w:rFonts w:cs="Arial"/>
              </w:rPr>
            </w:pPr>
            <w:r>
              <w:rPr>
                <w:rFonts w:cs="Arial"/>
              </w:rPr>
              <w:t>Citronfromage med flødeskum</w:t>
            </w:r>
          </w:p>
        </w:tc>
      </w:tr>
      <w:tr w:rsidR="00064F19" w14:paraId="36F30685"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5A458934" w14:textId="77777777" w:rsidR="00064F19" w:rsidRPr="00AA42B8" w:rsidRDefault="00064F19" w:rsidP="00F03A6A">
            <w:pPr>
              <w:pStyle w:val="Ingenafstand"/>
              <w:rPr>
                <w:rFonts w:cs="Arial"/>
                <w:szCs w:val="24"/>
                <w:lang w:val="de-DE"/>
              </w:rPr>
            </w:pPr>
            <w:r w:rsidRPr="00AA42B8">
              <w:rPr>
                <w:rFonts w:cs="Arial"/>
                <w:szCs w:val="24"/>
                <w:lang w:val="de-DE"/>
              </w:rPr>
              <w:t>14</w:t>
            </w:r>
          </w:p>
        </w:tc>
        <w:tc>
          <w:tcPr>
            <w:tcW w:w="499" w:type="dxa"/>
            <w:tcBorders>
              <w:top w:val="single" w:sz="6" w:space="0" w:color="auto"/>
              <w:bottom w:val="single" w:sz="6" w:space="0" w:color="auto"/>
            </w:tcBorders>
            <w:shd w:val="clear" w:color="auto" w:fill="EAF1DD" w:themeFill="accent3" w:themeFillTint="33"/>
            <w:vAlign w:val="center"/>
          </w:tcPr>
          <w:p w14:paraId="38AD6C6E"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702577F2" w14:textId="77777777" w:rsidR="00064F19" w:rsidRDefault="00064F19" w:rsidP="00F03A6A">
            <w:pPr>
              <w:pStyle w:val="Ingenafstand"/>
            </w:pPr>
          </w:p>
        </w:tc>
        <w:tc>
          <w:tcPr>
            <w:tcW w:w="4916" w:type="dxa"/>
            <w:shd w:val="clear" w:color="auto" w:fill="EAF1DD" w:themeFill="accent3" w:themeFillTint="33"/>
          </w:tcPr>
          <w:p w14:paraId="687783C3" w14:textId="77777777" w:rsidR="00064F19" w:rsidRPr="00847CFE" w:rsidRDefault="00064F19" w:rsidP="00F03A6A">
            <w:pPr>
              <w:rPr>
                <w:rFonts w:cs="Arial"/>
              </w:rPr>
            </w:pPr>
            <w:r w:rsidRPr="009742DF">
              <w:rPr>
                <w:rFonts w:cs="Arial"/>
              </w:rPr>
              <w:t>Stegt rødspættefilet, persillesovs, gulerod, kart.</w:t>
            </w:r>
          </w:p>
        </w:tc>
        <w:tc>
          <w:tcPr>
            <w:tcW w:w="3907" w:type="dxa"/>
            <w:shd w:val="clear" w:color="auto" w:fill="EAF1DD" w:themeFill="accent3" w:themeFillTint="33"/>
          </w:tcPr>
          <w:p w14:paraId="4C06ABA0" w14:textId="77777777" w:rsidR="00064F19" w:rsidRPr="00847CFE" w:rsidRDefault="00064F19" w:rsidP="00F03A6A">
            <w:pPr>
              <w:rPr>
                <w:rFonts w:cs="Arial"/>
              </w:rPr>
            </w:pPr>
            <w:r w:rsidRPr="003957EA">
              <w:rPr>
                <w:rFonts w:cs="Arial"/>
              </w:rPr>
              <w:t>Rismelsvælling med kanel+sukker</w:t>
            </w:r>
          </w:p>
        </w:tc>
      </w:tr>
      <w:tr w:rsidR="00064F19" w14:paraId="79705AAE"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244DFDA6" w14:textId="77777777" w:rsidR="00064F19" w:rsidRPr="00AA42B8" w:rsidRDefault="00064F19" w:rsidP="00F03A6A">
            <w:pPr>
              <w:pStyle w:val="Ingenafstand"/>
              <w:rPr>
                <w:rFonts w:cs="Arial"/>
                <w:szCs w:val="24"/>
                <w:lang w:val="de-DE"/>
              </w:rPr>
            </w:pPr>
            <w:r w:rsidRPr="00AA42B8">
              <w:rPr>
                <w:rFonts w:cs="Arial"/>
                <w:szCs w:val="24"/>
                <w:lang w:val="de-DE"/>
              </w:rPr>
              <w:t>15</w:t>
            </w:r>
          </w:p>
        </w:tc>
        <w:tc>
          <w:tcPr>
            <w:tcW w:w="499" w:type="dxa"/>
            <w:tcBorders>
              <w:top w:val="single" w:sz="6" w:space="0" w:color="auto"/>
              <w:bottom w:val="single" w:sz="6" w:space="0" w:color="auto"/>
            </w:tcBorders>
            <w:shd w:val="clear" w:color="auto" w:fill="EAF1DD" w:themeFill="accent3" w:themeFillTint="33"/>
            <w:vAlign w:val="center"/>
          </w:tcPr>
          <w:p w14:paraId="5F08A145"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691FB758" w14:textId="77777777" w:rsidR="00064F19" w:rsidRDefault="00064F19" w:rsidP="00F03A6A">
            <w:pPr>
              <w:pStyle w:val="Ingenafstand"/>
            </w:pPr>
          </w:p>
        </w:tc>
        <w:tc>
          <w:tcPr>
            <w:tcW w:w="4916" w:type="dxa"/>
            <w:shd w:val="clear" w:color="auto" w:fill="EAF1DD" w:themeFill="accent3" w:themeFillTint="33"/>
          </w:tcPr>
          <w:p w14:paraId="00C99EAA" w14:textId="77777777" w:rsidR="00064F19" w:rsidRPr="00847CFE" w:rsidRDefault="00064F19" w:rsidP="00F03A6A">
            <w:pPr>
              <w:rPr>
                <w:rFonts w:cs="Arial"/>
              </w:rPr>
            </w:pPr>
            <w:r w:rsidRPr="003B33B9">
              <w:rPr>
                <w:rFonts w:cs="Arial"/>
              </w:rPr>
              <w:t>NYE Danske kartofler, marinerede sild, smør</w:t>
            </w:r>
          </w:p>
        </w:tc>
        <w:tc>
          <w:tcPr>
            <w:tcW w:w="3907" w:type="dxa"/>
            <w:shd w:val="clear" w:color="auto" w:fill="EAF1DD" w:themeFill="accent3" w:themeFillTint="33"/>
          </w:tcPr>
          <w:p w14:paraId="51D87E41" w14:textId="77777777" w:rsidR="00064F19" w:rsidRPr="00847CFE" w:rsidRDefault="00064F19" w:rsidP="00F03A6A">
            <w:pPr>
              <w:rPr>
                <w:rFonts w:cs="Arial"/>
              </w:rPr>
            </w:pPr>
            <w:r w:rsidRPr="003B33B9">
              <w:rPr>
                <w:rFonts w:cs="Arial"/>
              </w:rPr>
              <w:t>Ymerkoldskål med jordbær</w:t>
            </w:r>
          </w:p>
        </w:tc>
      </w:tr>
      <w:tr w:rsidR="00064F19" w14:paraId="595E4E48"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6653AD0F" w14:textId="77777777" w:rsidR="00064F19" w:rsidRPr="00AA42B8" w:rsidRDefault="00064F19" w:rsidP="00F03A6A">
            <w:pPr>
              <w:pStyle w:val="Ingenafstand"/>
              <w:rPr>
                <w:rFonts w:cs="Arial"/>
                <w:szCs w:val="24"/>
                <w:lang w:val="de-DE"/>
              </w:rPr>
            </w:pPr>
            <w:r w:rsidRPr="00AA42B8">
              <w:rPr>
                <w:rFonts w:cs="Arial"/>
                <w:szCs w:val="24"/>
                <w:lang w:val="de-DE"/>
              </w:rPr>
              <w:t>16</w:t>
            </w:r>
          </w:p>
        </w:tc>
        <w:tc>
          <w:tcPr>
            <w:tcW w:w="499" w:type="dxa"/>
            <w:tcBorders>
              <w:top w:val="single" w:sz="6" w:space="0" w:color="auto"/>
              <w:bottom w:val="single" w:sz="6" w:space="0" w:color="auto"/>
            </w:tcBorders>
            <w:shd w:val="clear" w:color="auto" w:fill="EAF1DD" w:themeFill="accent3" w:themeFillTint="33"/>
            <w:vAlign w:val="center"/>
          </w:tcPr>
          <w:p w14:paraId="33230F5D"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63112060" w14:textId="77777777" w:rsidR="00064F19" w:rsidRDefault="00064F19" w:rsidP="00F03A6A">
            <w:pPr>
              <w:pStyle w:val="Ingenafstand"/>
            </w:pPr>
            <w:r>
              <w:rPr>
                <w:noProof/>
              </w:rPr>
              <w:drawing>
                <wp:inline distT="0" distB="0" distL="0" distR="0" wp14:anchorId="5A282025" wp14:editId="5066013C">
                  <wp:extent cx="201295" cy="158750"/>
                  <wp:effectExtent l="0" t="0" r="8255"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1295" cy="158750"/>
                          </a:xfrm>
                          <a:prstGeom prst="rect">
                            <a:avLst/>
                          </a:prstGeom>
                          <a:noFill/>
                        </pic:spPr>
                      </pic:pic>
                    </a:graphicData>
                  </a:graphic>
                </wp:inline>
              </w:drawing>
            </w:r>
          </w:p>
        </w:tc>
        <w:tc>
          <w:tcPr>
            <w:tcW w:w="4916" w:type="dxa"/>
            <w:shd w:val="clear" w:color="auto" w:fill="EAF1DD" w:themeFill="accent3" w:themeFillTint="33"/>
          </w:tcPr>
          <w:p w14:paraId="2313E88E" w14:textId="77777777" w:rsidR="00064F19" w:rsidRPr="00847CFE" w:rsidRDefault="00064F19" w:rsidP="00F03A6A">
            <w:pPr>
              <w:rPr>
                <w:rFonts w:cs="Arial"/>
              </w:rPr>
            </w:pPr>
            <w:r>
              <w:rPr>
                <w:rFonts w:cs="Arial"/>
              </w:rPr>
              <w:t>Gullasch, mos, rødbeder</w:t>
            </w:r>
          </w:p>
        </w:tc>
        <w:tc>
          <w:tcPr>
            <w:tcW w:w="3907" w:type="dxa"/>
            <w:shd w:val="clear" w:color="auto" w:fill="EAF1DD" w:themeFill="accent3" w:themeFillTint="33"/>
          </w:tcPr>
          <w:p w14:paraId="4DCD55B8" w14:textId="77777777" w:rsidR="00064F19" w:rsidRPr="00847CFE" w:rsidRDefault="00064F19" w:rsidP="00F03A6A">
            <w:pPr>
              <w:rPr>
                <w:rFonts w:cs="Arial"/>
              </w:rPr>
            </w:pPr>
            <w:r>
              <w:rPr>
                <w:rFonts w:cs="Arial"/>
              </w:rPr>
              <w:t>Bondepige med slør</w:t>
            </w:r>
          </w:p>
        </w:tc>
      </w:tr>
      <w:tr w:rsidR="00064F19" w14:paraId="2DB7CF93" w14:textId="77777777" w:rsidTr="00F03A6A">
        <w:trPr>
          <w:trHeight w:val="340"/>
        </w:trPr>
        <w:tc>
          <w:tcPr>
            <w:tcW w:w="495" w:type="dxa"/>
            <w:tcBorders>
              <w:top w:val="single" w:sz="6" w:space="0" w:color="auto"/>
              <w:bottom w:val="single" w:sz="6" w:space="0" w:color="auto"/>
            </w:tcBorders>
            <w:shd w:val="clear" w:color="auto" w:fill="C2D69B" w:themeFill="accent3" w:themeFillTint="99"/>
            <w:vAlign w:val="center"/>
          </w:tcPr>
          <w:p w14:paraId="11EE0337" w14:textId="77777777" w:rsidR="00064F19" w:rsidRPr="00AA42B8" w:rsidRDefault="00064F19" w:rsidP="00F03A6A">
            <w:pPr>
              <w:pStyle w:val="Ingenafstand"/>
              <w:rPr>
                <w:rFonts w:cs="Arial"/>
                <w:szCs w:val="24"/>
                <w:lang w:val="de-DE"/>
              </w:rPr>
            </w:pPr>
            <w:r w:rsidRPr="00AA42B8">
              <w:rPr>
                <w:rFonts w:cs="Arial"/>
                <w:szCs w:val="24"/>
                <w:lang w:val="de-DE"/>
              </w:rPr>
              <w:t>17</w:t>
            </w:r>
          </w:p>
        </w:tc>
        <w:tc>
          <w:tcPr>
            <w:tcW w:w="499" w:type="dxa"/>
            <w:tcBorders>
              <w:top w:val="single" w:sz="6" w:space="0" w:color="auto"/>
              <w:bottom w:val="single" w:sz="6" w:space="0" w:color="auto"/>
            </w:tcBorders>
            <w:shd w:val="clear" w:color="auto" w:fill="C2D69B" w:themeFill="accent3" w:themeFillTint="99"/>
            <w:vAlign w:val="center"/>
          </w:tcPr>
          <w:p w14:paraId="72FE0D66"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C2D69B" w:themeFill="accent3" w:themeFillTint="99"/>
          </w:tcPr>
          <w:p w14:paraId="1754F9A5" w14:textId="77777777" w:rsidR="00064F19" w:rsidRDefault="00064F19" w:rsidP="00F03A6A">
            <w:pPr>
              <w:pStyle w:val="Ingenafstand"/>
            </w:pPr>
          </w:p>
        </w:tc>
        <w:tc>
          <w:tcPr>
            <w:tcW w:w="4916" w:type="dxa"/>
            <w:shd w:val="clear" w:color="auto" w:fill="EAF1DD" w:themeFill="accent3" w:themeFillTint="33"/>
          </w:tcPr>
          <w:p w14:paraId="31F9DE86" w14:textId="77777777" w:rsidR="00064F19" w:rsidRPr="00847CFE" w:rsidRDefault="00064F19" w:rsidP="00F03A6A">
            <w:pPr>
              <w:rPr>
                <w:rFonts w:cs="Arial"/>
              </w:rPr>
            </w:pPr>
            <w:r w:rsidRPr="003957EA">
              <w:rPr>
                <w:rFonts w:cs="Arial"/>
              </w:rPr>
              <w:t>Italiensk millionbøf, kartofler, salat</w:t>
            </w:r>
          </w:p>
        </w:tc>
        <w:tc>
          <w:tcPr>
            <w:tcW w:w="3907" w:type="dxa"/>
            <w:shd w:val="clear" w:color="auto" w:fill="EAF1DD" w:themeFill="accent3" w:themeFillTint="33"/>
          </w:tcPr>
          <w:p w14:paraId="59DA7B44" w14:textId="77777777" w:rsidR="00064F19" w:rsidRPr="00847CFE" w:rsidRDefault="00064F19" w:rsidP="00F03A6A">
            <w:pPr>
              <w:rPr>
                <w:rFonts w:cs="Arial"/>
              </w:rPr>
            </w:pPr>
            <w:r w:rsidRPr="003957EA">
              <w:rPr>
                <w:rFonts w:cs="Arial"/>
              </w:rPr>
              <w:t>Is med vafler</w:t>
            </w:r>
          </w:p>
        </w:tc>
      </w:tr>
      <w:tr w:rsidR="00064F19" w14:paraId="6FE2D43F" w14:textId="77777777" w:rsidTr="00F03A6A">
        <w:trPr>
          <w:trHeight w:val="340"/>
        </w:trPr>
        <w:tc>
          <w:tcPr>
            <w:tcW w:w="495" w:type="dxa"/>
            <w:tcBorders>
              <w:top w:val="single" w:sz="6" w:space="0" w:color="auto"/>
            </w:tcBorders>
            <w:shd w:val="clear" w:color="auto" w:fill="C2D69B" w:themeFill="accent3" w:themeFillTint="99"/>
            <w:vAlign w:val="center"/>
          </w:tcPr>
          <w:p w14:paraId="7FA2F524" w14:textId="77777777" w:rsidR="00064F19" w:rsidRPr="00AA42B8" w:rsidRDefault="00064F19" w:rsidP="00F03A6A">
            <w:pPr>
              <w:pStyle w:val="Ingenafstand"/>
              <w:rPr>
                <w:rFonts w:cs="Arial"/>
                <w:szCs w:val="24"/>
                <w:lang w:val="de-DE"/>
              </w:rPr>
            </w:pPr>
            <w:r w:rsidRPr="00AA42B8">
              <w:rPr>
                <w:rFonts w:cs="Arial"/>
                <w:szCs w:val="24"/>
                <w:lang w:val="de-DE"/>
              </w:rPr>
              <w:t>18</w:t>
            </w:r>
          </w:p>
        </w:tc>
        <w:tc>
          <w:tcPr>
            <w:tcW w:w="499" w:type="dxa"/>
            <w:tcBorders>
              <w:top w:val="single" w:sz="6" w:space="0" w:color="auto"/>
            </w:tcBorders>
            <w:shd w:val="clear" w:color="auto" w:fill="C2D69B" w:themeFill="accent3" w:themeFillTint="99"/>
            <w:vAlign w:val="center"/>
          </w:tcPr>
          <w:p w14:paraId="29A375DE" w14:textId="77777777" w:rsidR="00064F19" w:rsidRPr="00A30A0F" w:rsidRDefault="00064F19" w:rsidP="00F03A6A">
            <w:pPr>
              <w:pStyle w:val="Ingenafstand"/>
              <w:rPr>
                <w:rFonts w:cs="Arial"/>
                <w:szCs w:val="24"/>
                <w:lang w:val="de-DE"/>
              </w:rPr>
            </w:pPr>
          </w:p>
        </w:tc>
        <w:tc>
          <w:tcPr>
            <w:tcW w:w="497" w:type="dxa"/>
            <w:tcBorders>
              <w:top w:val="single" w:sz="6" w:space="0" w:color="auto"/>
            </w:tcBorders>
            <w:shd w:val="clear" w:color="auto" w:fill="C2D69B" w:themeFill="accent3" w:themeFillTint="99"/>
          </w:tcPr>
          <w:p w14:paraId="7EED8F00" w14:textId="77777777" w:rsidR="00064F19" w:rsidRDefault="00064F19" w:rsidP="00F03A6A">
            <w:pPr>
              <w:pStyle w:val="Ingenafstand"/>
            </w:pPr>
          </w:p>
        </w:tc>
        <w:tc>
          <w:tcPr>
            <w:tcW w:w="4916" w:type="dxa"/>
            <w:shd w:val="clear" w:color="auto" w:fill="EAF1DD" w:themeFill="accent3" w:themeFillTint="33"/>
          </w:tcPr>
          <w:p w14:paraId="7A93EC88" w14:textId="77777777" w:rsidR="00064F19" w:rsidRPr="00847CFE" w:rsidRDefault="00064F19" w:rsidP="00F03A6A">
            <w:pPr>
              <w:rPr>
                <w:rFonts w:cs="Arial"/>
              </w:rPr>
            </w:pPr>
            <w:r w:rsidRPr="009E339B">
              <w:rPr>
                <w:rFonts w:cs="Arial"/>
              </w:rPr>
              <w:t>Sprængt nakkefilet, stuvet spinat, kartofler</w:t>
            </w:r>
          </w:p>
        </w:tc>
        <w:tc>
          <w:tcPr>
            <w:tcW w:w="3907" w:type="dxa"/>
            <w:shd w:val="clear" w:color="auto" w:fill="EAF1DD" w:themeFill="accent3" w:themeFillTint="33"/>
          </w:tcPr>
          <w:p w14:paraId="17E60F3A" w14:textId="77777777" w:rsidR="00064F19" w:rsidRPr="00847CFE" w:rsidRDefault="00064F19" w:rsidP="00F03A6A">
            <w:pPr>
              <w:rPr>
                <w:rFonts w:cs="Arial"/>
              </w:rPr>
            </w:pPr>
            <w:r>
              <w:rPr>
                <w:rFonts w:cs="Arial"/>
              </w:rPr>
              <w:t>Fløderand med saftsovs</w:t>
            </w:r>
          </w:p>
        </w:tc>
      </w:tr>
      <w:tr w:rsidR="00064F19" w14:paraId="5CD4CD10" w14:textId="77777777" w:rsidTr="00F03A6A">
        <w:trPr>
          <w:trHeight w:val="340"/>
        </w:trPr>
        <w:tc>
          <w:tcPr>
            <w:tcW w:w="495" w:type="dxa"/>
            <w:tcBorders>
              <w:bottom w:val="single" w:sz="6" w:space="0" w:color="auto"/>
            </w:tcBorders>
            <w:shd w:val="clear" w:color="auto" w:fill="EAF1DD" w:themeFill="accent3" w:themeFillTint="33"/>
            <w:vAlign w:val="center"/>
          </w:tcPr>
          <w:p w14:paraId="6BF56D38" w14:textId="77777777" w:rsidR="00064F19" w:rsidRPr="00AA42B8" w:rsidRDefault="00064F19" w:rsidP="00F03A6A">
            <w:pPr>
              <w:pStyle w:val="Ingenafstand"/>
              <w:rPr>
                <w:rFonts w:cs="Arial"/>
                <w:szCs w:val="24"/>
                <w:lang w:val="de-DE"/>
              </w:rPr>
            </w:pPr>
            <w:r w:rsidRPr="00AA42B8">
              <w:rPr>
                <w:rFonts w:cs="Arial"/>
                <w:szCs w:val="24"/>
                <w:lang w:val="de-DE"/>
              </w:rPr>
              <w:t>19</w:t>
            </w:r>
          </w:p>
        </w:tc>
        <w:tc>
          <w:tcPr>
            <w:tcW w:w="499" w:type="dxa"/>
            <w:tcBorders>
              <w:bottom w:val="single" w:sz="6" w:space="0" w:color="auto"/>
            </w:tcBorders>
            <w:shd w:val="clear" w:color="auto" w:fill="EAF1DD" w:themeFill="accent3" w:themeFillTint="33"/>
            <w:vAlign w:val="center"/>
          </w:tcPr>
          <w:p w14:paraId="416BF2C2" w14:textId="77777777" w:rsidR="00064F19" w:rsidRPr="00A30A0F" w:rsidRDefault="00064F19" w:rsidP="00F03A6A">
            <w:pPr>
              <w:pStyle w:val="Ingenafstand"/>
              <w:rPr>
                <w:rFonts w:cs="Arial"/>
                <w:szCs w:val="24"/>
              </w:rPr>
            </w:pPr>
          </w:p>
        </w:tc>
        <w:tc>
          <w:tcPr>
            <w:tcW w:w="497" w:type="dxa"/>
            <w:tcBorders>
              <w:bottom w:val="single" w:sz="6" w:space="0" w:color="auto"/>
            </w:tcBorders>
            <w:shd w:val="clear" w:color="auto" w:fill="EAF1DD" w:themeFill="accent3" w:themeFillTint="33"/>
          </w:tcPr>
          <w:p w14:paraId="654CC83A" w14:textId="77777777" w:rsidR="00064F19" w:rsidRDefault="00064F19" w:rsidP="00F03A6A">
            <w:pPr>
              <w:pStyle w:val="Ingenafstand"/>
            </w:pPr>
          </w:p>
        </w:tc>
        <w:tc>
          <w:tcPr>
            <w:tcW w:w="4916" w:type="dxa"/>
            <w:shd w:val="clear" w:color="auto" w:fill="EAF1DD" w:themeFill="accent3" w:themeFillTint="33"/>
          </w:tcPr>
          <w:p w14:paraId="4DAA4B69" w14:textId="77777777" w:rsidR="00064F19" w:rsidRPr="00847CFE" w:rsidRDefault="00064F19" w:rsidP="00F03A6A">
            <w:pPr>
              <w:rPr>
                <w:rFonts w:cs="Arial"/>
              </w:rPr>
            </w:pPr>
            <w:r>
              <w:rPr>
                <w:rFonts w:cs="Arial"/>
              </w:rPr>
              <w:t>Squash frikadeller, brasede kartofler</w:t>
            </w:r>
          </w:p>
        </w:tc>
        <w:tc>
          <w:tcPr>
            <w:tcW w:w="3907" w:type="dxa"/>
            <w:shd w:val="clear" w:color="auto" w:fill="EAF1DD" w:themeFill="accent3" w:themeFillTint="33"/>
          </w:tcPr>
          <w:p w14:paraId="191BDC08" w14:textId="77777777" w:rsidR="00064F19" w:rsidRPr="00847CFE" w:rsidRDefault="00064F19" w:rsidP="00F03A6A">
            <w:pPr>
              <w:rPr>
                <w:rFonts w:cs="Arial"/>
              </w:rPr>
            </w:pPr>
            <w:r>
              <w:rPr>
                <w:rFonts w:cs="Arial"/>
              </w:rPr>
              <w:t>Koldskål m. banan + kammerjunkere</w:t>
            </w:r>
          </w:p>
        </w:tc>
      </w:tr>
      <w:tr w:rsidR="00064F19" w14:paraId="705248FE"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6ACBB474" w14:textId="77777777" w:rsidR="00064F19" w:rsidRPr="00AA42B8" w:rsidRDefault="00064F19" w:rsidP="00F03A6A">
            <w:pPr>
              <w:pStyle w:val="Ingenafstand"/>
              <w:rPr>
                <w:rFonts w:cs="Arial"/>
                <w:szCs w:val="24"/>
                <w:lang w:val="de-DE"/>
              </w:rPr>
            </w:pPr>
            <w:r w:rsidRPr="00AA42B8">
              <w:rPr>
                <w:rFonts w:cs="Arial"/>
                <w:szCs w:val="24"/>
                <w:lang w:val="de-DE"/>
              </w:rPr>
              <w:t>20</w:t>
            </w:r>
          </w:p>
        </w:tc>
        <w:tc>
          <w:tcPr>
            <w:tcW w:w="499" w:type="dxa"/>
            <w:tcBorders>
              <w:top w:val="single" w:sz="6" w:space="0" w:color="auto"/>
              <w:bottom w:val="single" w:sz="6" w:space="0" w:color="auto"/>
            </w:tcBorders>
            <w:shd w:val="clear" w:color="auto" w:fill="EAF1DD" w:themeFill="accent3" w:themeFillTint="33"/>
            <w:vAlign w:val="center"/>
          </w:tcPr>
          <w:p w14:paraId="23D6B796"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7F4DA944" w14:textId="77777777" w:rsidR="00064F19" w:rsidRDefault="00064F19" w:rsidP="00F03A6A">
            <w:pPr>
              <w:pStyle w:val="Ingenafstand"/>
            </w:pPr>
          </w:p>
        </w:tc>
        <w:tc>
          <w:tcPr>
            <w:tcW w:w="4916" w:type="dxa"/>
            <w:shd w:val="clear" w:color="auto" w:fill="EAF1DD" w:themeFill="accent3" w:themeFillTint="33"/>
          </w:tcPr>
          <w:p w14:paraId="6163833F" w14:textId="77777777" w:rsidR="00064F19" w:rsidRPr="00847CFE" w:rsidRDefault="00064F19" w:rsidP="00F03A6A">
            <w:pPr>
              <w:rPr>
                <w:rFonts w:cs="Arial"/>
              </w:rPr>
            </w:pPr>
            <w:r w:rsidRPr="003957EA">
              <w:rPr>
                <w:rFonts w:cs="Arial"/>
              </w:rPr>
              <w:t>Kogt torsk, limesovs, ærter, kartofler</w:t>
            </w:r>
          </w:p>
        </w:tc>
        <w:tc>
          <w:tcPr>
            <w:tcW w:w="3907" w:type="dxa"/>
            <w:shd w:val="clear" w:color="auto" w:fill="EAF1DD" w:themeFill="accent3" w:themeFillTint="33"/>
          </w:tcPr>
          <w:p w14:paraId="41AEF74E" w14:textId="77777777" w:rsidR="00064F19" w:rsidRPr="00847CFE" w:rsidRDefault="00064F19" w:rsidP="00F03A6A">
            <w:pPr>
              <w:rPr>
                <w:rFonts w:cs="Arial"/>
              </w:rPr>
            </w:pPr>
            <w:r w:rsidRPr="003957EA">
              <w:rPr>
                <w:rFonts w:cs="Arial"/>
              </w:rPr>
              <w:t>Mannagrød, kanel+sukker, saft, smør</w:t>
            </w:r>
          </w:p>
        </w:tc>
      </w:tr>
      <w:tr w:rsidR="00064F19" w14:paraId="543478E3"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1FC73A6D" w14:textId="77777777" w:rsidR="00064F19" w:rsidRPr="00AA42B8" w:rsidRDefault="00064F19" w:rsidP="00F03A6A">
            <w:pPr>
              <w:pStyle w:val="Ingenafstand"/>
              <w:rPr>
                <w:rFonts w:cs="Arial"/>
                <w:szCs w:val="24"/>
                <w:lang w:val="de-DE"/>
              </w:rPr>
            </w:pPr>
            <w:r w:rsidRPr="00AA42B8">
              <w:rPr>
                <w:rFonts w:cs="Arial"/>
                <w:szCs w:val="24"/>
                <w:lang w:val="de-DE"/>
              </w:rPr>
              <w:t>21</w:t>
            </w:r>
          </w:p>
        </w:tc>
        <w:tc>
          <w:tcPr>
            <w:tcW w:w="499" w:type="dxa"/>
            <w:tcBorders>
              <w:top w:val="single" w:sz="6" w:space="0" w:color="auto"/>
              <w:bottom w:val="single" w:sz="6" w:space="0" w:color="auto"/>
            </w:tcBorders>
            <w:shd w:val="clear" w:color="auto" w:fill="EAF1DD" w:themeFill="accent3" w:themeFillTint="33"/>
            <w:vAlign w:val="center"/>
          </w:tcPr>
          <w:p w14:paraId="39192EB5"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162197B2" w14:textId="77777777" w:rsidR="00064F19" w:rsidRDefault="00064F19" w:rsidP="00F03A6A">
            <w:pPr>
              <w:pStyle w:val="Ingenafstand"/>
            </w:pPr>
          </w:p>
        </w:tc>
        <w:tc>
          <w:tcPr>
            <w:tcW w:w="4916" w:type="dxa"/>
            <w:shd w:val="clear" w:color="auto" w:fill="EAF1DD" w:themeFill="accent3" w:themeFillTint="33"/>
          </w:tcPr>
          <w:p w14:paraId="21C53526" w14:textId="77777777" w:rsidR="00064F19" w:rsidRPr="00847CFE" w:rsidRDefault="00064F19" w:rsidP="00F03A6A">
            <w:pPr>
              <w:rPr>
                <w:rFonts w:cs="Arial"/>
              </w:rPr>
            </w:pPr>
            <w:r>
              <w:rPr>
                <w:rFonts w:cs="Arial"/>
              </w:rPr>
              <w:t>Farserede æg, brun sovs, gulerod, kartofler</w:t>
            </w:r>
          </w:p>
        </w:tc>
        <w:tc>
          <w:tcPr>
            <w:tcW w:w="3907" w:type="dxa"/>
            <w:shd w:val="clear" w:color="auto" w:fill="EAF1DD" w:themeFill="accent3" w:themeFillTint="33"/>
          </w:tcPr>
          <w:p w14:paraId="2594B019" w14:textId="77777777" w:rsidR="00064F19" w:rsidRPr="00847CFE" w:rsidRDefault="00064F19" w:rsidP="00F03A6A">
            <w:pPr>
              <w:rPr>
                <w:rFonts w:cs="Arial"/>
              </w:rPr>
            </w:pPr>
            <w:r>
              <w:rPr>
                <w:rFonts w:cs="Arial"/>
              </w:rPr>
              <w:t>Ananas med flødeskum</w:t>
            </w:r>
          </w:p>
        </w:tc>
      </w:tr>
      <w:tr w:rsidR="00064F19" w14:paraId="66C3D670"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7C0E7314" w14:textId="77777777" w:rsidR="00064F19" w:rsidRPr="00AA42B8" w:rsidRDefault="00064F19" w:rsidP="00F03A6A">
            <w:pPr>
              <w:pStyle w:val="Ingenafstand"/>
              <w:rPr>
                <w:rFonts w:cs="Arial"/>
                <w:szCs w:val="24"/>
                <w:lang w:val="de-DE"/>
              </w:rPr>
            </w:pPr>
            <w:r w:rsidRPr="00AA42B8">
              <w:rPr>
                <w:rFonts w:cs="Arial"/>
                <w:szCs w:val="24"/>
                <w:lang w:val="de-DE"/>
              </w:rPr>
              <w:t>22</w:t>
            </w:r>
          </w:p>
        </w:tc>
        <w:tc>
          <w:tcPr>
            <w:tcW w:w="499" w:type="dxa"/>
            <w:tcBorders>
              <w:top w:val="single" w:sz="6" w:space="0" w:color="auto"/>
              <w:bottom w:val="single" w:sz="6" w:space="0" w:color="auto"/>
            </w:tcBorders>
            <w:shd w:val="clear" w:color="auto" w:fill="EAF1DD" w:themeFill="accent3" w:themeFillTint="33"/>
            <w:vAlign w:val="center"/>
          </w:tcPr>
          <w:p w14:paraId="5161C591"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2EE53CE5" w14:textId="77777777" w:rsidR="00064F19" w:rsidRDefault="00064F19" w:rsidP="00F03A6A">
            <w:pPr>
              <w:pStyle w:val="Ingenafstand"/>
            </w:pPr>
          </w:p>
        </w:tc>
        <w:tc>
          <w:tcPr>
            <w:tcW w:w="4916" w:type="dxa"/>
            <w:shd w:val="clear" w:color="auto" w:fill="EAF1DD" w:themeFill="accent3" w:themeFillTint="33"/>
          </w:tcPr>
          <w:p w14:paraId="2B5DE247" w14:textId="77777777" w:rsidR="00064F19" w:rsidRPr="00847CFE" w:rsidRDefault="00064F19" w:rsidP="00F03A6A">
            <w:pPr>
              <w:rPr>
                <w:rFonts w:cs="Arial"/>
              </w:rPr>
            </w:pPr>
            <w:r>
              <w:rPr>
                <w:rFonts w:cs="Arial"/>
              </w:rPr>
              <w:t>Grillpølse, kold kartoffelsalat, pølsebrød</w:t>
            </w:r>
          </w:p>
        </w:tc>
        <w:tc>
          <w:tcPr>
            <w:tcW w:w="3907" w:type="dxa"/>
            <w:shd w:val="clear" w:color="auto" w:fill="EAF1DD" w:themeFill="accent3" w:themeFillTint="33"/>
          </w:tcPr>
          <w:p w14:paraId="4BBE8367" w14:textId="77777777" w:rsidR="00064F19" w:rsidRPr="00847CFE" w:rsidRDefault="00064F19" w:rsidP="00F03A6A">
            <w:pPr>
              <w:rPr>
                <w:rFonts w:cs="Arial"/>
              </w:rPr>
            </w:pPr>
            <w:r>
              <w:rPr>
                <w:rFonts w:cs="Arial"/>
              </w:rPr>
              <w:t>Mazarinbund m. jordbær, is og flødeskum</w:t>
            </w:r>
          </w:p>
        </w:tc>
      </w:tr>
      <w:tr w:rsidR="00064F19" w14:paraId="384636E4"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02068698" w14:textId="77777777" w:rsidR="00064F19" w:rsidRPr="00AA42B8" w:rsidRDefault="00064F19" w:rsidP="00F03A6A">
            <w:pPr>
              <w:pStyle w:val="Ingenafstand"/>
              <w:rPr>
                <w:rFonts w:cs="Arial"/>
                <w:szCs w:val="24"/>
                <w:lang w:val="de-DE"/>
              </w:rPr>
            </w:pPr>
            <w:r w:rsidRPr="00AA42B8">
              <w:rPr>
                <w:rFonts w:cs="Arial"/>
                <w:szCs w:val="24"/>
                <w:lang w:val="de-DE"/>
              </w:rPr>
              <w:t>23</w:t>
            </w:r>
          </w:p>
        </w:tc>
        <w:tc>
          <w:tcPr>
            <w:tcW w:w="499" w:type="dxa"/>
            <w:tcBorders>
              <w:top w:val="single" w:sz="6" w:space="0" w:color="auto"/>
              <w:bottom w:val="single" w:sz="6" w:space="0" w:color="auto"/>
            </w:tcBorders>
            <w:shd w:val="clear" w:color="auto" w:fill="EAF1DD" w:themeFill="accent3" w:themeFillTint="33"/>
            <w:vAlign w:val="center"/>
          </w:tcPr>
          <w:p w14:paraId="4F662B04"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1D8D2255" w14:textId="77777777" w:rsidR="00064F19" w:rsidRDefault="00064F19" w:rsidP="00F03A6A">
            <w:pPr>
              <w:pStyle w:val="Ingenafstand"/>
            </w:pPr>
          </w:p>
        </w:tc>
        <w:tc>
          <w:tcPr>
            <w:tcW w:w="4916" w:type="dxa"/>
            <w:shd w:val="clear" w:color="auto" w:fill="EAF1DD" w:themeFill="accent3" w:themeFillTint="33"/>
          </w:tcPr>
          <w:p w14:paraId="4A6AD43F" w14:textId="77777777" w:rsidR="00064F19" w:rsidRPr="00847CFE" w:rsidRDefault="00064F19" w:rsidP="00F03A6A">
            <w:pPr>
              <w:rPr>
                <w:rFonts w:cs="Arial"/>
              </w:rPr>
            </w:pPr>
            <w:r w:rsidRPr="009742DF">
              <w:rPr>
                <w:rFonts w:cs="Arial"/>
              </w:rPr>
              <w:t>Hakket karbonade, brun sovs, rabarberkompot,</w:t>
            </w:r>
            <w:r>
              <w:rPr>
                <w:rFonts w:cs="Arial"/>
              </w:rPr>
              <w:t xml:space="preserve"> kartofler</w:t>
            </w:r>
          </w:p>
        </w:tc>
        <w:tc>
          <w:tcPr>
            <w:tcW w:w="3907" w:type="dxa"/>
            <w:shd w:val="clear" w:color="auto" w:fill="EAF1DD" w:themeFill="accent3" w:themeFillTint="33"/>
          </w:tcPr>
          <w:p w14:paraId="7F5D45A8" w14:textId="77777777" w:rsidR="00064F19" w:rsidRPr="00847CFE" w:rsidRDefault="00064F19" w:rsidP="00F03A6A">
            <w:pPr>
              <w:rPr>
                <w:rFonts w:cs="Arial"/>
              </w:rPr>
            </w:pPr>
            <w:r>
              <w:rPr>
                <w:rFonts w:cs="Arial"/>
              </w:rPr>
              <w:t>Kold hybensuppe med creme fraiche</w:t>
            </w:r>
          </w:p>
        </w:tc>
      </w:tr>
      <w:tr w:rsidR="00064F19" w14:paraId="0CE08FE1" w14:textId="77777777" w:rsidTr="00F03A6A">
        <w:trPr>
          <w:trHeight w:val="340"/>
        </w:trPr>
        <w:tc>
          <w:tcPr>
            <w:tcW w:w="495" w:type="dxa"/>
            <w:tcBorders>
              <w:top w:val="single" w:sz="6" w:space="0" w:color="auto"/>
              <w:bottom w:val="single" w:sz="6" w:space="0" w:color="auto"/>
            </w:tcBorders>
            <w:shd w:val="clear" w:color="auto" w:fill="C2D69B" w:themeFill="accent3" w:themeFillTint="99"/>
            <w:vAlign w:val="center"/>
          </w:tcPr>
          <w:p w14:paraId="78B4A237" w14:textId="77777777" w:rsidR="00064F19" w:rsidRPr="00AA42B8" w:rsidRDefault="00064F19" w:rsidP="00F03A6A">
            <w:pPr>
              <w:pStyle w:val="Ingenafstand"/>
              <w:rPr>
                <w:rFonts w:cs="Arial"/>
                <w:szCs w:val="24"/>
                <w:lang w:val="de-DE"/>
              </w:rPr>
            </w:pPr>
            <w:r w:rsidRPr="00AA42B8">
              <w:rPr>
                <w:rFonts w:cs="Arial"/>
                <w:szCs w:val="24"/>
                <w:lang w:val="de-DE"/>
              </w:rPr>
              <w:t>24</w:t>
            </w:r>
          </w:p>
        </w:tc>
        <w:tc>
          <w:tcPr>
            <w:tcW w:w="499" w:type="dxa"/>
            <w:tcBorders>
              <w:top w:val="single" w:sz="6" w:space="0" w:color="auto"/>
              <w:bottom w:val="single" w:sz="6" w:space="0" w:color="auto"/>
            </w:tcBorders>
            <w:shd w:val="clear" w:color="auto" w:fill="C2D69B" w:themeFill="accent3" w:themeFillTint="99"/>
            <w:vAlign w:val="center"/>
          </w:tcPr>
          <w:p w14:paraId="44C00C92"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C2D69B" w:themeFill="accent3" w:themeFillTint="99"/>
          </w:tcPr>
          <w:p w14:paraId="16AF08CB" w14:textId="77777777" w:rsidR="00064F19" w:rsidRDefault="00064F19" w:rsidP="00F03A6A">
            <w:pPr>
              <w:pStyle w:val="Ingenafstand"/>
            </w:pPr>
          </w:p>
        </w:tc>
        <w:tc>
          <w:tcPr>
            <w:tcW w:w="4916" w:type="dxa"/>
            <w:shd w:val="clear" w:color="auto" w:fill="EAF1DD" w:themeFill="accent3" w:themeFillTint="33"/>
          </w:tcPr>
          <w:p w14:paraId="53F11FB9" w14:textId="77777777" w:rsidR="00064F19" w:rsidRPr="00847CFE" w:rsidRDefault="00064F19" w:rsidP="00F03A6A">
            <w:pPr>
              <w:rPr>
                <w:rFonts w:cs="Arial"/>
              </w:rPr>
            </w:pPr>
            <w:r w:rsidRPr="00EE0394">
              <w:rPr>
                <w:rFonts w:cs="Arial"/>
              </w:rPr>
              <w:t xml:space="preserve">Æggekage med bacon, tomat, purløg, rugbrød </w:t>
            </w:r>
          </w:p>
        </w:tc>
        <w:tc>
          <w:tcPr>
            <w:tcW w:w="3907" w:type="dxa"/>
            <w:shd w:val="clear" w:color="auto" w:fill="EAF1DD" w:themeFill="accent3" w:themeFillTint="33"/>
          </w:tcPr>
          <w:p w14:paraId="645ADD16" w14:textId="77777777" w:rsidR="00064F19" w:rsidRPr="00847CFE" w:rsidRDefault="00064F19" w:rsidP="00F03A6A">
            <w:pPr>
              <w:rPr>
                <w:rFonts w:cs="Arial"/>
              </w:rPr>
            </w:pPr>
            <w:r>
              <w:rPr>
                <w:rFonts w:cs="Arial"/>
              </w:rPr>
              <w:t>Kiwi/</w:t>
            </w:r>
            <w:r w:rsidRPr="003957EA">
              <w:rPr>
                <w:rFonts w:cs="Arial"/>
              </w:rPr>
              <w:t>Stikkelsbærgrød cm. mælk og fløde</w:t>
            </w:r>
          </w:p>
        </w:tc>
      </w:tr>
      <w:tr w:rsidR="00064F19" w14:paraId="0D7C38ED" w14:textId="77777777" w:rsidTr="00F03A6A">
        <w:trPr>
          <w:trHeight w:val="340"/>
        </w:trPr>
        <w:tc>
          <w:tcPr>
            <w:tcW w:w="495" w:type="dxa"/>
            <w:tcBorders>
              <w:top w:val="single" w:sz="6" w:space="0" w:color="auto"/>
              <w:bottom w:val="single" w:sz="6" w:space="0" w:color="auto"/>
            </w:tcBorders>
            <w:shd w:val="clear" w:color="auto" w:fill="C2D69B" w:themeFill="accent3" w:themeFillTint="99"/>
            <w:vAlign w:val="center"/>
          </w:tcPr>
          <w:p w14:paraId="1DFC5A05" w14:textId="77777777" w:rsidR="00064F19" w:rsidRPr="00AA42B8" w:rsidRDefault="00064F19" w:rsidP="00F03A6A">
            <w:pPr>
              <w:pStyle w:val="Ingenafstand"/>
              <w:rPr>
                <w:rFonts w:cs="Arial"/>
                <w:szCs w:val="24"/>
                <w:lang w:val="de-DE"/>
              </w:rPr>
            </w:pPr>
            <w:r>
              <w:rPr>
                <w:rFonts w:cs="Arial"/>
                <w:szCs w:val="24"/>
                <w:lang w:val="de-DE"/>
              </w:rPr>
              <w:t>25</w:t>
            </w:r>
          </w:p>
        </w:tc>
        <w:tc>
          <w:tcPr>
            <w:tcW w:w="499" w:type="dxa"/>
            <w:tcBorders>
              <w:top w:val="single" w:sz="6" w:space="0" w:color="auto"/>
              <w:bottom w:val="single" w:sz="6" w:space="0" w:color="auto"/>
            </w:tcBorders>
            <w:shd w:val="clear" w:color="auto" w:fill="C2D69B" w:themeFill="accent3" w:themeFillTint="99"/>
            <w:vAlign w:val="center"/>
          </w:tcPr>
          <w:p w14:paraId="75163CE4" w14:textId="77777777" w:rsidR="00064F19" w:rsidRPr="00A30A0F" w:rsidRDefault="00064F19" w:rsidP="00F03A6A">
            <w:pPr>
              <w:pStyle w:val="Ingenafstand"/>
              <w:rPr>
                <w:rFonts w:cs="Arial"/>
                <w:szCs w:val="24"/>
                <w:lang w:val="de-DE"/>
              </w:rPr>
            </w:pPr>
          </w:p>
        </w:tc>
        <w:tc>
          <w:tcPr>
            <w:tcW w:w="497" w:type="dxa"/>
            <w:tcBorders>
              <w:top w:val="single" w:sz="6" w:space="0" w:color="auto"/>
              <w:bottom w:val="single" w:sz="6" w:space="0" w:color="auto"/>
            </w:tcBorders>
            <w:shd w:val="clear" w:color="auto" w:fill="C2D69B" w:themeFill="accent3" w:themeFillTint="99"/>
          </w:tcPr>
          <w:p w14:paraId="712AF72D" w14:textId="77777777" w:rsidR="00064F19" w:rsidRDefault="00064F19" w:rsidP="00F03A6A">
            <w:pPr>
              <w:pStyle w:val="Ingenafstand"/>
            </w:pPr>
          </w:p>
        </w:tc>
        <w:tc>
          <w:tcPr>
            <w:tcW w:w="4916" w:type="dxa"/>
            <w:shd w:val="clear" w:color="auto" w:fill="EAF1DD" w:themeFill="accent3" w:themeFillTint="33"/>
          </w:tcPr>
          <w:p w14:paraId="18597F66" w14:textId="77777777" w:rsidR="00064F19" w:rsidRPr="00847CFE" w:rsidRDefault="00064F19" w:rsidP="00F03A6A">
            <w:pPr>
              <w:rPr>
                <w:rFonts w:cs="Arial"/>
              </w:rPr>
            </w:pPr>
            <w:r w:rsidRPr="00EE0394">
              <w:rPr>
                <w:rFonts w:cs="Arial"/>
              </w:rPr>
              <w:t>Nakkesteg, champignonsovs, bønner, kartofler</w:t>
            </w:r>
          </w:p>
        </w:tc>
        <w:tc>
          <w:tcPr>
            <w:tcW w:w="3907" w:type="dxa"/>
            <w:shd w:val="clear" w:color="auto" w:fill="EAF1DD" w:themeFill="accent3" w:themeFillTint="33"/>
          </w:tcPr>
          <w:p w14:paraId="3C791DE2" w14:textId="77777777" w:rsidR="00064F19" w:rsidRPr="00847CFE" w:rsidRDefault="00064F19" w:rsidP="00F03A6A">
            <w:pPr>
              <w:rPr>
                <w:rFonts w:cs="Arial"/>
              </w:rPr>
            </w:pPr>
            <w:r>
              <w:rPr>
                <w:rFonts w:cs="Arial"/>
              </w:rPr>
              <w:t>Islagkage</w:t>
            </w:r>
          </w:p>
        </w:tc>
      </w:tr>
      <w:tr w:rsidR="00064F19" w14:paraId="4FDA7FA9"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71A09D0F" w14:textId="77777777" w:rsidR="00064F19" w:rsidRPr="00AA42B8" w:rsidRDefault="00064F19" w:rsidP="00F03A6A">
            <w:pPr>
              <w:pStyle w:val="Ingenafstand"/>
              <w:rPr>
                <w:rFonts w:cs="Arial"/>
                <w:szCs w:val="24"/>
                <w:lang w:val="de-DE"/>
              </w:rPr>
            </w:pPr>
            <w:r>
              <w:rPr>
                <w:rFonts w:cs="Arial"/>
                <w:szCs w:val="24"/>
                <w:lang w:val="de-DE"/>
              </w:rPr>
              <w:t>26</w:t>
            </w:r>
          </w:p>
        </w:tc>
        <w:tc>
          <w:tcPr>
            <w:tcW w:w="499" w:type="dxa"/>
            <w:tcBorders>
              <w:top w:val="single" w:sz="6" w:space="0" w:color="auto"/>
              <w:bottom w:val="single" w:sz="6" w:space="0" w:color="auto"/>
            </w:tcBorders>
            <w:shd w:val="clear" w:color="auto" w:fill="EAF1DD" w:themeFill="accent3" w:themeFillTint="33"/>
            <w:vAlign w:val="center"/>
          </w:tcPr>
          <w:p w14:paraId="39B634CC"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1E1442C3" w14:textId="77777777" w:rsidR="00064F19" w:rsidRDefault="00064F19" w:rsidP="00F03A6A">
            <w:pPr>
              <w:pStyle w:val="Ingenafstand"/>
            </w:pPr>
          </w:p>
        </w:tc>
        <w:tc>
          <w:tcPr>
            <w:tcW w:w="4916" w:type="dxa"/>
            <w:shd w:val="clear" w:color="auto" w:fill="EAF1DD" w:themeFill="accent3" w:themeFillTint="33"/>
          </w:tcPr>
          <w:p w14:paraId="0A5205B7" w14:textId="77777777" w:rsidR="00064F19" w:rsidRPr="00847CFE" w:rsidRDefault="00064F19" w:rsidP="00F03A6A">
            <w:pPr>
              <w:rPr>
                <w:rFonts w:cs="Arial"/>
              </w:rPr>
            </w:pPr>
            <w:r>
              <w:rPr>
                <w:rFonts w:cs="Arial"/>
              </w:rPr>
              <w:t>Overraskelse</w:t>
            </w:r>
          </w:p>
        </w:tc>
        <w:tc>
          <w:tcPr>
            <w:tcW w:w="3907" w:type="dxa"/>
            <w:shd w:val="clear" w:color="auto" w:fill="EAF1DD" w:themeFill="accent3" w:themeFillTint="33"/>
          </w:tcPr>
          <w:p w14:paraId="07B1ECEA" w14:textId="77777777" w:rsidR="00064F19" w:rsidRPr="00847CFE" w:rsidRDefault="00064F19" w:rsidP="00F03A6A">
            <w:pPr>
              <w:rPr>
                <w:rFonts w:cs="Arial"/>
              </w:rPr>
            </w:pPr>
            <w:r>
              <w:rPr>
                <w:rFonts w:cs="Arial"/>
              </w:rPr>
              <w:t>Overraskelse</w:t>
            </w:r>
          </w:p>
        </w:tc>
      </w:tr>
      <w:tr w:rsidR="00064F19" w14:paraId="471612A8"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0C604825" w14:textId="77777777" w:rsidR="00064F19" w:rsidRDefault="00064F19" w:rsidP="00F03A6A">
            <w:pPr>
              <w:pStyle w:val="Ingenafstand"/>
            </w:pPr>
            <w:r>
              <w:t>27</w:t>
            </w:r>
          </w:p>
        </w:tc>
        <w:tc>
          <w:tcPr>
            <w:tcW w:w="499" w:type="dxa"/>
            <w:tcBorders>
              <w:top w:val="single" w:sz="6" w:space="0" w:color="auto"/>
              <w:bottom w:val="single" w:sz="6" w:space="0" w:color="auto"/>
            </w:tcBorders>
            <w:shd w:val="clear" w:color="auto" w:fill="EAF1DD" w:themeFill="accent3" w:themeFillTint="33"/>
            <w:vAlign w:val="center"/>
          </w:tcPr>
          <w:p w14:paraId="64BC6D6F"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2BBF2BCB" w14:textId="77777777" w:rsidR="00064F19" w:rsidRDefault="00064F19" w:rsidP="00F03A6A">
            <w:pPr>
              <w:pStyle w:val="Ingenafstand"/>
            </w:pPr>
          </w:p>
        </w:tc>
        <w:tc>
          <w:tcPr>
            <w:tcW w:w="4916" w:type="dxa"/>
            <w:shd w:val="clear" w:color="auto" w:fill="EAF1DD" w:themeFill="accent3" w:themeFillTint="33"/>
          </w:tcPr>
          <w:p w14:paraId="5FFFD6DF" w14:textId="77777777" w:rsidR="00064F19" w:rsidRPr="00847CFE" w:rsidRDefault="00064F19" w:rsidP="00F03A6A">
            <w:pPr>
              <w:rPr>
                <w:rFonts w:cs="Arial"/>
              </w:rPr>
            </w:pPr>
            <w:r>
              <w:rPr>
                <w:rFonts w:cs="Arial"/>
              </w:rPr>
              <w:t>Stegt kylling, paprikasovs, ærter, kartofler</w:t>
            </w:r>
          </w:p>
        </w:tc>
        <w:tc>
          <w:tcPr>
            <w:tcW w:w="3907" w:type="dxa"/>
            <w:shd w:val="clear" w:color="auto" w:fill="EAF1DD" w:themeFill="accent3" w:themeFillTint="33"/>
          </w:tcPr>
          <w:p w14:paraId="74E317D4" w14:textId="77777777" w:rsidR="00064F19" w:rsidRPr="00847CFE" w:rsidRDefault="00064F19" w:rsidP="00F03A6A">
            <w:pPr>
              <w:rPr>
                <w:rFonts w:cs="Arial"/>
              </w:rPr>
            </w:pPr>
            <w:r>
              <w:rPr>
                <w:rFonts w:cs="Arial"/>
              </w:rPr>
              <w:t>Rødgrød med mælk og fløde</w:t>
            </w:r>
          </w:p>
        </w:tc>
      </w:tr>
      <w:tr w:rsidR="00064F19" w14:paraId="7F625791"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34D68D93" w14:textId="77777777" w:rsidR="00064F19" w:rsidRDefault="00064F19" w:rsidP="00F03A6A">
            <w:pPr>
              <w:pStyle w:val="Ingenafstand"/>
            </w:pPr>
            <w:r>
              <w:t>28</w:t>
            </w:r>
          </w:p>
        </w:tc>
        <w:tc>
          <w:tcPr>
            <w:tcW w:w="499" w:type="dxa"/>
            <w:tcBorders>
              <w:top w:val="single" w:sz="6" w:space="0" w:color="auto"/>
              <w:bottom w:val="single" w:sz="6" w:space="0" w:color="auto"/>
            </w:tcBorders>
            <w:shd w:val="clear" w:color="auto" w:fill="EAF1DD" w:themeFill="accent3" w:themeFillTint="33"/>
            <w:vAlign w:val="center"/>
          </w:tcPr>
          <w:p w14:paraId="26021260"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3887BBC6" w14:textId="77777777" w:rsidR="00064F19" w:rsidRDefault="00064F19" w:rsidP="00F03A6A">
            <w:pPr>
              <w:pStyle w:val="Ingenafstand"/>
            </w:pPr>
          </w:p>
        </w:tc>
        <w:tc>
          <w:tcPr>
            <w:tcW w:w="4916" w:type="dxa"/>
            <w:shd w:val="clear" w:color="auto" w:fill="EAF1DD" w:themeFill="accent3" w:themeFillTint="33"/>
          </w:tcPr>
          <w:p w14:paraId="4A3B7F09" w14:textId="77777777" w:rsidR="00064F19" w:rsidRPr="00847CFE" w:rsidRDefault="00064F19" w:rsidP="00F03A6A">
            <w:pPr>
              <w:rPr>
                <w:rFonts w:cs="Arial"/>
              </w:rPr>
            </w:pPr>
            <w:r>
              <w:rPr>
                <w:rFonts w:cs="Arial"/>
              </w:rPr>
              <w:t>Stegt kalvelever m. bløde løg, brun sovs, blomkål, kartofler</w:t>
            </w:r>
          </w:p>
        </w:tc>
        <w:tc>
          <w:tcPr>
            <w:tcW w:w="3907" w:type="dxa"/>
            <w:shd w:val="clear" w:color="auto" w:fill="EAF1DD" w:themeFill="accent3" w:themeFillTint="33"/>
          </w:tcPr>
          <w:p w14:paraId="67854985" w14:textId="77777777" w:rsidR="00064F19" w:rsidRPr="00847CFE" w:rsidRDefault="00064F19" w:rsidP="00F03A6A">
            <w:pPr>
              <w:rPr>
                <w:rFonts w:cs="Arial"/>
              </w:rPr>
            </w:pPr>
            <w:r>
              <w:rPr>
                <w:rFonts w:cs="Arial"/>
              </w:rPr>
              <w:t>Aspargessuppe med kødboller</w:t>
            </w:r>
          </w:p>
        </w:tc>
      </w:tr>
      <w:tr w:rsidR="00064F19" w14:paraId="4F168E31"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7AC65739" w14:textId="77777777" w:rsidR="00064F19" w:rsidRDefault="00064F19" w:rsidP="00F03A6A">
            <w:pPr>
              <w:pStyle w:val="Ingenafstand"/>
            </w:pPr>
            <w:r>
              <w:t>29</w:t>
            </w:r>
          </w:p>
        </w:tc>
        <w:tc>
          <w:tcPr>
            <w:tcW w:w="499" w:type="dxa"/>
            <w:tcBorders>
              <w:top w:val="single" w:sz="6" w:space="0" w:color="auto"/>
              <w:bottom w:val="single" w:sz="6" w:space="0" w:color="auto"/>
            </w:tcBorders>
            <w:shd w:val="clear" w:color="auto" w:fill="EAF1DD" w:themeFill="accent3" w:themeFillTint="33"/>
            <w:vAlign w:val="center"/>
          </w:tcPr>
          <w:p w14:paraId="260D2829"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61CA6983" w14:textId="77777777" w:rsidR="00064F19" w:rsidRDefault="00064F19" w:rsidP="00F03A6A">
            <w:pPr>
              <w:pStyle w:val="Ingenafstand"/>
            </w:pPr>
          </w:p>
        </w:tc>
        <w:tc>
          <w:tcPr>
            <w:tcW w:w="4916" w:type="dxa"/>
            <w:shd w:val="clear" w:color="auto" w:fill="EAF1DD" w:themeFill="accent3" w:themeFillTint="33"/>
          </w:tcPr>
          <w:p w14:paraId="2D3E9E68" w14:textId="77777777" w:rsidR="00064F19" w:rsidRPr="00847CFE" w:rsidRDefault="00064F19" w:rsidP="00F03A6A">
            <w:pPr>
              <w:rPr>
                <w:rFonts w:cs="Arial"/>
              </w:rPr>
            </w:pPr>
            <w:r>
              <w:rPr>
                <w:rFonts w:cs="Arial"/>
              </w:rPr>
              <w:t>Stegt paneret skinke, snysk</w:t>
            </w:r>
          </w:p>
        </w:tc>
        <w:tc>
          <w:tcPr>
            <w:tcW w:w="3907" w:type="dxa"/>
            <w:shd w:val="clear" w:color="auto" w:fill="EAF1DD" w:themeFill="accent3" w:themeFillTint="33"/>
          </w:tcPr>
          <w:p w14:paraId="564FD120" w14:textId="77777777" w:rsidR="00064F19" w:rsidRPr="00847CFE" w:rsidRDefault="00064F19" w:rsidP="00F03A6A">
            <w:pPr>
              <w:rPr>
                <w:rFonts w:cs="Arial"/>
              </w:rPr>
            </w:pPr>
            <w:r>
              <w:rPr>
                <w:rFonts w:cs="Arial"/>
              </w:rPr>
              <w:t>Eksotisk frugt med flødeskum</w:t>
            </w:r>
          </w:p>
        </w:tc>
      </w:tr>
      <w:tr w:rsidR="00064F19" w14:paraId="403C3D23" w14:textId="77777777" w:rsidTr="00F03A6A">
        <w:trPr>
          <w:trHeight w:val="340"/>
        </w:trPr>
        <w:tc>
          <w:tcPr>
            <w:tcW w:w="495" w:type="dxa"/>
            <w:tcBorders>
              <w:top w:val="single" w:sz="6" w:space="0" w:color="auto"/>
              <w:bottom w:val="single" w:sz="6" w:space="0" w:color="auto"/>
            </w:tcBorders>
            <w:shd w:val="clear" w:color="auto" w:fill="EAF1DD" w:themeFill="accent3" w:themeFillTint="33"/>
            <w:vAlign w:val="center"/>
          </w:tcPr>
          <w:p w14:paraId="2F59D846" w14:textId="77777777" w:rsidR="00064F19" w:rsidRDefault="00064F19" w:rsidP="00F03A6A">
            <w:pPr>
              <w:pStyle w:val="Ingenafstand"/>
            </w:pPr>
            <w:r>
              <w:t>30</w:t>
            </w:r>
          </w:p>
        </w:tc>
        <w:tc>
          <w:tcPr>
            <w:tcW w:w="499" w:type="dxa"/>
            <w:tcBorders>
              <w:top w:val="single" w:sz="6" w:space="0" w:color="auto"/>
              <w:bottom w:val="single" w:sz="6" w:space="0" w:color="auto"/>
            </w:tcBorders>
            <w:shd w:val="clear" w:color="auto" w:fill="EAF1DD" w:themeFill="accent3" w:themeFillTint="33"/>
            <w:vAlign w:val="center"/>
          </w:tcPr>
          <w:p w14:paraId="24CAD38B" w14:textId="77777777" w:rsidR="00064F19" w:rsidRPr="00A30A0F" w:rsidRDefault="00064F19" w:rsidP="00F03A6A">
            <w:pPr>
              <w:pStyle w:val="Ingenafstand"/>
              <w:rPr>
                <w:rFonts w:cs="Arial"/>
                <w:szCs w:val="24"/>
              </w:rPr>
            </w:pPr>
          </w:p>
        </w:tc>
        <w:tc>
          <w:tcPr>
            <w:tcW w:w="497" w:type="dxa"/>
            <w:tcBorders>
              <w:top w:val="single" w:sz="6" w:space="0" w:color="auto"/>
              <w:bottom w:val="single" w:sz="6" w:space="0" w:color="auto"/>
            </w:tcBorders>
            <w:shd w:val="clear" w:color="auto" w:fill="EAF1DD" w:themeFill="accent3" w:themeFillTint="33"/>
          </w:tcPr>
          <w:p w14:paraId="1422345F" w14:textId="77777777" w:rsidR="00064F19" w:rsidRDefault="00064F19" w:rsidP="00F03A6A">
            <w:pPr>
              <w:pStyle w:val="Ingenafstand"/>
            </w:pPr>
          </w:p>
        </w:tc>
        <w:tc>
          <w:tcPr>
            <w:tcW w:w="4916" w:type="dxa"/>
            <w:shd w:val="clear" w:color="auto" w:fill="EAF1DD" w:themeFill="accent3" w:themeFillTint="33"/>
          </w:tcPr>
          <w:p w14:paraId="7F3FCED0" w14:textId="77777777" w:rsidR="00064F19" w:rsidRPr="00847CFE" w:rsidRDefault="00064F19" w:rsidP="00F03A6A">
            <w:pPr>
              <w:rPr>
                <w:rFonts w:cs="Arial"/>
              </w:rPr>
            </w:pPr>
            <w:r w:rsidRPr="00EE0394">
              <w:rPr>
                <w:rFonts w:cs="Arial"/>
              </w:rPr>
              <w:t>Hakkebøf, brun løgsovs, agurkesalat, kartofler</w:t>
            </w:r>
          </w:p>
        </w:tc>
        <w:tc>
          <w:tcPr>
            <w:tcW w:w="3907" w:type="dxa"/>
            <w:shd w:val="clear" w:color="auto" w:fill="EAF1DD" w:themeFill="accent3" w:themeFillTint="33"/>
          </w:tcPr>
          <w:p w14:paraId="4DEE0B81" w14:textId="77777777" w:rsidR="00064F19" w:rsidRPr="00847CFE" w:rsidRDefault="00064F19" w:rsidP="00F03A6A">
            <w:pPr>
              <w:rPr>
                <w:rFonts w:cs="Arial"/>
              </w:rPr>
            </w:pPr>
            <w:r>
              <w:rPr>
                <w:rFonts w:cs="Arial"/>
              </w:rPr>
              <w:t>Solbærsuppe m. franskbrøds tern</w:t>
            </w:r>
          </w:p>
        </w:tc>
      </w:tr>
      <w:tr w:rsidR="00064F19" w14:paraId="100C5EA5" w14:textId="77777777" w:rsidTr="00F03A6A">
        <w:trPr>
          <w:trHeight w:val="340"/>
        </w:trPr>
        <w:tc>
          <w:tcPr>
            <w:tcW w:w="495" w:type="dxa"/>
            <w:tcBorders>
              <w:top w:val="single" w:sz="6" w:space="0" w:color="auto"/>
              <w:bottom w:val="double" w:sz="6" w:space="0" w:color="auto"/>
            </w:tcBorders>
            <w:shd w:val="clear" w:color="auto" w:fill="EAF1DD" w:themeFill="accent3" w:themeFillTint="33"/>
            <w:vAlign w:val="center"/>
          </w:tcPr>
          <w:p w14:paraId="6202496B" w14:textId="77777777" w:rsidR="00064F19" w:rsidRDefault="00064F19" w:rsidP="00F03A6A">
            <w:pPr>
              <w:pStyle w:val="Ingenafstand"/>
            </w:pPr>
          </w:p>
        </w:tc>
        <w:tc>
          <w:tcPr>
            <w:tcW w:w="499" w:type="dxa"/>
            <w:tcBorders>
              <w:top w:val="single" w:sz="6" w:space="0" w:color="auto"/>
              <w:bottom w:val="double" w:sz="6" w:space="0" w:color="auto"/>
            </w:tcBorders>
            <w:shd w:val="clear" w:color="auto" w:fill="EAF1DD" w:themeFill="accent3" w:themeFillTint="33"/>
            <w:vAlign w:val="center"/>
          </w:tcPr>
          <w:p w14:paraId="0CC788AF" w14:textId="77777777" w:rsidR="00064F19" w:rsidRPr="00A30A0F" w:rsidRDefault="00064F19" w:rsidP="00F03A6A">
            <w:pPr>
              <w:pStyle w:val="Ingenafstand"/>
              <w:rPr>
                <w:rFonts w:cs="Arial"/>
                <w:szCs w:val="24"/>
              </w:rPr>
            </w:pPr>
          </w:p>
        </w:tc>
        <w:tc>
          <w:tcPr>
            <w:tcW w:w="497" w:type="dxa"/>
            <w:tcBorders>
              <w:top w:val="single" w:sz="6" w:space="0" w:color="auto"/>
              <w:bottom w:val="double" w:sz="6" w:space="0" w:color="auto"/>
            </w:tcBorders>
            <w:shd w:val="clear" w:color="auto" w:fill="EAF1DD" w:themeFill="accent3" w:themeFillTint="33"/>
          </w:tcPr>
          <w:p w14:paraId="5DD349E2" w14:textId="77777777" w:rsidR="00064F19" w:rsidRDefault="00064F19" w:rsidP="00F03A6A">
            <w:pPr>
              <w:pStyle w:val="Ingenafstand"/>
            </w:pPr>
          </w:p>
        </w:tc>
        <w:tc>
          <w:tcPr>
            <w:tcW w:w="4916" w:type="dxa"/>
            <w:shd w:val="clear" w:color="auto" w:fill="EAF1DD" w:themeFill="accent3" w:themeFillTint="33"/>
            <w:vAlign w:val="center"/>
          </w:tcPr>
          <w:p w14:paraId="0DC658AB" w14:textId="77777777" w:rsidR="00064F19" w:rsidRPr="00585027" w:rsidRDefault="00064F19" w:rsidP="00F03A6A">
            <w:pPr>
              <w:pStyle w:val="Default"/>
              <w:rPr>
                <w:rFonts w:ascii="Arial" w:hAnsi="Arial" w:cs="Arial"/>
                <w:sz w:val="22"/>
                <w:szCs w:val="22"/>
              </w:rPr>
            </w:pPr>
          </w:p>
        </w:tc>
        <w:tc>
          <w:tcPr>
            <w:tcW w:w="3907" w:type="dxa"/>
            <w:shd w:val="clear" w:color="auto" w:fill="EAF1DD" w:themeFill="accent3" w:themeFillTint="33"/>
            <w:vAlign w:val="center"/>
          </w:tcPr>
          <w:p w14:paraId="0D444B60" w14:textId="77777777" w:rsidR="00064F19" w:rsidRPr="00585027" w:rsidRDefault="00064F19" w:rsidP="00F03A6A">
            <w:pPr>
              <w:pStyle w:val="Default"/>
              <w:rPr>
                <w:rFonts w:ascii="Arial" w:hAnsi="Arial" w:cs="Arial"/>
                <w:sz w:val="22"/>
                <w:szCs w:val="22"/>
              </w:rPr>
            </w:pPr>
          </w:p>
        </w:tc>
      </w:tr>
    </w:tbl>
    <w:p w14:paraId="45979F55" w14:textId="77777777" w:rsidR="00064F19" w:rsidRPr="00A33BEF" w:rsidRDefault="00064F19" w:rsidP="00064F19">
      <w:pPr>
        <w:pStyle w:val="Ingenafstand"/>
        <w:rPr>
          <w:rFonts w:cs="Arial"/>
          <w:bCs/>
          <w:sz w:val="22"/>
        </w:rPr>
      </w:pPr>
    </w:p>
    <w:p w14:paraId="64C84CFA" w14:textId="77777777" w:rsidR="00064F19" w:rsidRPr="00410D6E" w:rsidRDefault="00064F19" w:rsidP="00064F19">
      <w:pPr>
        <w:pStyle w:val="Ingenafstand"/>
        <w:jc w:val="center"/>
        <w:rPr>
          <w:rFonts w:cs="Arial"/>
          <w:b/>
          <w:bCs/>
          <w:szCs w:val="24"/>
        </w:rPr>
      </w:pPr>
      <w:r w:rsidRPr="00410D6E">
        <w:rPr>
          <w:b/>
          <w:szCs w:val="24"/>
        </w:rPr>
        <w:t>Ret til ændringer forbeholdes.</w:t>
      </w:r>
    </w:p>
    <w:p w14:paraId="70303554" w14:textId="095287BA" w:rsidR="005944DC" w:rsidRDefault="004D07D1">
      <w:r>
        <w:rPr>
          <w:noProof/>
        </w:rPr>
        <w:lastRenderedPageBreak/>
        <w:drawing>
          <wp:anchor distT="0" distB="0" distL="114300" distR="114300" simplePos="0" relativeHeight="251815936" behindDoc="0" locked="0" layoutInCell="1" allowOverlap="1" wp14:anchorId="50A67DD2" wp14:editId="155E6E8E">
            <wp:simplePos x="0" y="0"/>
            <wp:positionH relativeFrom="margin">
              <wp:align>center</wp:align>
            </wp:positionH>
            <wp:positionV relativeFrom="paragraph">
              <wp:posOffset>2050139</wp:posOffset>
            </wp:positionV>
            <wp:extent cx="7171570" cy="4780722"/>
            <wp:effectExtent l="0" t="0" r="0" b="1270"/>
            <wp:wrapSquare wrapText="bothSides"/>
            <wp:docPr id="1060" name="Billede 1060" descr="Glad sol - Vasegårdens Klinik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Glad sol - Vasegårdens Klinikk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71570" cy="4780722"/>
                    </a:xfrm>
                    <a:prstGeom prst="rect">
                      <a:avLst/>
                    </a:prstGeom>
                    <a:noFill/>
                    <a:ln>
                      <a:noFill/>
                    </a:ln>
                  </pic:spPr>
                </pic:pic>
              </a:graphicData>
            </a:graphic>
            <wp14:sizeRelH relativeFrom="page">
              <wp14:pctWidth>0</wp14:pctWidth>
            </wp14:sizeRelH>
            <wp14:sizeRelV relativeFrom="page">
              <wp14:pctHeight>0</wp14:pctHeight>
            </wp14:sizeRelV>
          </wp:anchor>
        </w:drawing>
      </w:r>
      <w:r w:rsidR="005944DC">
        <w:br w:type="page"/>
      </w:r>
    </w:p>
    <w:p w14:paraId="2D9B6752" w14:textId="77777777" w:rsidR="00064F19" w:rsidRPr="00064F19" w:rsidRDefault="00064F19" w:rsidP="00064F19"/>
    <w:sectPr w:rsidR="00064F19" w:rsidRPr="00064F19" w:rsidSect="00F86ACF">
      <w:footerReference w:type="default" r:id="rId140"/>
      <w:type w:val="continuous"/>
      <w:pgSz w:w="11906" w:h="16838" w:code="9"/>
      <w:pgMar w:top="1418" w:right="1134" w:bottom="1418" w:left="1134" w:header="425" w:footer="425"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AA9B0D" w14:textId="77777777" w:rsidR="00D00381" w:rsidRDefault="00D00381">
      <w:r>
        <w:separator/>
      </w:r>
    </w:p>
  </w:endnote>
  <w:endnote w:type="continuationSeparator" w:id="0">
    <w:p w14:paraId="2AAA9B0E" w14:textId="77777777" w:rsidR="00D00381" w:rsidRDefault="00D003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e Gothic LT Std">
    <w:panose1 w:val="00000000000000000000"/>
    <w:charset w:val="00"/>
    <w:family w:val="modern"/>
    <w:notTrueType/>
    <w:pitch w:val="variable"/>
    <w:sig w:usb0="800000AF" w:usb1="4000204A"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A9B0F" w14:textId="77777777" w:rsidR="002A6C63" w:rsidRPr="00366BBE" w:rsidRDefault="002A6C63" w:rsidP="00366BBE">
    <w:pPr>
      <w:pStyle w:val="Sidefod"/>
    </w:pPr>
    <w:r w:rsidRPr="00366BBE">
      <w:rPr>
        <w:noProof/>
      </w:rPr>
      <w:drawing>
        <wp:anchor distT="0" distB="0" distL="114300" distR="114300" simplePos="0" relativeHeight="251673088" behindDoc="1" locked="0" layoutInCell="1" allowOverlap="1" wp14:anchorId="2AAA9B11" wp14:editId="2AAA9B12">
          <wp:simplePos x="0" y="0"/>
          <wp:positionH relativeFrom="column">
            <wp:posOffset>5829300</wp:posOffset>
          </wp:positionH>
          <wp:positionV relativeFrom="paragraph">
            <wp:posOffset>62230</wp:posOffset>
          </wp:positionV>
          <wp:extent cx="224790" cy="123825"/>
          <wp:effectExtent l="19050" t="0" r="3810" b="0"/>
          <wp:wrapTight wrapText="bothSides">
            <wp:wrapPolygon edited="0">
              <wp:start x="-1831" y="0"/>
              <wp:lineTo x="-1831" y="19938"/>
              <wp:lineTo x="21966" y="19938"/>
              <wp:lineTo x="21966" y="0"/>
              <wp:lineTo x="-1831" y="0"/>
            </wp:wrapPolygon>
          </wp:wrapTight>
          <wp:docPr id="5" name="Billede 5" descr="uend_groen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end_groen_cmyk"/>
                  <pic:cNvPicPr>
                    <a:picLocks noChangeAspect="1" noChangeArrowheads="1"/>
                  </pic:cNvPicPr>
                </pic:nvPicPr>
                <pic:blipFill>
                  <a:blip r:embed="rId1"/>
                  <a:srcRect/>
                  <a:stretch>
                    <a:fillRect/>
                  </a:stretch>
                </pic:blipFill>
                <pic:spPr bwMode="auto">
                  <a:xfrm>
                    <a:off x="0" y="0"/>
                    <a:ext cx="224790" cy="123825"/>
                  </a:xfrm>
                  <a:prstGeom prst="rect">
                    <a:avLst/>
                  </a:prstGeom>
                  <a:noFill/>
                  <a:ln w="9525">
                    <a:noFill/>
                    <a:miter lim="800000"/>
                    <a:headEnd/>
                    <a:tailEnd/>
                  </a:ln>
                </pic:spPr>
              </pic:pic>
            </a:graphicData>
          </a:graphic>
        </wp:anchor>
      </w:drawing>
    </w:r>
    <w:r w:rsidRPr="00366BBE">
      <w:t>Sønderborg Kommune</w:t>
    </w:r>
    <w:r w:rsidRPr="00366BBE">
      <w:tab/>
    </w:r>
  </w:p>
  <w:p w14:paraId="2AAA9B10" w14:textId="29FAF85B" w:rsidR="002A6C63" w:rsidRDefault="000E1EE5" w:rsidP="00366BBE">
    <w:pPr>
      <w:pStyle w:val="Sidefod"/>
    </w:pPr>
    <w:r>
      <w:t>Job og velfærd</w:t>
    </w:r>
    <w:r w:rsidR="002A6C63">
      <w:tab/>
    </w:r>
    <w:r w:rsidR="002A6C63">
      <w:tab/>
      <w:t xml:space="preserve">Side </w:t>
    </w:r>
    <w:r w:rsidR="00FE72A1">
      <w:fldChar w:fldCharType="begin"/>
    </w:r>
    <w:r w:rsidR="00FE72A1">
      <w:instrText xml:space="preserve"> PAGE </w:instrText>
    </w:r>
    <w:r w:rsidR="00FE72A1">
      <w:fldChar w:fldCharType="separate"/>
    </w:r>
    <w:r w:rsidR="00F4014D">
      <w:rPr>
        <w:noProof/>
      </w:rPr>
      <w:t>2</w:t>
    </w:r>
    <w:r w:rsidR="00FE72A1">
      <w:rPr>
        <w:noProof/>
      </w:rPr>
      <w:fldChar w:fldCharType="end"/>
    </w:r>
    <w:r w:rsidR="002A6C63">
      <w:t xml:space="preserve"> af </w:t>
    </w:r>
    <w:fldSimple w:instr=" NUMPAGES ">
      <w:r w:rsidR="00F4014D">
        <w:rPr>
          <w:noProof/>
        </w:rPr>
        <w:t>2</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AA9B0B" w14:textId="77777777" w:rsidR="00D00381" w:rsidRDefault="00D00381">
      <w:r>
        <w:separator/>
      </w:r>
    </w:p>
  </w:footnote>
  <w:footnote w:type="continuationSeparator" w:id="0">
    <w:p w14:paraId="2AAA9B0C" w14:textId="77777777" w:rsidR="00D00381" w:rsidRDefault="00D0038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E6C69"/>
    <w:multiLevelType w:val="hybridMultilevel"/>
    <w:tmpl w:val="797284F2"/>
    <w:lvl w:ilvl="0" w:tplc="9F54DD22">
      <w:start w:val="1"/>
      <w:numFmt w:val="bullet"/>
      <w:lvlText w:val="•"/>
      <w:lvlJc w:val="left"/>
      <w:pPr>
        <w:tabs>
          <w:tab w:val="num" w:pos="720"/>
        </w:tabs>
        <w:ind w:left="720" w:hanging="360"/>
      </w:pPr>
      <w:rPr>
        <w:rFonts w:ascii="Arial" w:hAnsi="Arial" w:hint="default"/>
      </w:rPr>
    </w:lvl>
    <w:lvl w:ilvl="1" w:tplc="0B6A5EDA" w:tentative="1">
      <w:start w:val="1"/>
      <w:numFmt w:val="bullet"/>
      <w:lvlText w:val="•"/>
      <w:lvlJc w:val="left"/>
      <w:pPr>
        <w:tabs>
          <w:tab w:val="num" w:pos="1440"/>
        </w:tabs>
        <w:ind w:left="1440" w:hanging="360"/>
      </w:pPr>
      <w:rPr>
        <w:rFonts w:ascii="Arial" w:hAnsi="Arial" w:hint="default"/>
      </w:rPr>
    </w:lvl>
    <w:lvl w:ilvl="2" w:tplc="4F28191E" w:tentative="1">
      <w:start w:val="1"/>
      <w:numFmt w:val="bullet"/>
      <w:lvlText w:val="•"/>
      <w:lvlJc w:val="left"/>
      <w:pPr>
        <w:tabs>
          <w:tab w:val="num" w:pos="2160"/>
        </w:tabs>
        <w:ind w:left="2160" w:hanging="360"/>
      </w:pPr>
      <w:rPr>
        <w:rFonts w:ascii="Arial" w:hAnsi="Arial" w:hint="default"/>
      </w:rPr>
    </w:lvl>
    <w:lvl w:ilvl="3" w:tplc="EA32111E" w:tentative="1">
      <w:start w:val="1"/>
      <w:numFmt w:val="bullet"/>
      <w:lvlText w:val="•"/>
      <w:lvlJc w:val="left"/>
      <w:pPr>
        <w:tabs>
          <w:tab w:val="num" w:pos="2880"/>
        </w:tabs>
        <w:ind w:left="2880" w:hanging="360"/>
      </w:pPr>
      <w:rPr>
        <w:rFonts w:ascii="Arial" w:hAnsi="Arial" w:hint="default"/>
      </w:rPr>
    </w:lvl>
    <w:lvl w:ilvl="4" w:tplc="EB00F9AE" w:tentative="1">
      <w:start w:val="1"/>
      <w:numFmt w:val="bullet"/>
      <w:lvlText w:val="•"/>
      <w:lvlJc w:val="left"/>
      <w:pPr>
        <w:tabs>
          <w:tab w:val="num" w:pos="3600"/>
        </w:tabs>
        <w:ind w:left="3600" w:hanging="360"/>
      </w:pPr>
      <w:rPr>
        <w:rFonts w:ascii="Arial" w:hAnsi="Arial" w:hint="default"/>
      </w:rPr>
    </w:lvl>
    <w:lvl w:ilvl="5" w:tplc="0B4E356E" w:tentative="1">
      <w:start w:val="1"/>
      <w:numFmt w:val="bullet"/>
      <w:lvlText w:val="•"/>
      <w:lvlJc w:val="left"/>
      <w:pPr>
        <w:tabs>
          <w:tab w:val="num" w:pos="4320"/>
        </w:tabs>
        <w:ind w:left="4320" w:hanging="360"/>
      </w:pPr>
      <w:rPr>
        <w:rFonts w:ascii="Arial" w:hAnsi="Arial" w:hint="default"/>
      </w:rPr>
    </w:lvl>
    <w:lvl w:ilvl="6" w:tplc="2360A14A" w:tentative="1">
      <w:start w:val="1"/>
      <w:numFmt w:val="bullet"/>
      <w:lvlText w:val="•"/>
      <w:lvlJc w:val="left"/>
      <w:pPr>
        <w:tabs>
          <w:tab w:val="num" w:pos="5040"/>
        </w:tabs>
        <w:ind w:left="5040" w:hanging="360"/>
      </w:pPr>
      <w:rPr>
        <w:rFonts w:ascii="Arial" w:hAnsi="Arial" w:hint="default"/>
      </w:rPr>
    </w:lvl>
    <w:lvl w:ilvl="7" w:tplc="0B7868BC" w:tentative="1">
      <w:start w:val="1"/>
      <w:numFmt w:val="bullet"/>
      <w:lvlText w:val="•"/>
      <w:lvlJc w:val="left"/>
      <w:pPr>
        <w:tabs>
          <w:tab w:val="num" w:pos="5760"/>
        </w:tabs>
        <w:ind w:left="5760" w:hanging="360"/>
      </w:pPr>
      <w:rPr>
        <w:rFonts w:ascii="Arial" w:hAnsi="Arial" w:hint="default"/>
      </w:rPr>
    </w:lvl>
    <w:lvl w:ilvl="8" w:tplc="4BBA91F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D8A1E27"/>
    <w:multiLevelType w:val="hybridMultilevel"/>
    <w:tmpl w:val="D81E712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021754F"/>
    <w:multiLevelType w:val="hybridMultilevel"/>
    <w:tmpl w:val="6FEAC1A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72A4C09"/>
    <w:multiLevelType w:val="hybridMultilevel"/>
    <w:tmpl w:val="8E6E7C9A"/>
    <w:lvl w:ilvl="0" w:tplc="B7605F26">
      <w:start w:val="1"/>
      <w:numFmt w:val="bullet"/>
      <w:lvlText w:val="•"/>
      <w:lvlJc w:val="left"/>
      <w:pPr>
        <w:tabs>
          <w:tab w:val="num" w:pos="720"/>
        </w:tabs>
        <w:ind w:left="720" w:hanging="360"/>
      </w:pPr>
      <w:rPr>
        <w:rFonts w:ascii="Arial" w:hAnsi="Arial" w:hint="default"/>
      </w:rPr>
    </w:lvl>
    <w:lvl w:ilvl="1" w:tplc="8F203978" w:tentative="1">
      <w:start w:val="1"/>
      <w:numFmt w:val="bullet"/>
      <w:lvlText w:val="•"/>
      <w:lvlJc w:val="left"/>
      <w:pPr>
        <w:tabs>
          <w:tab w:val="num" w:pos="1440"/>
        </w:tabs>
        <w:ind w:left="1440" w:hanging="360"/>
      </w:pPr>
      <w:rPr>
        <w:rFonts w:ascii="Arial" w:hAnsi="Arial" w:hint="default"/>
      </w:rPr>
    </w:lvl>
    <w:lvl w:ilvl="2" w:tplc="3B3E406A" w:tentative="1">
      <w:start w:val="1"/>
      <w:numFmt w:val="bullet"/>
      <w:lvlText w:val="•"/>
      <w:lvlJc w:val="left"/>
      <w:pPr>
        <w:tabs>
          <w:tab w:val="num" w:pos="2160"/>
        </w:tabs>
        <w:ind w:left="2160" w:hanging="360"/>
      </w:pPr>
      <w:rPr>
        <w:rFonts w:ascii="Arial" w:hAnsi="Arial" w:hint="default"/>
      </w:rPr>
    </w:lvl>
    <w:lvl w:ilvl="3" w:tplc="84A668BA" w:tentative="1">
      <w:start w:val="1"/>
      <w:numFmt w:val="bullet"/>
      <w:lvlText w:val="•"/>
      <w:lvlJc w:val="left"/>
      <w:pPr>
        <w:tabs>
          <w:tab w:val="num" w:pos="2880"/>
        </w:tabs>
        <w:ind w:left="2880" w:hanging="360"/>
      </w:pPr>
      <w:rPr>
        <w:rFonts w:ascii="Arial" w:hAnsi="Arial" w:hint="default"/>
      </w:rPr>
    </w:lvl>
    <w:lvl w:ilvl="4" w:tplc="41D261E8" w:tentative="1">
      <w:start w:val="1"/>
      <w:numFmt w:val="bullet"/>
      <w:lvlText w:val="•"/>
      <w:lvlJc w:val="left"/>
      <w:pPr>
        <w:tabs>
          <w:tab w:val="num" w:pos="3600"/>
        </w:tabs>
        <w:ind w:left="3600" w:hanging="360"/>
      </w:pPr>
      <w:rPr>
        <w:rFonts w:ascii="Arial" w:hAnsi="Arial" w:hint="default"/>
      </w:rPr>
    </w:lvl>
    <w:lvl w:ilvl="5" w:tplc="634A8B74" w:tentative="1">
      <w:start w:val="1"/>
      <w:numFmt w:val="bullet"/>
      <w:lvlText w:val="•"/>
      <w:lvlJc w:val="left"/>
      <w:pPr>
        <w:tabs>
          <w:tab w:val="num" w:pos="4320"/>
        </w:tabs>
        <w:ind w:left="4320" w:hanging="360"/>
      </w:pPr>
      <w:rPr>
        <w:rFonts w:ascii="Arial" w:hAnsi="Arial" w:hint="default"/>
      </w:rPr>
    </w:lvl>
    <w:lvl w:ilvl="6" w:tplc="49FCA07E" w:tentative="1">
      <w:start w:val="1"/>
      <w:numFmt w:val="bullet"/>
      <w:lvlText w:val="•"/>
      <w:lvlJc w:val="left"/>
      <w:pPr>
        <w:tabs>
          <w:tab w:val="num" w:pos="5040"/>
        </w:tabs>
        <w:ind w:left="5040" w:hanging="360"/>
      </w:pPr>
      <w:rPr>
        <w:rFonts w:ascii="Arial" w:hAnsi="Arial" w:hint="default"/>
      </w:rPr>
    </w:lvl>
    <w:lvl w:ilvl="7" w:tplc="858000C6" w:tentative="1">
      <w:start w:val="1"/>
      <w:numFmt w:val="bullet"/>
      <w:lvlText w:val="•"/>
      <w:lvlJc w:val="left"/>
      <w:pPr>
        <w:tabs>
          <w:tab w:val="num" w:pos="5760"/>
        </w:tabs>
        <w:ind w:left="5760" w:hanging="360"/>
      </w:pPr>
      <w:rPr>
        <w:rFonts w:ascii="Arial" w:hAnsi="Arial" w:hint="default"/>
      </w:rPr>
    </w:lvl>
    <w:lvl w:ilvl="8" w:tplc="1660D31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3210B2"/>
    <w:multiLevelType w:val="hybridMultilevel"/>
    <w:tmpl w:val="F35CDA0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B0257C3"/>
    <w:multiLevelType w:val="hybridMultilevel"/>
    <w:tmpl w:val="7D94F37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C453F75"/>
    <w:multiLevelType w:val="hybridMultilevel"/>
    <w:tmpl w:val="48C4EF3A"/>
    <w:lvl w:ilvl="0" w:tplc="1382E482">
      <w:start w:val="1"/>
      <w:numFmt w:val="bullet"/>
      <w:lvlText w:val="•"/>
      <w:lvlJc w:val="left"/>
      <w:pPr>
        <w:tabs>
          <w:tab w:val="num" w:pos="720"/>
        </w:tabs>
        <w:ind w:left="720" w:hanging="360"/>
      </w:pPr>
      <w:rPr>
        <w:rFonts w:ascii="Arial" w:hAnsi="Arial" w:hint="default"/>
      </w:rPr>
    </w:lvl>
    <w:lvl w:ilvl="1" w:tplc="E69ED0EC" w:tentative="1">
      <w:start w:val="1"/>
      <w:numFmt w:val="bullet"/>
      <w:lvlText w:val="•"/>
      <w:lvlJc w:val="left"/>
      <w:pPr>
        <w:tabs>
          <w:tab w:val="num" w:pos="1440"/>
        </w:tabs>
        <w:ind w:left="1440" w:hanging="360"/>
      </w:pPr>
      <w:rPr>
        <w:rFonts w:ascii="Arial" w:hAnsi="Arial" w:hint="default"/>
      </w:rPr>
    </w:lvl>
    <w:lvl w:ilvl="2" w:tplc="856E31EE" w:tentative="1">
      <w:start w:val="1"/>
      <w:numFmt w:val="bullet"/>
      <w:lvlText w:val="•"/>
      <w:lvlJc w:val="left"/>
      <w:pPr>
        <w:tabs>
          <w:tab w:val="num" w:pos="2160"/>
        </w:tabs>
        <w:ind w:left="2160" w:hanging="360"/>
      </w:pPr>
      <w:rPr>
        <w:rFonts w:ascii="Arial" w:hAnsi="Arial" w:hint="default"/>
      </w:rPr>
    </w:lvl>
    <w:lvl w:ilvl="3" w:tplc="CE2AB7E6" w:tentative="1">
      <w:start w:val="1"/>
      <w:numFmt w:val="bullet"/>
      <w:lvlText w:val="•"/>
      <w:lvlJc w:val="left"/>
      <w:pPr>
        <w:tabs>
          <w:tab w:val="num" w:pos="2880"/>
        </w:tabs>
        <w:ind w:left="2880" w:hanging="360"/>
      </w:pPr>
      <w:rPr>
        <w:rFonts w:ascii="Arial" w:hAnsi="Arial" w:hint="default"/>
      </w:rPr>
    </w:lvl>
    <w:lvl w:ilvl="4" w:tplc="A45E3328" w:tentative="1">
      <w:start w:val="1"/>
      <w:numFmt w:val="bullet"/>
      <w:lvlText w:val="•"/>
      <w:lvlJc w:val="left"/>
      <w:pPr>
        <w:tabs>
          <w:tab w:val="num" w:pos="3600"/>
        </w:tabs>
        <w:ind w:left="3600" w:hanging="360"/>
      </w:pPr>
      <w:rPr>
        <w:rFonts w:ascii="Arial" w:hAnsi="Arial" w:hint="default"/>
      </w:rPr>
    </w:lvl>
    <w:lvl w:ilvl="5" w:tplc="10F027FC" w:tentative="1">
      <w:start w:val="1"/>
      <w:numFmt w:val="bullet"/>
      <w:lvlText w:val="•"/>
      <w:lvlJc w:val="left"/>
      <w:pPr>
        <w:tabs>
          <w:tab w:val="num" w:pos="4320"/>
        </w:tabs>
        <w:ind w:left="4320" w:hanging="360"/>
      </w:pPr>
      <w:rPr>
        <w:rFonts w:ascii="Arial" w:hAnsi="Arial" w:hint="default"/>
      </w:rPr>
    </w:lvl>
    <w:lvl w:ilvl="6" w:tplc="5EEA9C1C" w:tentative="1">
      <w:start w:val="1"/>
      <w:numFmt w:val="bullet"/>
      <w:lvlText w:val="•"/>
      <w:lvlJc w:val="left"/>
      <w:pPr>
        <w:tabs>
          <w:tab w:val="num" w:pos="5040"/>
        </w:tabs>
        <w:ind w:left="5040" w:hanging="360"/>
      </w:pPr>
      <w:rPr>
        <w:rFonts w:ascii="Arial" w:hAnsi="Arial" w:hint="default"/>
      </w:rPr>
    </w:lvl>
    <w:lvl w:ilvl="7" w:tplc="6750DA26" w:tentative="1">
      <w:start w:val="1"/>
      <w:numFmt w:val="bullet"/>
      <w:lvlText w:val="•"/>
      <w:lvlJc w:val="left"/>
      <w:pPr>
        <w:tabs>
          <w:tab w:val="num" w:pos="5760"/>
        </w:tabs>
        <w:ind w:left="5760" w:hanging="360"/>
      </w:pPr>
      <w:rPr>
        <w:rFonts w:ascii="Arial" w:hAnsi="Arial" w:hint="default"/>
      </w:rPr>
    </w:lvl>
    <w:lvl w:ilvl="8" w:tplc="8602997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CF92B7F"/>
    <w:multiLevelType w:val="hybridMultilevel"/>
    <w:tmpl w:val="A9AE1FE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F9C5BA8"/>
    <w:multiLevelType w:val="hybridMultilevel"/>
    <w:tmpl w:val="ECBCAED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9777A1C"/>
    <w:multiLevelType w:val="hybridMultilevel"/>
    <w:tmpl w:val="969EAA0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AAD721F"/>
    <w:multiLevelType w:val="hybridMultilevel"/>
    <w:tmpl w:val="A508B862"/>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E190453"/>
    <w:multiLevelType w:val="hybridMultilevel"/>
    <w:tmpl w:val="30569DE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76B1521"/>
    <w:multiLevelType w:val="hybridMultilevel"/>
    <w:tmpl w:val="8C4807DA"/>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E9E482C"/>
    <w:multiLevelType w:val="multilevel"/>
    <w:tmpl w:val="30569DE6"/>
    <w:styleLink w:val="TypografiPunkttegn"/>
    <w:lvl w:ilvl="0">
      <w:start w:val="1"/>
      <w:numFmt w:val="bullet"/>
      <w:lvlText w:val=""/>
      <w:lvlJc w:val="left"/>
      <w:pPr>
        <w:tabs>
          <w:tab w:val="num" w:pos="720"/>
        </w:tabs>
        <w:ind w:left="720" w:hanging="360"/>
      </w:pPr>
      <w:rPr>
        <w:rFonts w:ascii="Trade Gothic LT Std" w:hAnsi="Trade Gothic LT Std" w:hint="default"/>
        <w:b/>
        <w:sz w:val="22"/>
        <w:u w:color="B2B2B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3005FBB"/>
    <w:multiLevelType w:val="hybridMultilevel"/>
    <w:tmpl w:val="FDC4EE08"/>
    <w:lvl w:ilvl="0" w:tplc="F0EC1984">
      <w:numFmt w:val="bullet"/>
      <w:lvlText w:val=""/>
      <w:lvlJc w:val="left"/>
      <w:pPr>
        <w:ind w:left="720" w:hanging="360"/>
      </w:pPr>
      <w:rPr>
        <w:rFonts w:ascii="Symbol" w:eastAsiaTheme="minorHAnsi" w:hAnsi="Symbol" w:cstheme="minorBidi" w:hint="default"/>
      </w:rPr>
    </w:lvl>
    <w:lvl w:ilvl="1" w:tplc="5CB8922E" w:tentative="1">
      <w:start w:val="1"/>
      <w:numFmt w:val="bullet"/>
      <w:lvlText w:val="o"/>
      <w:lvlJc w:val="left"/>
      <w:pPr>
        <w:ind w:left="1440" w:hanging="360"/>
      </w:pPr>
      <w:rPr>
        <w:rFonts w:ascii="Courier New" w:hAnsi="Courier New" w:cs="Courier New" w:hint="default"/>
      </w:rPr>
    </w:lvl>
    <w:lvl w:ilvl="2" w:tplc="6674CB4C" w:tentative="1">
      <w:start w:val="1"/>
      <w:numFmt w:val="bullet"/>
      <w:lvlText w:val=""/>
      <w:lvlJc w:val="left"/>
      <w:pPr>
        <w:ind w:left="2160" w:hanging="360"/>
      </w:pPr>
      <w:rPr>
        <w:rFonts w:ascii="Wingdings" w:hAnsi="Wingdings" w:hint="default"/>
      </w:rPr>
    </w:lvl>
    <w:lvl w:ilvl="3" w:tplc="C938DDAA" w:tentative="1">
      <w:start w:val="1"/>
      <w:numFmt w:val="bullet"/>
      <w:lvlText w:val=""/>
      <w:lvlJc w:val="left"/>
      <w:pPr>
        <w:ind w:left="2880" w:hanging="360"/>
      </w:pPr>
      <w:rPr>
        <w:rFonts w:ascii="Symbol" w:hAnsi="Symbol" w:hint="default"/>
      </w:rPr>
    </w:lvl>
    <w:lvl w:ilvl="4" w:tplc="649C49B0" w:tentative="1">
      <w:start w:val="1"/>
      <w:numFmt w:val="bullet"/>
      <w:lvlText w:val="o"/>
      <w:lvlJc w:val="left"/>
      <w:pPr>
        <w:ind w:left="3600" w:hanging="360"/>
      </w:pPr>
      <w:rPr>
        <w:rFonts w:ascii="Courier New" w:hAnsi="Courier New" w:cs="Courier New" w:hint="default"/>
      </w:rPr>
    </w:lvl>
    <w:lvl w:ilvl="5" w:tplc="454614C0" w:tentative="1">
      <w:start w:val="1"/>
      <w:numFmt w:val="bullet"/>
      <w:lvlText w:val=""/>
      <w:lvlJc w:val="left"/>
      <w:pPr>
        <w:ind w:left="4320" w:hanging="360"/>
      </w:pPr>
      <w:rPr>
        <w:rFonts w:ascii="Wingdings" w:hAnsi="Wingdings" w:hint="default"/>
      </w:rPr>
    </w:lvl>
    <w:lvl w:ilvl="6" w:tplc="4F6431A2" w:tentative="1">
      <w:start w:val="1"/>
      <w:numFmt w:val="bullet"/>
      <w:lvlText w:val=""/>
      <w:lvlJc w:val="left"/>
      <w:pPr>
        <w:ind w:left="5040" w:hanging="360"/>
      </w:pPr>
      <w:rPr>
        <w:rFonts w:ascii="Symbol" w:hAnsi="Symbol" w:hint="default"/>
      </w:rPr>
    </w:lvl>
    <w:lvl w:ilvl="7" w:tplc="84F06872" w:tentative="1">
      <w:start w:val="1"/>
      <w:numFmt w:val="bullet"/>
      <w:lvlText w:val="o"/>
      <w:lvlJc w:val="left"/>
      <w:pPr>
        <w:ind w:left="5760" w:hanging="360"/>
      </w:pPr>
      <w:rPr>
        <w:rFonts w:ascii="Courier New" w:hAnsi="Courier New" w:cs="Courier New" w:hint="default"/>
      </w:rPr>
    </w:lvl>
    <w:lvl w:ilvl="8" w:tplc="7CCE5130" w:tentative="1">
      <w:start w:val="1"/>
      <w:numFmt w:val="bullet"/>
      <w:lvlText w:val=""/>
      <w:lvlJc w:val="left"/>
      <w:pPr>
        <w:ind w:left="6480" w:hanging="360"/>
      </w:pPr>
      <w:rPr>
        <w:rFonts w:ascii="Wingdings" w:hAnsi="Wingdings" w:hint="default"/>
      </w:rPr>
    </w:lvl>
  </w:abstractNum>
  <w:abstractNum w:abstractNumId="15" w15:restartNumberingAfterBreak="0">
    <w:nsid w:val="54F622D5"/>
    <w:multiLevelType w:val="hybridMultilevel"/>
    <w:tmpl w:val="FC00135E"/>
    <w:lvl w:ilvl="0" w:tplc="76622768">
      <w:start w:val="1"/>
      <w:numFmt w:val="bullet"/>
      <w:lvlText w:val="•"/>
      <w:lvlJc w:val="left"/>
      <w:pPr>
        <w:tabs>
          <w:tab w:val="num" w:pos="720"/>
        </w:tabs>
        <w:ind w:left="720" w:hanging="360"/>
      </w:pPr>
      <w:rPr>
        <w:rFonts w:ascii="Arial" w:hAnsi="Arial" w:hint="default"/>
      </w:rPr>
    </w:lvl>
    <w:lvl w:ilvl="1" w:tplc="14F8E9E8" w:tentative="1">
      <w:start w:val="1"/>
      <w:numFmt w:val="bullet"/>
      <w:lvlText w:val="•"/>
      <w:lvlJc w:val="left"/>
      <w:pPr>
        <w:tabs>
          <w:tab w:val="num" w:pos="1440"/>
        </w:tabs>
        <w:ind w:left="1440" w:hanging="360"/>
      </w:pPr>
      <w:rPr>
        <w:rFonts w:ascii="Arial" w:hAnsi="Arial" w:hint="default"/>
      </w:rPr>
    </w:lvl>
    <w:lvl w:ilvl="2" w:tplc="116E2180" w:tentative="1">
      <w:start w:val="1"/>
      <w:numFmt w:val="bullet"/>
      <w:lvlText w:val="•"/>
      <w:lvlJc w:val="left"/>
      <w:pPr>
        <w:tabs>
          <w:tab w:val="num" w:pos="2160"/>
        </w:tabs>
        <w:ind w:left="2160" w:hanging="360"/>
      </w:pPr>
      <w:rPr>
        <w:rFonts w:ascii="Arial" w:hAnsi="Arial" w:hint="default"/>
      </w:rPr>
    </w:lvl>
    <w:lvl w:ilvl="3" w:tplc="B14C5666" w:tentative="1">
      <w:start w:val="1"/>
      <w:numFmt w:val="bullet"/>
      <w:lvlText w:val="•"/>
      <w:lvlJc w:val="left"/>
      <w:pPr>
        <w:tabs>
          <w:tab w:val="num" w:pos="2880"/>
        </w:tabs>
        <w:ind w:left="2880" w:hanging="360"/>
      </w:pPr>
      <w:rPr>
        <w:rFonts w:ascii="Arial" w:hAnsi="Arial" w:hint="default"/>
      </w:rPr>
    </w:lvl>
    <w:lvl w:ilvl="4" w:tplc="D7C8B7D4" w:tentative="1">
      <w:start w:val="1"/>
      <w:numFmt w:val="bullet"/>
      <w:lvlText w:val="•"/>
      <w:lvlJc w:val="left"/>
      <w:pPr>
        <w:tabs>
          <w:tab w:val="num" w:pos="3600"/>
        </w:tabs>
        <w:ind w:left="3600" w:hanging="360"/>
      </w:pPr>
      <w:rPr>
        <w:rFonts w:ascii="Arial" w:hAnsi="Arial" w:hint="default"/>
      </w:rPr>
    </w:lvl>
    <w:lvl w:ilvl="5" w:tplc="B4FE2902" w:tentative="1">
      <w:start w:val="1"/>
      <w:numFmt w:val="bullet"/>
      <w:lvlText w:val="•"/>
      <w:lvlJc w:val="left"/>
      <w:pPr>
        <w:tabs>
          <w:tab w:val="num" w:pos="4320"/>
        </w:tabs>
        <w:ind w:left="4320" w:hanging="360"/>
      </w:pPr>
      <w:rPr>
        <w:rFonts w:ascii="Arial" w:hAnsi="Arial" w:hint="default"/>
      </w:rPr>
    </w:lvl>
    <w:lvl w:ilvl="6" w:tplc="8AA44F26" w:tentative="1">
      <w:start w:val="1"/>
      <w:numFmt w:val="bullet"/>
      <w:lvlText w:val="•"/>
      <w:lvlJc w:val="left"/>
      <w:pPr>
        <w:tabs>
          <w:tab w:val="num" w:pos="5040"/>
        </w:tabs>
        <w:ind w:left="5040" w:hanging="360"/>
      </w:pPr>
      <w:rPr>
        <w:rFonts w:ascii="Arial" w:hAnsi="Arial" w:hint="default"/>
      </w:rPr>
    </w:lvl>
    <w:lvl w:ilvl="7" w:tplc="C82CCA40" w:tentative="1">
      <w:start w:val="1"/>
      <w:numFmt w:val="bullet"/>
      <w:lvlText w:val="•"/>
      <w:lvlJc w:val="left"/>
      <w:pPr>
        <w:tabs>
          <w:tab w:val="num" w:pos="5760"/>
        </w:tabs>
        <w:ind w:left="5760" w:hanging="360"/>
      </w:pPr>
      <w:rPr>
        <w:rFonts w:ascii="Arial" w:hAnsi="Arial" w:hint="default"/>
      </w:rPr>
    </w:lvl>
    <w:lvl w:ilvl="8" w:tplc="9348A7E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75E6B6F"/>
    <w:multiLevelType w:val="hybridMultilevel"/>
    <w:tmpl w:val="BC92B6A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B743B59"/>
    <w:multiLevelType w:val="hybridMultilevel"/>
    <w:tmpl w:val="E604D52E"/>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16cid:durableId="311914598">
    <w:abstractNumId w:val="10"/>
  </w:num>
  <w:num w:numId="2" w16cid:durableId="1111508436">
    <w:abstractNumId w:val="4"/>
  </w:num>
  <w:num w:numId="3" w16cid:durableId="1850756903">
    <w:abstractNumId w:val="1"/>
  </w:num>
  <w:num w:numId="4" w16cid:durableId="1900089994">
    <w:abstractNumId w:val="11"/>
  </w:num>
  <w:num w:numId="5" w16cid:durableId="1263996953">
    <w:abstractNumId w:val="8"/>
  </w:num>
  <w:num w:numId="6" w16cid:durableId="2114595956">
    <w:abstractNumId w:val="2"/>
  </w:num>
  <w:num w:numId="7" w16cid:durableId="402025821">
    <w:abstractNumId w:val="5"/>
  </w:num>
  <w:num w:numId="8" w16cid:durableId="354581593">
    <w:abstractNumId w:val="9"/>
  </w:num>
  <w:num w:numId="9" w16cid:durableId="1590767550">
    <w:abstractNumId w:val="7"/>
  </w:num>
  <w:num w:numId="10" w16cid:durableId="379599568">
    <w:abstractNumId w:val="17"/>
  </w:num>
  <w:num w:numId="11" w16cid:durableId="825895325">
    <w:abstractNumId w:val="12"/>
  </w:num>
  <w:num w:numId="12" w16cid:durableId="1854415136">
    <w:abstractNumId w:val="16"/>
  </w:num>
  <w:num w:numId="13" w16cid:durableId="1556966731">
    <w:abstractNumId w:val="13"/>
  </w:num>
  <w:num w:numId="14" w16cid:durableId="120541171">
    <w:abstractNumId w:val="14"/>
  </w:num>
  <w:num w:numId="15" w16cid:durableId="1461412952">
    <w:abstractNumId w:val="3"/>
  </w:num>
  <w:num w:numId="16" w16cid:durableId="1208490411">
    <w:abstractNumId w:val="6"/>
  </w:num>
  <w:num w:numId="17" w16cid:durableId="1767384810">
    <w:abstractNumId w:val="15"/>
  </w:num>
  <w:num w:numId="18" w16cid:durableId="19268953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noPunctuationKerning/>
  <w:characterSpacingControl w:val="doNotCompress"/>
  <w:hdrShapeDefaults>
    <o:shapedefaults v:ext="edit" spidmax="52225">
      <o:colormenu v:ext="edit" fillcolor="none [321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C662E"/>
    <w:rsid w:val="000172E8"/>
    <w:rsid w:val="00017848"/>
    <w:rsid w:val="00020088"/>
    <w:rsid w:val="0002074E"/>
    <w:rsid w:val="00040929"/>
    <w:rsid w:val="00043931"/>
    <w:rsid w:val="000441FC"/>
    <w:rsid w:val="00047A04"/>
    <w:rsid w:val="000537B4"/>
    <w:rsid w:val="00064BF0"/>
    <w:rsid w:val="00064F19"/>
    <w:rsid w:val="000677D9"/>
    <w:rsid w:val="0009085D"/>
    <w:rsid w:val="00092288"/>
    <w:rsid w:val="000A01E9"/>
    <w:rsid w:val="000A1FDC"/>
    <w:rsid w:val="000A5C6A"/>
    <w:rsid w:val="000B3625"/>
    <w:rsid w:val="000B4042"/>
    <w:rsid w:val="000B6F1D"/>
    <w:rsid w:val="000B79B9"/>
    <w:rsid w:val="000C50E8"/>
    <w:rsid w:val="000C7B5B"/>
    <w:rsid w:val="000E0752"/>
    <w:rsid w:val="000E1EE5"/>
    <w:rsid w:val="000E2815"/>
    <w:rsid w:val="000F189F"/>
    <w:rsid w:val="000F495F"/>
    <w:rsid w:val="000F592C"/>
    <w:rsid w:val="000F6209"/>
    <w:rsid w:val="00113FA4"/>
    <w:rsid w:val="0012573F"/>
    <w:rsid w:val="001574D7"/>
    <w:rsid w:val="00166F76"/>
    <w:rsid w:val="001807D1"/>
    <w:rsid w:val="00183B8A"/>
    <w:rsid w:val="001924FC"/>
    <w:rsid w:val="00197153"/>
    <w:rsid w:val="001A132C"/>
    <w:rsid w:val="001B0621"/>
    <w:rsid w:val="001B6647"/>
    <w:rsid w:val="001B6FE7"/>
    <w:rsid w:val="001C63E4"/>
    <w:rsid w:val="001D3378"/>
    <w:rsid w:val="001D3AC9"/>
    <w:rsid w:val="001D50DD"/>
    <w:rsid w:val="001D5573"/>
    <w:rsid w:val="001E152E"/>
    <w:rsid w:val="001F201C"/>
    <w:rsid w:val="001F7404"/>
    <w:rsid w:val="00204E14"/>
    <w:rsid w:val="002057C9"/>
    <w:rsid w:val="002110E4"/>
    <w:rsid w:val="00220B9B"/>
    <w:rsid w:val="002409B0"/>
    <w:rsid w:val="00243B69"/>
    <w:rsid w:val="00273AA3"/>
    <w:rsid w:val="00274D15"/>
    <w:rsid w:val="00283DE7"/>
    <w:rsid w:val="002944D5"/>
    <w:rsid w:val="002A6A7C"/>
    <w:rsid w:val="002A6C63"/>
    <w:rsid w:val="002C18F2"/>
    <w:rsid w:val="002C7043"/>
    <w:rsid w:val="002E121D"/>
    <w:rsid w:val="002E3F07"/>
    <w:rsid w:val="002E4147"/>
    <w:rsid w:val="002E5149"/>
    <w:rsid w:val="002E57EE"/>
    <w:rsid w:val="002E6750"/>
    <w:rsid w:val="002F5992"/>
    <w:rsid w:val="00305079"/>
    <w:rsid w:val="00306318"/>
    <w:rsid w:val="0030781D"/>
    <w:rsid w:val="003117F5"/>
    <w:rsid w:val="00313AEA"/>
    <w:rsid w:val="00321545"/>
    <w:rsid w:val="00324299"/>
    <w:rsid w:val="003261FC"/>
    <w:rsid w:val="00351C57"/>
    <w:rsid w:val="0036068A"/>
    <w:rsid w:val="00362010"/>
    <w:rsid w:val="00366BBE"/>
    <w:rsid w:val="00386DE6"/>
    <w:rsid w:val="00393D06"/>
    <w:rsid w:val="00394F78"/>
    <w:rsid w:val="00397891"/>
    <w:rsid w:val="003A1D41"/>
    <w:rsid w:val="003A2E8C"/>
    <w:rsid w:val="003B256A"/>
    <w:rsid w:val="003B5FE2"/>
    <w:rsid w:val="003C311B"/>
    <w:rsid w:val="003D19CD"/>
    <w:rsid w:val="003E50EC"/>
    <w:rsid w:val="003E719C"/>
    <w:rsid w:val="003F3ECD"/>
    <w:rsid w:val="00402EDB"/>
    <w:rsid w:val="004254CE"/>
    <w:rsid w:val="00443692"/>
    <w:rsid w:val="00445F90"/>
    <w:rsid w:val="004519CE"/>
    <w:rsid w:val="004761FB"/>
    <w:rsid w:val="00477033"/>
    <w:rsid w:val="004776F4"/>
    <w:rsid w:val="0047798F"/>
    <w:rsid w:val="0048707C"/>
    <w:rsid w:val="0049710D"/>
    <w:rsid w:val="004B71AD"/>
    <w:rsid w:val="004B7819"/>
    <w:rsid w:val="004C1273"/>
    <w:rsid w:val="004D07D1"/>
    <w:rsid w:val="004D6006"/>
    <w:rsid w:val="004D6BF6"/>
    <w:rsid w:val="004E0DD6"/>
    <w:rsid w:val="004E5BD5"/>
    <w:rsid w:val="004E7581"/>
    <w:rsid w:val="004F414D"/>
    <w:rsid w:val="004F6D6C"/>
    <w:rsid w:val="004F77E3"/>
    <w:rsid w:val="0050163D"/>
    <w:rsid w:val="00504C3B"/>
    <w:rsid w:val="005121B6"/>
    <w:rsid w:val="00525AD7"/>
    <w:rsid w:val="005319E8"/>
    <w:rsid w:val="00532EE8"/>
    <w:rsid w:val="0056319A"/>
    <w:rsid w:val="0056474B"/>
    <w:rsid w:val="005666C7"/>
    <w:rsid w:val="0057103B"/>
    <w:rsid w:val="00573E31"/>
    <w:rsid w:val="00590D4D"/>
    <w:rsid w:val="005944DC"/>
    <w:rsid w:val="00597438"/>
    <w:rsid w:val="005C2007"/>
    <w:rsid w:val="005C46CA"/>
    <w:rsid w:val="005C60C4"/>
    <w:rsid w:val="005D1EC9"/>
    <w:rsid w:val="005D5416"/>
    <w:rsid w:val="005E3ED1"/>
    <w:rsid w:val="00605190"/>
    <w:rsid w:val="00623D73"/>
    <w:rsid w:val="00624BB0"/>
    <w:rsid w:val="00636FFD"/>
    <w:rsid w:val="00637409"/>
    <w:rsid w:val="0065788D"/>
    <w:rsid w:val="00660F60"/>
    <w:rsid w:val="0067108B"/>
    <w:rsid w:val="00681176"/>
    <w:rsid w:val="00682699"/>
    <w:rsid w:val="006834E2"/>
    <w:rsid w:val="00691D5B"/>
    <w:rsid w:val="00697DBF"/>
    <w:rsid w:val="006A181D"/>
    <w:rsid w:val="006A7090"/>
    <w:rsid w:val="006A760B"/>
    <w:rsid w:val="006E0B58"/>
    <w:rsid w:val="006E54C3"/>
    <w:rsid w:val="006F02AF"/>
    <w:rsid w:val="006F187E"/>
    <w:rsid w:val="00700F98"/>
    <w:rsid w:val="00705EB6"/>
    <w:rsid w:val="0071080A"/>
    <w:rsid w:val="00714E33"/>
    <w:rsid w:val="007223D9"/>
    <w:rsid w:val="00722F28"/>
    <w:rsid w:val="007433BB"/>
    <w:rsid w:val="00750028"/>
    <w:rsid w:val="007610A0"/>
    <w:rsid w:val="0076748E"/>
    <w:rsid w:val="00767EED"/>
    <w:rsid w:val="00773CD5"/>
    <w:rsid w:val="007747CA"/>
    <w:rsid w:val="007926B6"/>
    <w:rsid w:val="0079737E"/>
    <w:rsid w:val="007A2147"/>
    <w:rsid w:val="007B3AB0"/>
    <w:rsid w:val="007C7CF8"/>
    <w:rsid w:val="007D13AB"/>
    <w:rsid w:val="007E087A"/>
    <w:rsid w:val="007E0B92"/>
    <w:rsid w:val="007E2D94"/>
    <w:rsid w:val="007E6016"/>
    <w:rsid w:val="00804655"/>
    <w:rsid w:val="00805AB8"/>
    <w:rsid w:val="00810293"/>
    <w:rsid w:val="00810CAF"/>
    <w:rsid w:val="00812A09"/>
    <w:rsid w:val="00817E82"/>
    <w:rsid w:val="00820B6A"/>
    <w:rsid w:val="00835377"/>
    <w:rsid w:val="008561B4"/>
    <w:rsid w:val="00867F09"/>
    <w:rsid w:val="008778A8"/>
    <w:rsid w:val="00884CA2"/>
    <w:rsid w:val="00892CEF"/>
    <w:rsid w:val="00894DA8"/>
    <w:rsid w:val="008A22C0"/>
    <w:rsid w:val="008A2EB5"/>
    <w:rsid w:val="008B61B6"/>
    <w:rsid w:val="008C41C4"/>
    <w:rsid w:val="008C6163"/>
    <w:rsid w:val="008D3060"/>
    <w:rsid w:val="008D425D"/>
    <w:rsid w:val="008E6366"/>
    <w:rsid w:val="008F5DB1"/>
    <w:rsid w:val="00907C52"/>
    <w:rsid w:val="0092343E"/>
    <w:rsid w:val="00935BEB"/>
    <w:rsid w:val="00942A15"/>
    <w:rsid w:val="009435BC"/>
    <w:rsid w:val="00944C10"/>
    <w:rsid w:val="00944ED0"/>
    <w:rsid w:val="0095503F"/>
    <w:rsid w:val="0095754C"/>
    <w:rsid w:val="00961073"/>
    <w:rsid w:val="0097043A"/>
    <w:rsid w:val="00983AF9"/>
    <w:rsid w:val="00983FCE"/>
    <w:rsid w:val="009847FC"/>
    <w:rsid w:val="00986726"/>
    <w:rsid w:val="009975E4"/>
    <w:rsid w:val="009A0406"/>
    <w:rsid w:val="009A429D"/>
    <w:rsid w:val="009A5629"/>
    <w:rsid w:val="009C0447"/>
    <w:rsid w:val="009C662E"/>
    <w:rsid w:val="009D0DF7"/>
    <w:rsid w:val="009D44F6"/>
    <w:rsid w:val="009E4898"/>
    <w:rsid w:val="009F426E"/>
    <w:rsid w:val="009F4507"/>
    <w:rsid w:val="009F7A4D"/>
    <w:rsid w:val="00A017FE"/>
    <w:rsid w:val="00A14109"/>
    <w:rsid w:val="00A144A4"/>
    <w:rsid w:val="00A26924"/>
    <w:rsid w:val="00A30F12"/>
    <w:rsid w:val="00A34D51"/>
    <w:rsid w:val="00A41516"/>
    <w:rsid w:val="00A54D82"/>
    <w:rsid w:val="00A56581"/>
    <w:rsid w:val="00A73768"/>
    <w:rsid w:val="00A817DA"/>
    <w:rsid w:val="00A90A7A"/>
    <w:rsid w:val="00A90C85"/>
    <w:rsid w:val="00A97BDA"/>
    <w:rsid w:val="00AA2D3E"/>
    <w:rsid w:val="00AB5EB9"/>
    <w:rsid w:val="00AD1F96"/>
    <w:rsid w:val="00AE0668"/>
    <w:rsid w:val="00AE1F55"/>
    <w:rsid w:val="00B05BD1"/>
    <w:rsid w:val="00B2014C"/>
    <w:rsid w:val="00B24850"/>
    <w:rsid w:val="00B3281C"/>
    <w:rsid w:val="00B34E45"/>
    <w:rsid w:val="00B35ECF"/>
    <w:rsid w:val="00B41557"/>
    <w:rsid w:val="00B57FD6"/>
    <w:rsid w:val="00B60CD7"/>
    <w:rsid w:val="00B62579"/>
    <w:rsid w:val="00B814C3"/>
    <w:rsid w:val="00B83065"/>
    <w:rsid w:val="00B84377"/>
    <w:rsid w:val="00B9294C"/>
    <w:rsid w:val="00BA38E9"/>
    <w:rsid w:val="00BB1A23"/>
    <w:rsid w:val="00BB309C"/>
    <w:rsid w:val="00BC5D5B"/>
    <w:rsid w:val="00BD5AC3"/>
    <w:rsid w:val="00BD5EC6"/>
    <w:rsid w:val="00BE0432"/>
    <w:rsid w:val="00BF240F"/>
    <w:rsid w:val="00BF3B32"/>
    <w:rsid w:val="00BF6FF6"/>
    <w:rsid w:val="00C0137D"/>
    <w:rsid w:val="00C03338"/>
    <w:rsid w:val="00C128E4"/>
    <w:rsid w:val="00C133AF"/>
    <w:rsid w:val="00C139D4"/>
    <w:rsid w:val="00C174B0"/>
    <w:rsid w:val="00C32B0C"/>
    <w:rsid w:val="00C42222"/>
    <w:rsid w:val="00C45516"/>
    <w:rsid w:val="00C50C00"/>
    <w:rsid w:val="00C57B19"/>
    <w:rsid w:val="00C63933"/>
    <w:rsid w:val="00C7117C"/>
    <w:rsid w:val="00C71C44"/>
    <w:rsid w:val="00C753EE"/>
    <w:rsid w:val="00C756AA"/>
    <w:rsid w:val="00C759A2"/>
    <w:rsid w:val="00C8025A"/>
    <w:rsid w:val="00C81928"/>
    <w:rsid w:val="00C91C6A"/>
    <w:rsid w:val="00C926F3"/>
    <w:rsid w:val="00C950EC"/>
    <w:rsid w:val="00CA5692"/>
    <w:rsid w:val="00CB63D0"/>
    <w:rsid w:val="00CB77AF"/>
    <w:rsid w:val="00CC77F5"/>
    <w:rsid w:val="00CD642B"/>
    <w:rsid w:val="00CE2A6F"/>
    <w:rsid w:val="00CE35B8"/>
    <w:rsid w:val="00CE431C"/>
    <w:rsid w:val="00D00381"/>
    <w:rsid w:val="00D00D94"/>
    <w:rsid w:val="00D0231A"/>
    <w:rsid w:val="00D0524B"/>
    <w:rsid w:val="00D05BFC"/>
    <w:rsid w:val="00D14FD8"/>
    <w:rsid w:val="00D16C1D"/>
    <w:rsid w:val="00D21602"/>
    <w:rsid w:val="00D271F7"/>
    <w:rsid w:val="00D61D62"/>
    <w:rsid w:val="00D65CBD"/>
    <w:rsid w:val="00D763A0"/>
    <w:rsid w:val="00D85C28"/>
    <w:rsid w:val="00D919DE"/>
    <w:rsid w:val="00D92BCD"/>
    <w:rsid w:val="00D93C12"/>
    <w:rsid w:val="00D96AD4"/>
    <w:rsid w:val="00DB1892"/>
    <w:rsid w:val="00DB5C11"/>
    <w:rsid w:val="00DC38A1"/>
    <w:rsid w:val="00DC59C3"/>
    <w:rsid w:val="00DE3F6B"/>
    <w:rsid w:val="00DF23C9"/>
    <w:rsid w:val="00E04624"/>
    <w:rsid w:val="00E05776"/>
    <w:rsid w:val="00E071DA"/>
    <w:rsid w:val="00E17CD6"/>
    <w:rsid w:val="00E205EA"/>
    <w:rsid w:val="00E56519"/>
    <w:rsid w:val="00E62228"/>
    <w:rsid w:val="00E6411E"/>
    <w:rsid w:val="00E67E92"/>
    <w:rsid w:val="00E74238"/>
    <w:rsid w:val="00E74507"/>
    <w:rsid w:val="00E836B5"/>
    <w:rsid w:val="00EA2B30"/>
    <w:rsid w:val="00EA50F9"/>
    <w:rsid w:val="00EB3E3C"/>
    <w:rsid w:val="00EC25C3"/>
    <w:rsid w:val="00EC2837"/>
    <w:rsid w:val="00EC7B95"/>
    <w:rsid w:val="00EE1C70"/>
    <w:rsid w:val="00EE47AE"/>
    <w:rsid w:val="00EE4AB4"/>
    <w:rsid w:val="00EE6115"/>
    <w:rsid w:val="00EF5CBF"/>
    <w:rsid w:val="00F11ED8"/>
    <w:rsid w:val="00F13D28"/>
    <w:rsid w:val="00F147AB"/>
    <w:rsid w:val="00F24A27"/>
    <w:rsid w:val="00F27651"/>
    <w:rsid w:val="00F3138E"/>
    <w:rsid w:val="00F31D3E"/>
    <w:rsid w:val="00F4014D"/>
    <w:rsid w:val="00F44784"/>
    <w:rsid w:val="00F476B1"/>
    <w:rsid w:val="00F51ED6"/>
    <w:rsid w:val="00F53B61"/>
    <w:rsid w:val="00F72F42"/>
    <w:rsid w:val="00F73458"/>
    <w:rsid w:val="00F75285"/>
    <w:rsid w:val="00F827D0"/>
    <w:rsid w:val="00F86ACF"/>
    <w:rsid w:val="00FA59C1"/>
    <w:rsid w:val="00FA6C07"/>
    <w:rsid w:val="00FB6111"/>
    <w:rsid w:val="00FB6E0E"/>
    <w:rsid w:val="00FE72A1"/>
    <w:rsid w:val="00FF0BED"/>
    <w:rsid w:val="00FF2C0E"/>
    <w:rsid w:val="00FF5701"/>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2225">
      <o:colormenu v:ext="edit" fillcolor="none [3212]"/>
    </o:shapedefaults>
    <o:shapelayout v:ext="edit">
      <o:idmap v:ext="edit" data="1"/>
    </o:shapelayout>
  </w:shapeDefaults>
  <w:decimalSymbol w:val=","/>
  <w:listSeparator w:val=";"/>
  <w14:docId w14:val="2AAA9AD5"/>
  <w15:docId w15:val="{A528F9A9-657D-4A30-BCB9-479114FB0E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66BBE"/>
    <w:rPr>
      <w:rFonts w:ascii="Arial" w:hAnsi="Arial"/>
      <w:sz w:val="22"/>
      <w:szCs w:val="24"/>
    </w:rPr>
  </w:style>
  <w:style w:type="paragraph" w:styleId="Overskrift1">
    <w:name w:val="heading 1"/>
    <w:basedOn w:val="Normal"/>
    <w:next w:val="Normal"/>
    <w:link w:val="Overskrift1Tegn"/>
    <w:qFormat/>
    <w:rsid w:val="00366BBE"/>
    <w:pPr>
      <w:keepNext/>
      <w:spacing w:before="60" w:after="60"/>
      <w:outlineLvl w:val="0"/>
    </w:pPr>
    <w:rPr>
      <w:rFonts w:ascii="Verdana" w:hAnsi="Verdana" w:cs="Arial"/>
      <w:b/>
      <w:bCs/>
      <w:kern w:val="32"/>
      <w:sz w:val="26"/>
      <w:szCs w:val="32"/>
    </w:rPr>
  </w:style>
  <w:style w:type="paragraph" w:styleId="Overskrift2">
    <w:name w:val="heading 2"/>
    <w:basedOn w:val="Normal"/>
    <w:next w:val="Normal"/>
    <w:qFormat/>
    <w:rsid w:val="006A760B"/>
    <w:pPr>
      <w:keepNext/>
      <w:spacing w:before="60" w:after="60"/>
      <w:outlineLvl w:val="1"/>
    </w:pPr>
    <w:rPr>
      <w:rFonts w:ascii="Verdana" w:hAnsi="Verdana" w:cs="Arial"/>
      <w:b/>
      <w:bCs/>
      <w:iCs/>
      <w:sz w:val="24"/>
      <w:szCs w:val="28"/>
    </w:rPr>
  </w:style>
  <w:style w:type="paragraph" w:styleId="Overskrift3">
    <w:name w:val="heading 3"/>
    <w:basedOn w:val="Normal"/>
    <w:next w:val="Normal"/>
    <w:qFormat/>
    <w:rsid w:val="006A760B"/>
    <w:pPr>
      <w:keepNext/>
      <w:spacing w:before="60" w:after="60"/>
      <w:outlineLvl w:val="2"/>
    </w:pPr>
    <w:rPr>
      <w:rFonts w:ascii="Verdana" w:hAnsi="Verdana" w:cs="Arial"/>
      <w:b/>
      <w:bCs/>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fod">
    <w:name w:val="footer"/>
    <w:basedOn w:val="Normal"/>
    <w:rsid w:val="00D14FD8"/>
    <w:pPr>
      <w:tabs>
        <w:tab w:val="center" w:pos="4819"/>
        <w:tab w:val="right" w:pos="9638"/>
      </w:tabs>
      <w:spacing w:line="280" w:lineRule="exact"/>
    </w:pPr>
    <w:rPr>
      <w:sz w:val="18"/>
    </w:rPr>
  </w:style>
  <w:style w:type="paragraph" w:styleId="Sidehoved">
    <w:name w:val="header"/>
    <w:basedOn w:val="Normal"/>
    <w:rsid w:val="00944ED0"/>
    <w:pPr>
      <w:tabs>
        <w:tab w:val="center" w:pos="4819"/>
        <w:tab w:val="right" w:pos="9638"/>
      </w:tabs>
      <w:jc w:val="center"/>
    </w:pPr>
    <w:rPr>
      <w:smallCaps/>
      <w:sz w:val="28"/>
    </w:rPr>
  </w:style>
  <w:style w:type="character" w:styleId="Hyperlink">
    <w:name w:val="Hyperlink"/>
    <w:basedOn w:val="Standardskrifttypeiafsnit"/>
    <w:uiPriority w:val="99"/>
    <w:rsid w:val="00705EB6"/>
    <w:rPr>
      <w:color w:val="0000FF"/>
      <w:u w:val="single"/>
    </w:rPr>
  </w:style>
  <w:style w:type="table" w:styleId="Tabel-Gitter">
    <w:name w:val="Table Grid"/>
    <w:basedOn w:val="Tabel-Normal"/>
    <w:uiPriority w:val="39"/>
    <w:rsid w:val="008E63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ypografiPunkttegn">
    <w:name w:val="Typografi Punkttegn"/>
    <w:basedOn w:val="Ingenoversigt"/>
    <w:rsid w:val="007E087A"/>
    <w:pPr>
      <w:numPr>
        <w:numId w:val="13"/>
      </w:numPr>
    </w:pPr>
  </w:style>
  <w:style w:type="paragraph" w:styleId="Indholdsfortegnelse1">
    <w:name w:val="toc 1"/>
    <w:basedOn w:val="Normal"/>
    <w:next w:val="Normal"/>
    <w:autoRedefine/>
    <w:uiPriority w:val="39"/>
    <w:rsid w:val="00366BBE"/>
    <w:pPr>
      <w:tabs>
        <w:tab w:val="right" w:leader="dot" w:pos="8777"/>
      </w:tabs>
      <w:spacing w:line="360" w:lineRule="auto"/>
    </w:pPr>
    <w:rPr>
      <w:b/>
    </w:rPr>
  </w:style>
  <w:style w:type="paragraph" w:styleId="Indholdsfortegnelse2">
    <w:name w:val="toc 2"/>
    <w:basedOn w:val="Normal"/>
    <w:next w:val="Normal"/>
    <w:autoRedefine/>
    <w:uiPriority w:val="39"/>
    <w:rsid w:val="000E2815"/>
    <w:pPr>
      <w:tabs>
        <w:tab w:val="right" w:leader="dot" w:pos="8777"/>
      </w:tabs>
    </w:pPr>
  </w:style>
  <w:style w:type="paragraph" w:styleId="Indholdsfortegnelse3">
    <w:name w:val="toc 3"/>
    <w:basedOn w:val="Normal"/>
    <w:next w:val="Normal"/>
    <w:autoRedefine/>
    <w:uiPriority w:val="39"/>
    <w:rsid w:val="000E2815"/>
    <w:pPr>
      <w:tabs>
        <w:tab w:val="right" w:leader="dot" w:pos="8777"/>
      </w:tabs>
    </w:pPr>
  </w:style>
  <w:style w:type="paragraph" w:styleId="Dokumentoversigt">
    <w:name w:val="Document Map"/>
    <w:basedOn w:val="Normal"/>
    <w:semiHidden/>
    <w:rsid w:val="00C7117C"/>
    <w:pPr>
      <w:shd w:val="clear" w:color="auto" w:fill="000080"/>
    </w:pPr>
    <w:rPr>
      <w:rFonts w:ascii="Tahoma" w:hAnsi="Tahoma" w:cs="Tahoma"/>
      <w:sz w:val="20"/>
      <w:szCs w:val="20"/>
    </w:rPr>
  </w:style>
  <w:style w:type="paragraph" w:styleId="Markeringsbobletekst">
    <w:name w:val="Balloon Text"/>
    <w:basedOn w:val="Normal"/>
    <w:link w:val="MarkeringsbobletekstTegn"/>
    <w:rsid w:val="00A017FE"/>
    <w:rPr>
      <w:rFonts w:ascii="Tahoma" w:hAnsi="Tahoma" w:cs="Tahoma"/>
      <w:sz w:val="16"/>
      <w:szCs w:val="16"/>
    </w:rPr>
  </w:style>
  <w:style w:type="character" w:customStyle="1" w:styleId="MarkeringsbobletekstTegn">
    <w:name w:val="Markeringsbobletekst Tegn"/>
    <w:basedOn w:val="Standardskrifttypeiafsnit"/>
    <w:link w:val="Markeringsbobletekst"/>
    <w:rsid w:val="00A017FE"/>
    <w:rPr>
      <w:rFonts w:ascii="Tahoma" w:hAnsi="Tahoma" w:cs="Tahoma"/>
      <w:sz w:val="16"/>
      <w:szCs w:val="16"/>
    </w:rPr>
  </w:style>
  <w:style w:type="paragraph" w:styleId="Overskrift">
    <w:name w:val="TOC Heading"/>
    <w:basedOn w:val="Overskrift1"/>
    <w:next w:val="Normal"/>
    <w:uiPriority w:val="39"/>
    <w:unhideWhenUsed/>
    <w:qFormat/>
    <w:rsid w:val="00366BBE"/>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character" w:customStyle="1" w:styleId="Overskrift1Tegn">
    <w:name w:val="Overskrift 1 Tegn"/>
    <w:basedOn w:val="Standardskrifttypeiafsnit"/>
    <w:link w:val="Overskrift1"/>
    <w:rsid w:val="00A41516"/>
    <w:rPr>
      <w:rFonts w:ascii="Verdana" w:hAnsi="Verdana" w:cs="Arial"/>
      <w:b/>
      <w:bCs/>
      <w:kern w:val="32"/>
      <w:sz w:val="26"/>
      <w:szCs w:val="32"/>
    </w:rPr>
  </w:style>
  <w:style w:type="character" w:styleId="Strk">
    <w:name w:val="Strong"/>
    <w:basedOn w:val="Standardskrifttypeiafsnit"/>
    <w:qFormat/>
    <w:rsid w:val="00A41516"/>
    <w:rPr>
      <w:b/>
      <w:bCs/>
    </w:rPr>
  </w:style>
  <w:style w:type="paragraph" w:styleId="Billedtekst">
    <w:name w:val="caption"/>
    <w:basedOn w:val="Normal"/>
    <w:next w:val="Normal"/>
    <w:unhideWhenUsed/>
    <w:qFormat/>
    <w:rsid w:val="00817E82"/>
    <w:rPr>
      <w:rFonts w:ascii="Times New Roman" w:hAnsi="Times New Roman"/>
      <w:b/>
      <w:bCs/>
      <w:sz w:val="20"/>
      <w:szCs w:val="20"/>
    </w:rPr>
  </w:style>
  <w:style w:type="paragraph" w:styleId="Strktcitat">
    <w:name w:val="Intense Quote"/>
    <w:basedOn w:val="Normal"/>
    <w:next w:val="Normal"/>
    <w:link w:val="StrktcitatTegn"/>
    <w:uiPriority w:val="30"/>
    <w:qFormat/>
    <w:rsid w:val="00817E82"/>
    <w:pPr>
      <w:pBdr>
        <w:top w:val="single" w:sz="4" w:space="10" w:color="5B9BD5"/>
        <w:bottom w:val="single" w:sz="4" w:space="10" w:color="5B9BD5"/>
      </w:pBdr>
      <w:spacing w:before="360" w:after="360"/>
      <w:ind w:left="864" w:right="864"/>
      <w:jc w:val="center"/>
    </w:pPr>
    <w:rPr>
      <w:rFonts w:ascii="Times New Roman" w:hAnsi="Times New Roman"/>
      <w:i/>
      <w:iCs/>
      <w:color w:val="5B9BD5"/>
      <w:sz w:val="24"/>
    </w:rPr>
  </w:style>
  <w:style w:type="character" w:customStyle="1" w:styleId="StrktcitatTegn">
    <w:name w:val="Stærkt citat Tegn"/>
    <w:basedOn w:val="Standardskrifttypeiafsnit"/>
    <w:link w:val="Strktcitat"/>
    <w:uiPriority w:val="30"/>
    <w:rsid w:val="00817E82"/>
    <w:rPr>
      <w:i/>
      <w:iCs/>
      <w:color w:val="5B9BD5"/>
      <w:sz w:val="24"/>
      <w:szCs w:val="24"/>
    </w:rPr>
  </w:style>
  <w:style w:type="paragraph" w:styleId="Ingenafstand">
    <w:name w:val="No Spacing"/>
    <w:link w:val="IngenafstandTegn"/>
    <w:qFormat/>
    <w:rsid w:val="00064F19"/>
    <w:rPr>
      <w:rFonts w:ascii="Arial" w:eastAsiaTheme="minorEastAsia" w:hAnsi="Arial" w:cstheme="minorBidi"/>
      <w:sz w:val="24"/>
      <w:szCs w:val="22"/>
      <w:lang w:eastAsia="zh-CN"/>
    </w:rPr>
  </w:style>
  <w:style w:type="character" w:customStyle="1" w:styleId="IngenafstandTegn">
    <w:name w:val="Ingen afstand Tegn"/>
    <w:basedOn w:val="Standardskrifttypeiafsnit"/>
    <w:link w:val="Ingenafstand"/>
    <w:rsid w:val="00064F19"/>
    <w:rPr>
      <w:rFonts w:ascii="Arial" w:eastAsiaTheme="minorEastAsia" w:hAnsi="Arial" w:cstheme="minorBidi"/>
      <w:sz w:val="24"/>
      <w:szCs w:val="22"/>
      <w:lang w:eastAsia="zh-CN"/>
    </w:rPr>
  </w:style>
  <w:style w:type="paragraph" w:customStyle="1" w:styleId="Default">
    <w:name w:val="Default"/>
    <w:rsid w:val="00064F19"/>
    <w:pPr>
      <w:autoSpaceDE w:val="0"/>
      <w:autoSpaceDN w:val="0"/>
      <w:adjustRightInd w:val="0"/>
    </w:pPr>
    <w:rPr>
      <w:rFonts w:ascii="Calibri" w:eastAsiaTheme="minorHAnsi" w:hAnsi="Calibri" w:cs="Calibri"/>
      <w:color w:val="000000"/>
      <w:sz w:val="24"/>
      <w:szCs w:val="24"/>
      <w:lang w:eastAsia="en-US"/>
    </w:rPr>
  </w:style>
  <w:style w:type="paragraph" w:styleId="Listeafsnit">
    <w:name w:val="List Paragraph"/>
    <w:basedOn w:val="Normal"/>
    <w:uiPriority w:val="34"/>
    <w:qFormat/>
    <w:rsid w:val="00043931"/>
    <w:pPr>
      <w:spacing w:line="280" w:lineRule="atLeast"/>
      <w:ind w:left="720"/>
      <w:contextualSpacing/>
    </w:pPr>
    <w:rPr>
      <w:rFonts w:ascii="Georgia" w:eastAsiaTheme="minorHAnsi" w:hAnsi="Georgia" w:cstheme="minorBidi"/>
      <w:sz w:val="2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www.google.dk/url?sa=i&amp;rct=j&amp;q=&amp;esrc=s&amp;source=images&amp;cd=&amp;cad=rja&amp;uact=8&amp;ved=0ahUKEwjUteeB0vvTAhWEliwKHeoUBqAQjRwIBw&amp;url=http://www.broendbyhaveby3.dk/sommerprogram_2015.html&amp;psig=AFQjCNEqd5DJBXMdPO4TWb9UU4wyumfZPw&amp;ust=1495272422047000" TargetMode="External"/><Relationship Id="rId21" Type="http://schemas.openxmlformats.org/officeDocument/2006/relationships/image" Target="media/image12.jpeg"/><Relationship Id="rId42" Type="http://schemas.openxmlformats.org/officeDocument/2006/relationships/image" Target="cid:42C78AAD-4397-45AE-81A9-5A7922EC778F" TargetMode="External"/><Relationship Id="rId47" Type="http://schemas.openxmlformats.org/officeDocument/2006/relationships/image" Target="media/image26.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cid:image001.jpg@01D98EEA.C7CB6F30" TargetMode="External"/><Relationship Id="rId89" Type="http://schemas.openxmlformats.org/officeDocument/2006/relationships/image" Target="media/image59.jpeg"/><Relationship Id="rId112" Type="http://schemas.openxmlformats.org/officeDocument/2006/relationships/image" Target="cid:image019.jpg@01D98EEA.C7CB6F30" TargetMode="External"/><Relationship Id="rId133" Type="http://schemas.openxmlformats.org/officeDocument/2006/relationships/image" Target="cid:0D0FAE31-18BE-4A4F-8377-5DDECE3A57D3" TargetMode="External"/><Relationship Id="rId138" Type="http://schemas.openxmlformats.org/officeDocument/2006/relationships/image" Target="media/image92.jpeg"/><Relationship Id="rId16" Type="http://schemas.openxmlformats.org/officeDocument/2006/relationships/image" Target="media/image8.jpeg"/><Relationship Id="rId107" Type="http://schemas.openxmlformats.org/officeDocument/2006/relationships/image" Target="media/image74.jpeg"/><Relationship Id="rId11" Type="http://schemas.openxmlformats.org/officeDocument/2006/relationships/image" Target="media/image4.jpeg"/><Relationship Id="rId32" Type="http://schemas.openxmlformats.org/officeDocument/2006/relationships/image" Target="media/image18.jpeg"/><Relationship Id="rId37"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cid:16001700-4FF6-4548-86D8-DBE8093E7318" TargetMode="External"/><Relationship Id="rId74" Type="http://schemas.openxmlformats.org/officeDocument/2006/relationships/image" Target="media/image46.jpeg"/><Relationship Id="rId79" Type="http://schemas.openxmlformats.org/officeDocument/2006/relationships/image" Target="media/image51.jpeg"/><Relationship Id="rId102" Type="http://schemas.openxmlformats.org/officeDocument/2006/relationships/image" Target="media/image70.jpeg"/><Relationship Id="rId123" Type="http://schemas.openxmlformats.org/officeDocument/2006/relationships/image" Target="media/image82.jpeg"/><Relationship Id="rId128" Type="http://schemas.openxmlformats.org/officeDocument/2006/relationships/hyperlink" Target="mailto:lothar@stofanet.dk" TargetMode="External"/><Relationship Id="rId5" Type="http://schemas.openxmlformats.org/officeDocument/2006/relationships/webSettings" Target="webSettings.xml"/><Relationship Id="rId90" Type="http://schemas.openxmlformats.org/officeDocument/2006/relationships/image" Target="cid:BAD18F18-EBAB-4A28-B973-0A680CE11932" TargetMode="External"/><Relationship Id="rId95" Type="http://schemas.openxmlformats.org/officeDocument/2006/relationships/image" Target="media/image64.jpeg"/><Relationship Id="rId22" Type="http://schemas.openxmlformats.org/officeDocument/2006/relationships/image" Target="cid:188299c90756c675beb2" TargetMode="External"/><Relationship Id="rId27" Type="http://schemas.openxmlformats.org/officeDocument/2006/relationships/image" Target="cid:8AC4C4AB-ACDB-4FB2-AC62-F15D924EA86E" TargetMode="External"/><Relationship Id="rId43" Type="http://schemas.openxmlformats.org/officeDocument/2006/relationships/image" Target="media/image24.jpeg"/><Relationship Id="rId48" Type="http://schemas.openxmlformats.org/officeDocument/2006/relationships/image" Target="cid:F3712C37-DB55-4FB8-95F7-79D506FB3110" TargetMode="External"/><Relationship Id="rId64" Type="http://schemas.openxmlformats.org/officeDocument/2006/relationships/image" Target="media/image36.jpeg"/><Relationship Id="rId69" Type="http://schemas.openxmlformats.org/officeDocument/2006/relationships/image" Target="media/image41.jpeg"/><Relationship Id="rId113" Type="http://schemas.openxmlformats.org/officeDocument/2006/relationships/image" Target="media/image78.jpeg"/><Relationship Id="rId118" Type="http://schemas.openxmlformats.org/officeDocument/2006/relationships/image" Target="media/image80.png"/><Relationship Id="rId134" Type="http://schemas.openxmlformats.org/officeDocument/2006/relationships/image" Target="media/image88.jpeg"/><Relationship Id="rId139" Type="http://schemas.openxmlformats.org/officeDocument/2006/relationships/image" Target="media/image93.png"/><Relationship Id="rId8" Type="http://schemas.openxmlformats.org/officeDocument/2006/relationships/image" Target="media/image1.jpeg"/><Relationship Id="rId51" Type="http://schemas.openxmlformats.org/officeDocument/2006/relationships/image" Target="media/image28.jpeg"/><Relationship Id="rId72" Type="http://schemas.openxmlformats.org/officeDocument/2006/relationships/image" Target="media/image44.png"/><Relationship Id="rId80" Type="http://schemas.openxmlformats.org/officeDocument/2006/relationships/image" Target="media/image52.jpeg"/><Relationship Id="rId85" Type="http://schemas.openxmlformats.org/officeDocument/2006/relationships/image" Target="media/image56.jpeg"/><Relationship Id="rId93" Type="http://schemas.openxmlformats.org/officeDocument/2006/relationships/image" Target="media/image62.jpeg"/><Relationship Id="rId98" Type="http://schemas.openxmlformats.org/officeDocument/2006/relationships/image" Target="media/image67.jpeg"/><Relationship Id="rId121" Type="http://schemas.openxmlformats.org/officeDocument/2006/relationships/image" Target="media/image81.gif"/><Relationship Id="rId14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file:///C:\Users\dknaro\Desktop\6%20Juni.docx" TargetMode="External"/><Relationship Id="rId17" Type="http://schemas.openxmlformats.org/officeDocument/2006/relationships/image" Target="media/image9.jpeg"/><Relationship Id="rId25" Type="http://schemas.openxmlformats.org/officeDocument/2006/relationships/image" Target="cid:6BE51F12-0EB1-4822-BF25-EC06AE7341F6" TargetMode="External"/><Relationship Id="rId33" Type="http://schemas.openxmlformats.org/officeDocument/2006/relationships/image" Target="media/image19.jpeg"/><Relationship Id="rId38" Type="http://schemas.openxmlformats.org/officeDocument/2006/relationships/image" Target="cid:53D5B2E7-08EE-423E-9755-A5A0C11ABA8B" TargetMode="External"/><Relationship Id="rId46" Type="http://schemas.openxmlformats.org/officeDocument/2006/relationships/image" Target="cid:C05C1354-237A-4343-9510-CD01D4CB275E" TargetMode="External"/><Relationship Id="rId59" Type="http://schemas.openxmlformats.org/officeDocument/2006/relationships/image" Target="media/image32.jpeg"/><Relationship Id="rId67" Type="http://schemas.openxmlformats.org/officeDocument/2006/relationships/image" Target="media/image39.jpeg"/><Relationship Id="rId103" Type="http://schemas.openxmlformats.org/officeDocument/2006/relationships/image" Target="cid:image006.jpg@01D98EEA.C7CB6F30" TargetMode="External"/><Relationship Id="rId108" Type="http://schemas.openxmlformats.org/officeDocument/2006/relationships/image" Target="media/image75.jpeg"/><Relationship Id="rId116" Type="http://schemas.openxmlformats.org/officeDocument/2006/relationships/image" Target="cid:43477A19-7466-4721-86F1-E4540EB38E23" TargetMode="External"/><Relationship Id="rId124" Type="http://schemas.openxmlformats.org/officeDocument/2006/relationships/image" Target="media/image83.jpeg"/><Relationship Id="rId129" Type="http://schemas.openxmlformats.org/officeDocument/2006/relationships/hyperlink" Target="mailto:hberichsen@hotmail.com" TargetMode="External"/><Relationship Id="rId137" Type="http://schemas.openxmlformats.org/officeDocument/2006/relationships/image" Target="media/image91.jpeg"/><Relationship Id="rId20" Type="http://schemas.openxmlformats.org/officeDocument/2006/relationships/image" Target="cid:188299c7128b71180ec1" TargetMode="External"/><Relationship Id="rId41" Type="http://schemas.openxmlformats.org/officeDocument/2006/relationships/image" Target="media/image23.jpeg"/><Relationship Id="rId54" Type="http://schemas.openxmlformats.org/officeDocument/2006/relationships/image" Target="cid:FB0990DF-2BCC-4386-ABEB-9165997134F0" TargetMode="External"/><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cid:0E14AEE5-E829-4012-9C6F-1103BE721839" TargetMode="External"/><Relationship Id="rId91" Type="http://schemas.openxmlformats.org/officeDocument/2006/relationships/image" Target="media/image60.jpeg"/><Relationship Id="rId96" Type="http://schemas.openxmlformats.org/officeDocument/2006/relationships/image" Target="media/image65.jpeg"/><Relationship Id="rId111" Type="http://schemas.openxmlformats.org/officeDocument/2006/relationships/image" Target="media/image77.jpeg"/><Relationship Id="rId132" Type="http://schemas.openxmlformats.org/officeDocument/2006/relationships/image" Target="media/image87.jpeg"/><Relationship Id="rId14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6.jpeg"/><Relationship Id="rId36" Type="http://schemas.openxmlformats.org/officeDocument/2006/relationships/image" Target="cid:4FEE2BDC-9011-4274-80D8-809093AE5B65" TargetMode="External"/><Relationship Id="rId49" Type="http://schemas.openxmlformats.org/officeDocument/2006/relationships/image" Target="media/image27.jpeg"/><Relationship Id="rId57" Type="http://schemas.openxmlformats.org/officeDocument/2006/relationships/image" Target="media/image31.jpeg"/><Relationship Id="rId106" Type="http://schemas.openxmlformats.org/officeDocument/2006/relationships/image" Target="media/image73.jpeg"/><Relationship Id="rId114" Type="http://schemas.openxmlformats.org/officeDocument/2006/relationships/image" Target="cid:image012.jpg@01D98EEA.C7CB6F30" TargetMode="External"/><Relationship Id="rId119" Type="http://schemas.microsoft.com/office/2007/relationships/hdphoto" Target="media/hdphoto1.wdp"/><Relationship Id="rId127" Type="http://schemas.openxmlformats.org/officeDocument/2006/relationships/package" Target="embeddings/Microsoft_Word_Document.docx"/><Relationship Id="rId10" Type="http://schemas.openxmlformats.org/officeDocument/2006/relationships/image" Target="media/image3.jpeg"/><Relationship Id="rId31" Type="http://schemas.openxmlformats.org/officeDocument/2006/relationships/image" Target="cid:CAFB707E-D471-42B6-8C8E-3217FBCB1C58" TargetMode="External"/><Relationship Id="rId44" Type="http://schemas.openxmlformats.org/officeDocument/2006/relationships/image" Target="cid:5E0A1183-0B6F-42B5-8DAF-2565DF144517" TargetMode="External"/><Relationship Id="rId52" Type="http://schemas.openxmlformats.org/officeDocument/2006/relationships/image" Target="cid:A813C3BF-9499-443F-9D86-725391006711" TargetMode="External"/><Relationship Id="rId60" Type="http://schemas.openxmlformats.org/officeDocument/2006/relationships/image" Target="cid:FF8539D4-1141-4DEB-AA08-AAA3D08F4D7E" TargetMode="External"/><Relationship Id="rId65" Type="http://schemas.openxmlformats.org/officeDocument/2006/relationships/image" Target="media/image37.jpeg"/><Relationship Id="rId73" Type="http://schemas.openxmlformats.org/officeDocument/2006/relationships/image" Target="media/image45.pn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7.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69.jpeg"/><Relationship Id="rId122" Type="http://schemas.openxmlformats.org/officeDocument/2006/relationships/hyperlink" Target="https://www.google.dk/url?sa=i&amp;rct=j&amp;q=&amp;esrc=s&amp;source=images&amp;cd=&amp;cad=rja&amp;uact=8&amp;ved=0ahUKEwjh4YTW3vvTAhXCjSwKHcEjDRQQjRwIBw&amp;url=https://twitter.com/anitavegeberg/status/613279245054406656&amp;psig=AFQjCNEyTV_O58ANlgC7TL5K2FtUmapdGg&amp;ust=1495275795910587" TargetMode="External"/><Relationship Id="rId130" Type="http://schemas.openxmlformats.org/officeDocument/2006/relationships/hyperlink" Target="mailto:marianneradik0@gmail.com" TargetMode="External"/><Relationship Id="rId135" Type="http://schemas.openxmlformats.org/officeDocument/2006/relationships/image" Target="media/image89.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22.jpeg"/><Relationship Id="rId109" Type="http://schemas.openxmlformats.org/officeDocument/2006/relationships/image" Target="media/image76.jpeg"/><Relationship Id="rId34" Type="http://schemas.openxmlformats.org/officeDocument/2006/relationships/image" Target="cid:D39D160E-91FF-4757-A950-BF2C5E5BEE84" TargetMode="External"/><Relationship Id="rId50" Type="http://schemas.openxmlformats.org/officeDocument/2006/relationships/image" Target="cid:6283AD51-1BA8-4E3C-B28E-5799505B3520" TargetMode="External"/><Relationship Id="rId55" Type="http://schemas.openxmlformats.org/officeDocument/2006/relationships/image" Target="media/image30.jpeg"/><Relationship Id="rId76" Type="http://schemas.openxmlformats.org/officeDocument/2006/relationships/image" Target="media/image48.jpeg"/><Relationship Id="rId97" Type="http://schemas.openxmlformats.org/officeDocument/2006/relationships/image" Target="media/image66.jpeg"/><Relationship Id="rId104" Type="http://schemas.openxmlformats.org/officeDocument/2006/relationships/image" Target="media/image71.jpeg"/><Relationship Id="rId120" Type="http://schemas.openxmlformats.org/officeDocument/2006/relationships/hyperlink" Target="https://www.google.dk/url?sa=i&amp;rct=j&amp;q=&amp;esrc=s&amp;source=images&amp;cd=&amp;cad=rja&amp;uact=8&amp;ved=0ahUKEwi08MX00vvTAhXF_ywKHQLHBEIQjRwIBw&amp;url=https://clipartfest.com/categories/view/69d8b3c7484931151c90ecfd2d64bede32f862b6/sankt-hans-clipart.html&amp;psig=AFQjCNHYRFMqBrHR3g8HFSpHF1T4ZAcJSw&amp;ust=1495272659173161" TargetMode="External"/><Relationship Id="rId125" Type="http://schemas.openxmlformats.org/officeDocument/2006/relationships/image" Target="media/image84.jpeg"/><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3.jpeg"/><Relationship Id="rId92" Type="http://schemas.openxmlformats.org/officeDocument/2006/relationships/image" Target="media/image61.jpeg"/><Relationship Id="rId2" Type="http://schemas.openxmlformats.org/officeDocument/2006/relationships/numbering" Target="numbering.xml"/><Relationship Id="rId29" Type="http://schemas.openxmlformats.org/officeDocument/2006/relationships/image" Target="cid:CE708CF0-96CA-4E7D-922C-C267ADF4FE7E" TargetMode="External"/><Relationship Id="rId24" Type="http://schemas.openxmlformats.org/officeDocument/2006/relationships/image" Target="media/image14.jpeg"/><Relationship Id="rId40" Type="http://schemas.openxmlformats.org/officeDocument/2006/relationships/image" Target="cid:E5B96C69-D591-4234-BE90-43BBD902DE55" TargetMode="External"/><Relationship Id="rId45" Type="http://schemas.openxmlformats.org/officeDocument/2006/relationships/image" Target="media/image25.jpeg"/><Relationship Id="rId66" Type="http://schemas.openxmlformats.org/officeDocument/2006/relationships/image" Target="media/image38.jpeg"/><Relationship Id="rId87" Type="http://schemas.openxmlformats.org/officeDocument/2006/relationships/image" Target="media/image58.jpeg"/><Relationship Id="rId110" Type="http://schemas.openxmlformats.org/officeDocument/2006/relationships/image" Target="cid:E2ACFFBE-EE83-4AA7-8756-D2834BCC3DB2" TargetMode="External"/><Relationship Id="rId115" Type="http://schemas.openxmlformats.org/officeDocument/2006/relationships/image" Target="media/image79.jpeg"/><Relationship Id="rId131" Type="http://schemas.openxmlformats.org/officeDocument/2006/relationships/image" Target="media/image86.jpeg"/><Relationship Id="rId136" Type="http://schemas.openxmlformats.org/officeDocument/2006/relationships/image" Target="media/image90.jpeg"/><Relationship Id="rId61" Type="http://schemas.openxmlformats.org/officeDocument/2006/relationships/image" Target="media/image33.png"/><Relationship Id="rId82" Type="http://schemas.openxmlformats.org/officeDocument/2006/relationships/image" Target="media/image54.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17.jpeg"/><Relationship Id="rId35" Type="http://schemas.openxmlformats.org/officeDocument/2006/relationships/image" Target="media/image20.jpeg"/><Relationship Id="rId56" Type="http://schemas.openxmlformats.org/officeDocument/2006/relationships/image" Target="cid:5B2F9DBB-E81D-4C21-9DD7-33C08E36208D" TargetMode="External"/><Relationship Id="rId77" Type="http://schemas.openxmlformats.org/officeDocument/2006/relationships/image" Target="media/image49.jpeg"/><Relationship Id="rId100" Type="http://schemas.openxmlformats.org/officeDocument/2006/relationships/image" Target="cid:image008.jpg@01D98EEA.C7CB6F30" TargetMode="External"/><Relationship Id="rId105" Type="http://schemas.openxmlformats.org/officeDocument/2006/relationships/image" Target="media/image72.jpeg"/><Relationship Id="rId126" Type="http://schemas.openxmlformats.org/officeDocument/2006/relationships/image" Target="media/image85.emf"/></Relationships>
</file>

<file path=word/_rels/footer1.xml.rels><?xml version="1.0" encoding="UTF-8" standalone="yes"?>
<Relationships xmlns="http://schemas.openxmlformats.org/package/2006/relationships"><Relationship Id="rId1" Type="http://schemas.openxmlformats.org/officeDocument/2006/relationships/image" Target="media/image9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kbebs\AppData\Local\Microsoft\Windows\Temporary%20Internet%20Files\Content.Outlook\GOU3H963\A4-Skabelon%20M&#248;lleparken%20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B63AC31F1E94D9FAC49620BC37E07C0"/>
        <w:category>
          <w:name w:val="Generelt"/>
          <w:gallery w:val="placeholder"/>
        </w:category>
        <w:types>
          <w:type w:val="bbPlcHdr"/>
        </w:types>
        <w:behaviors>
          <w:behavior w:val="content"/>
        </w:behaviors>
        <w:guid w:val="{A08A4429-C289-47E0-98C5-FCCC453EFE6C}"/>
      </w:docPartPr>
      <w:docPartBody>
        <w:p w:rsidR="00DC0C29" w:rsidRDefault="002330D3" w:rsidP="002330D3">
          <w:pPr>
            <w:pStyle w:val="3B63AC31F1E94D9FAC49620BC37E07C0"/>
          </w:pPr>
          <w:r>
            <w:rPr>
              <w:rStyle w:val="Pladsholdertekst"/>
            </w:rPr>
            <w:t>Klik eller tryk for at angive en dato.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e Gothic LT Std">
    <w:panose1 w:val="00000000000000000000"/>
    <w:charset w:val="00"/>
    <w:family w:val="modern"/>
    <w:notTrueType/>
    <w:pitch w:val="variable"/>
    <w:sig w:usb0="800000AF" w:usb1="4000204A"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0D3"/>
    <w:rsid w:val="002330D3"/>
    <w:rsid w:val="00DC0C29"/>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Pladsholdertekst">
    <w:name w:val="Placeholder Text"/>
    <w:basedOn w:val="Standardskrifttypeiafsnit"/>
    <w:uiPriority w:val="99"/>
    <w:semiHidden/>
    <w:rsid w:val="002330D3"/>
  </w:style>
  <w:style w:type="paragraph" w:customStyle="1" w:styleId="3B63AC31F1E94D9FAC49620BC37E07C0">
    <w:name w:val="3B63AC31F1E94D9FAC49620BC37E07C0"/>
    <w:rsid w:val="002330D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spekt">
      <a:maj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ajorFont>
      <a:minorFont>
        <a:latin typeface="Verdan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7F22DB7-7795-4F0F-9965-F0935F7FD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A4-Skabelon Mølleparken 2</Template>
  <TotalTime>0</TotalTime>
  <Pages>32</Pages>
  <Words>1891</Words>
  <Characters>12730</Characters>
  <Application>Microsoft Office Word</Application>
  <DocSecurity>0</DocSecurity>
  <Lines>106</Lines>
  <Paragraphs>29</Paragraphs>
  <ScaleCrop>false</ScaleCrop>
  <HeadingPairs>
    <vt:vector size="2" baseType="variant">
      <vt:variant>
        <vt:lpstr>Titel</vt:lpstr>
      </vt:variant>
      <vt:variant>
        <vt:i4>1</vt:i4>
      </vt:variant>
    </vt:vector>
  </HeadingPairs>
  <TitlesOfParts>
    <vt:vector size="1" baseType="lpstr">
      <vt:lpstr>BEGRÆNSET KOMPLEKSITET:</vt:lpstr>
    </vt:vector>
  </TitlesOfParts>
  <Company>Sønderborg Kommune</Company>
  <LinksUpToDate>false</LinksUpToDate>
  <CharactersWithSpaces>14592</CharactersWithSpaces>
  <SharedDoc>false</SharedDoc>
  <HLinks>
    <vt:vector size="96" baseType="variant">
      <vt:variant>
        <vt:i4>1376309</vt:i4>
      </vt:variant>
      <vt:variant>
        <vt:i4>92</vt:i4>
      </vt:variant>
      <vt:variant>
        <vt:i4>0</vt:i4>
      </vt:variant>
      <vt:variant>
        <vt:i4>5</vt:i4>
      </vt:variant>
      <vt:variant>
        <vt:lpwstr/>
      </vt:variant>
      <vt:variant>
        <vt:lpwstr>_Toc246403117</vt:lpwstr>
      </vt:variant>
      <vt:variant>
        <vt:i4>1376309</vt:i4>
      </vt:variant>
      <vt:variant>
        <vt:i4>86</vt:i4>
      </vt:variant>
      <vt:variant>
        <vt:i4>0</vt:i4>
      </vt:variant>
      <vt:variant>
        <vt:i4>5</vt:i4>
      </vt:variant>
      <vt:variant>
        <vt:lpwstr/>
      </vt:variant>
      <vt:variant>
        <vt:lpwstr>_Toc246403116</vt:lpwstr>
      </vt:variant>
      <vt:variant>
        <vt:i4>1376309</vt:i4>
      </vt:variant>
      <vt:variant>
        <vt:i4>80</vt:i4>
      </vt:variant>
      <vt:variant>
        <vt:i4>0</vt:i4>
      </vt:variant>
      <vt:variant>
        <vt:i4>5</vt:i4>
      </vt:variant>
      <vt:variant>
        <vt:lpwstr/>
      </vt:variant>
      <vt:variant>
        <vt:lpwstr>_Toc246403115</vt:lpwstr>
      </vt:variant>
      <vt:variant>
        <vt:i4>1376309</vt:i4>
      </vt:variant>
      <vt:variant>
        <vt:i4>74</vt:i4>
      </vt:variant>
      <vt:variant>
        <vt:i4>0</vt:i4>
      </vt:variant>
      <vt:variant>
        <vt:i4>5</vt:i4>
      </vt:variant>
      <vt:variant>
        <vt:lpwstr/>
      </vt:variant>
      <vt:variant>
        <vt:lpwstr>_Toc246403114</vt:lpwstr>
      </vt:variant>
      <vt:variant>
        <vt:i4>1376309</vt:i4>
      </vt:variant>
      <vt:variant>
        <vt:i4>68</vt:i4>
      </vt:variant>
      <vt:variant>
        <vt:i4>0</vt:i4>
      </vt:variant>
      <vt:variant>
        <vt:i4>5</vt:i4>
      </vt:variant>
      <vt:variant>
        <vt:lpwstr/>
      </vt:variant>
      <vt:variant>
        <vt:lpwstr>_Toc246403113</vt:lpwstr>
      </vt:variant>
      <vt:variant>
        <vt:i4>1376309</vt:i4>
      </vt:variant>
      <vt:variant>
        <vt:i4>62</vt:i4>
      </vt:variant>
      <vt:variant>
        <vt:i4>0</vt:i4>
      </vt:variant>
      <vt:variant>
        <vt:i4>5</vt:i4>
      </vt:variant>
      <vt:variant>
        <vt:lpwstr/>
      </vt:variant>
      <vt:variant>
        <vt:lpwstr>_Toc246403112</vt:lpwstr>
      </vt:variant>
      <vt:variant>
        <vt:i4>1376309</vt:i4>
      </vt:variant>
      <vt:variant>
        <vt:i4>56</vt:i4>
      </vt:variant>
      <vt:variant>
        <vt:i4>0</vt:i4>
      </vt:variant>
      <vt:variant>
        <vt:i4>5</vt:i4>
      </vt:variant>
      <vt:variant>
        <vt:lpwstr/>
      </vt:variant>
      <vt:variant>
        <vt:lpwstr>_Toc246403111</vt:lpwstr>
      </vt:variant>
      <vt:variant>
        <vt:i4>1376309</vt:i4>
      </vt:variant>
      <vt:variant>
        <vt:i4>50</vt:i4>
      </vt:variant>
      <vt:variant>
        <vt:i4>0</vt:i4>
      </vt:variant>
      <vt:variant>
        <vt:i4>5</vt:i4>
      </vt:variant>
      <vt:variant>
        <vt:lpwstr/>
      </vt:variant>
      <vt:variant>
        <vt:lpwstr>_Toc246403110</vt:lpwstr>
      </vt:variant>
      <vt:variant>
        <vt:i4>1310773</vt:i4>
      </vt:variant>
      <vt:variant>
        <vt:i4>44</vt:i4>
      </vt:variant>
      <vt:variant>
        <vt:i4>0</vt:i4>
      </vt:variant>
      <vt:variant>
        <vt:i4>5</vt:i4>
      </vt:variant>
      <vt:variant>
        <vt:lpwstr/>
      </vt:variant>
      <vt:variant>
        <vt:lpwstr>_Toc246403109</vt:lpwstr>
      </vt:variant>
      <vt:variant>
        <vt:i4>1310773</vt:i4>
      </vt:variant>
      <vt:variant>
        <vt:i4>38</vt:i4>
      </vt:variant>
      <vt:variant>
        <vt:i4>0</vt:i4>
      </vt:variant>
      <vt:variant>
        <vt:i4>5</vt:i4>
      </vt:variant>
      <vt:variant>
        <vt:lpwstr/>
      </vt:variant>
      <vt:variant>
        <vt:lpwstr>_Toc246403108</vt:lpwstr>
      </vt:variant>
      <vt:variant>
        <vt:i4>1310773</vt:i4>
      </vt:variant>
      <vt:variant>
        <vt:i4>32</vt:i4>
      </vt:variant>
      <vt:variant>
        <vt:i4>0</vt:i4>
      </vt:variant>
      <vt:variant>
        <vt:i4>5</vt:i4>
      </vt:variant>
      <vt:variant>
        <vt:lpwstr/>
      </vt:variant>
      <vt:variant>
        <vt:lpwstr>_Toc246403107</vt:lpwstr>
      </vt:variant>
      <vt:variant>
        <vt:i4>1310773</vt:i4>
      </vt:variant>
      <vt:variant>
        <vt:i4>26</vt:i4>
      </vt:variant>
      <vt:variant>
        <vt:i4>0</vt:i4>
      </vt:variant>
      <vt:variant>
        <vt:i4>5</vt:i4>
      </vt:variant>
      <vt:variant>
        <vt:lpwstr/>
      </vt:variant>
      <vt:variant>
        <vt:lpwstr>_Toc246403106</vt:lpwstr>
      </vt:variant>
      <vt:variant>
        <vt:i4>1310773</vt:i4>
      </vt:variant>
      <vt:variant>
        <vt:i4>20</vt:i4>
      </vt:variant>
      <vt:variant>
        <vt:i4>0</vt:i4>
      </vt:variant>
      <vt:variant>
        <vt:i4>5</vt:i4>
      </vt:variant>
      <vt:variant>
        <vt:lpwstr/>
      </vt:variant>
      <vt:variant>
        <vt:lpwstr>_Toc246403105</vt:lpwstr>
      </vt:variant>
      <vt:variant>
        <vt:i4>1310773</vt:i4>
      </vt:variant>
      <vt:variant>
        <vt:i4>14</vt:i4>
      </vt:variant>
      <vt:variant>
        <vt:i4>0</vt:i4>
      </vt:variant>
      <vt:variant>
        <vt:i4>5</vt:i4>
      </vt:variant>
      <vt:variant>
        <vt:lpwstr/>
      </vt:variant>
      <vt:variant>
        <vt:lpwstr>_Toc246403104</vt:lpwstr>
      </vt:variant>
      <vt:variant>
        <vt:i4>1310773</vt:i4>
      </vt:variant>
      <vt:variant>
        <vt:i4>8</vt:i4>
      </vt:variant>
      <vt:variant>
        <vt:i4>0</vt:i4>
      </vt:variant>
      <vt:variant>
        <vt:i4>5</vt:i4>
      </vt:variant>
      <vt:variant>
        <vt:lpwstr/>
      </vt:variant>
      <vt:variant>
        <vt:lpwstr>_Toc246403103</vt:lpwstr>
      </vt:variant>
      <vt:variant>
        <vt:i4>1310773</vt:i4>
      </vt:variant>
      <vt:variant>
        <vt:i4>2</vt:i4>
      </vt:variant>
      <vt:variant>
        <vt:i4>0</vt:i4>
      </vt:variant>
      <vt:variant>
        <vt:i4>5</vt:i4>
      </vt:variant>
      <vt:variant>
        <vt:lpwstr/>
      </vt:variant>
      <vt:variant>
        <vt:lpwstr>_Toc246403102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BEGRÆNSET KOMPLEKSITET:</dc:title>
  <dc:creator>dkbebs</dc:creator>
  <cp:lastModifiedBy>Betina Wendel Bleshøy</cp:lastModifiedBy>
  <cp:revision>2</cp:revision>
  <cp:lastPrinted>2009-08-20T11:29:00Z</cp:lastPrinted>
  <dcterms:created xsi:type="dcterms:W3CDTF">2023-06-23T07:15:00Z</dcterms:created>
  <dcterms:modified xsi:type="dcterms:W3CDTF">2023-06-23T07:15:00Z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{A5D05672-DA19-4D84-AB6D-6A1F7E4DCA3A}</vt:lpwstr>
  </property>
</Properties>
</file>